
<file path=[Content_Types].xml><?xml version="1.0" encoding="utf-8"?>
<Types xmlns="http://schemas.openxmlformats.org/package/2006/content-types">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07138312"/>
        <w:docPartObj>
          <w:docPartGallery w:val="Cover Pages"/>
          <w:docPartUnique/>
        </w:docPartObj>
      </w:sdtPr>
      <w:sdtContent>
        <w:p w14:paraId="7CB54EE3" w14:textId="382D7BF3" w:rsidR="00274A2F" w:rsidRPr="00752754" w:rsidRDefault="00752754" w:rsidP="008C1325">
          <w:pPr>
            <w:suppressAutoHyphens/>
            <w:rPr>
              <w:lang w:val="cs-CZ"/>
            </w:rPr>
          </w:pPr>
          <w:r>
            <w:rPr>
              <w:noProof/>
              <w:lang w:val="cs-CZ" w:eastAsia="cs-CZ"/>
            </w:rPr>
            <w:drawing>
              <wp:anchor distT="0" distB="0" distL="114300" distR="114300" simplePos="0" relativeHeight="251658268" behindDoc="0" locked="0" layoutInCell="1" allowOverlap="1" wp14:anchorId="03EA5C44" wp14:editId="595A2E62">
                <wp:simplePos x="0" y="0"/>
                <wp:positionH relativeFrom="column">
                  <wp:posOffset>3694430</wp:posOffset>
                </wp:positionH>
                <wp:positionV relativeFrom="paragraph">
                  <wp:posOffset>9025255</wp:posOffset>
                </wp:positionV>
                <wp:extent cx="2395615" cy="472440"/>
                <wp:effectExtent l="0" t="0" r="5080" b="3810"/>
                <wp:wrapNone/>
                <wp:docPr id="631326606" name="Obrázek 448" descr="Organizers – Arctic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zers – Arctic Festival"/>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6964"/>
                        <a:stretch/>
                      </pic:blipFill>
                      <pic:spPr bwMode="auto">
                        <a:xfrm>
                          <a:off x="0" y="0"/>
                          <a:ext cx="2395615" cy="472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0AF4">
            <w:rPr>
              <w:noProof/>
              <w:lang w:val="cs-CZ" w:eastAsia="cs-CZ"/>
            </w:rPr>
            <w:drawing>
              <wp:anchor distT="0" distB="0" distL="114300" distR="114300" simplePos="0" relativeHeight="251659301" behindDoc="0" locked="0" layoutInCell="1" allowOverlap="1" wp14:anchorId="1DC51E4A" wp14:editId="6260BE53">
                <wp:simplePos x="0" y="0"/>
                <wp:positionH relativeFrom="margin">
                  <wp:posOffset>-168275</wp:posOffset>
                </wp:positionH>
                <wp:positionV relativeFrom="paragraph">
                  <wp:posOffset>9031605</wp:posOffset>
                </wp:positionV>
                <wp:extent cx="1112520" cy="500817"/>
                <wp:effectExtent l="0" t="0" r="0" b="0"/>
                <wp:wrapNone/>
                <wp:docPr id="1285174171" name="Obrázek 123"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74171" name="Obrázek 123" descr="Obsah obrázku Písmo, Grafika, text, snímek obrazovky&#10;&#10;Obsah generovaný pomocí AI může být nesprávný."/>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2520" cy="5008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0AF4">
            <w:rPr>
              <w:noProof/>
              <w:lang w:val="cs-CZ" w:eastAsia="cs-CZ"/>
            </w:rPr>
            <w:drawing>
              <wp:anchor distT="0" distB="0" distL="114300" distR="114300" simplePos="0" relativeHeight="251658277" behindDoc="1" locked="0" layoutInCell="1" allowOverlap="1" wp14:anchorId="4B3B6EBE" wp14:editId="54CA3A06">
                <wp:simplePos x="0" y="0"/>
                <wp:positionH relativeFrom="column">
                  <wp:posOffset>-964565</wp:posOffset>
                </wp:positionH>
                <wp:positionV relativeFrom="paragraph">
                  <wp:posOffset>120650</wp:posOffset>
                </wp:positionV>
                <wp:extent cx="7607935" cy="8737600"/>
                <wp:effectExtent l="0" t="0" r="0" b="635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6">
                          <a:extLst>
                            <a:ext uri="{28A0092B-C50C-407E-A947-70E740481C1C}">
                              <a14:useLocalDpi xmlns:a14="http://schemas.microsoft.com/office/drawing/2010/main" val="0"/>
                            </a:ext>
                          </a:extLst>
                        </a:blip>
                        <a:stretch>
                          <a:fillRect/>
                        </a:stretch>
                      </pic:blipFill>
                      <pic:spPr>
                        <a:xfrm>
                          <a:off x="0" y="0"/>
                          <a:ext cx="7607935" cy="8737600"/>
                        </a:xfrm>
                        <a:prstGeom prst="rect">
                          <a:avLst/>
                        </a:prstGeom>
                      </pic:spPr>
                    </pic:pic>
                  </a:graphicData>
                </a:graphic>
                <wp14:sizeRelH relativeFrom="margin">
                  <wp14:pctWidth>0</wp14:pctWidth>
                </wp14:sizeRelH>
                <wp14:sizeRelV relativeFrom="margin">
                  <wp14:pctHeight>0</wp14:pctHeight>
                </wp14:sizeRelV>
              </wp:anchor>
            </w:drawing>
          </w:r>
          <w:r w:rsidR="00590113">
            <w:rPr>
              <w:noProof/>
              <w:lang w:val="cs-CZ" w:eastAsia="cs-CZ"/>
            </w:rPr>
            <mc:AlternateContent>
              <mc:Choice Requires="wps">
                <w:drawing>
                  <wp:anchor distT="0" distB="0" distL="182880" distR="182880" simplePos="0" relativeHeight="251658270" behindDoc="0" locked="0" layoutInCell="1" allowOverlap="1" wp14:anchorId="7DFD5148" wp14:editId="6013C8F6">
                    <wp:simplePos x="0" y="0"/>
                    <wp:positionH relativeFrom="margin">
                      <wp:posOffset>-1367155</wp:posOffset>
                    </wp:positionH>
                    <wp:positionV relativeFrom="page">
                      <wp:posOffset>2941320</wp:posOffset>
                    </wp:positionV>
                    <wp:extent cx="1948180" cy="574040"/>
                    <wp:effectExtent l="1270" t="0" r="0" b="0"/>
                    <wp:wrapSquare wrapText="bothSides"/>
                    <wp:docPr id="631326609" name="Textfeld 631326609"/>
                    <wp:cNvGraphicFramePr/>
                    <a:graphic xmlns:a="http://schemas.openxmlformats.org/drawingml/2006/main">
                      <a:graphicData uri="http://schemas.microsoft.com/office/word/2010/wordprocessingShape">
                        <wps:wsp>
                          <wps:cNvSpPr txBox="1"/>
                          <wps:spPr>
                            <a:xfrm rot="16200000">
                              <a:off x="0" y="0"/>
                              <a:ext cx="1948180" cy="5740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192E7" w14:textId="7B31A94D" w:rsidR="00A65238" w:rsidRPr="00590113" w:rsidRDefault="00A65238" w:rsidP="00590113">
                                <w:pPr>
                                  <w:spacing w:before="240"/>
                                  <w:jc w:val="center"/>
                                  <w:rPr>
                                    <w:b/>
                                    <w:sz w:val="28"/>
                                    <w:szCs w:val="28"/>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DFD5148" id="_x0000_t202" coordsize="21600,21600" o:spt="202" path="m,l,21600r21600,l21600,xe">
                    <v:stroke joinstyle="miter"/>
                    <v:path gradientshapeok="t" o:connecttype="rect"/>
                  </v:shapetype>
                  <v:shape id="Textfeld 631326609" o:spid="_x0000_s1026" type="#_x0000_t202" style="position:absolute;left:0;text-align:left;margin-left:-107.65pt;margin-top:231.6pt;width:153.4pt;height:45.2pt;rotation:-90;z-index:25165827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" fillcolor="white [3212]" stroked="f" strokeweight=".5pt">
                    <v:textbox inset="0,0,0,0">
                      <w:txbxContent>
                        <w:p w14:paraId="782192E7" w14:textId="7B31A94D" w:rsidR="00A65238" w:rsidRPr="00590113" w:rsidRDefault="00A65238" w:rsidP="00590113">
                          <w:pPr>
                            <w:spacing w:before="240"/>
                            <w:jc w:val="center"/>
                            <w:rPr>
                              <w:b/>
                              <w:sz w:val="28"/>
                              <w:szCs w:val="28"/>
                              <w:lang w:val="en-US"/>
                            </w:rPr>
                          </w:pPr>
                        </w:p>
                      </w:txbxContent>
                    </v:textbox>
                    <w10:wrap type="square" anchorx="margin" anchory="page"/>
                  </v:shape>
                </w:pict>
              </mc:Fallback>
            </mc:AlternateContent>
          </w:r>
          <w:r>
            <w:rPr>
              <w:noProof/>
              <w:lang w:val="cs-CZ" w:eastAsia="cs-CZ"/>
            </w:rPr>
            <mc:AlternateContent>
              <mc:Choice Requires="wps">
                <w:drawing>
                  <wp:anchor distT="0" distB="0" distL="182880" distR="182880" simplePos="0" relativeHeight="251658266" behindDoc="0" locked="0" layoutInCell="1" allowOverlap="1" wp14:anchorId="22054A97" wp14:editId="644DB6A1">
                    <wp:simplePos x="0" y="0"/>
                    <wp:positionH relativeFrom="margin">
                      <wp:posOffset>-572770</wp:posOffset>
                    </wp:positionH>
                    <wp:positionV relativeFrom="page">
                      <wp:posOffset>4747260</wp:posOffset>
                    </wp:positionV>
                    <wp:extent cx="6179820" cy="3246120"/>
                    <wp:effectExtent l="0" t="0" r="0" b="0"/>
                    <wp:wrapSquare wrapText="bothSides"/>
                    <wp:docPr id="37" name="Textfeld 37"/>
                    <wp:cNvGraphicFramePr/>
                    <a:graphic xmlns:a="http://schemas.openxmlformats.org/drawingml/2006/main">
                      <a:graphicData uri="http://schemas.microsoft.com/office/word/2010/wordprocessingShape">
                        <wps:wsp>
                          <wps:cNvSpPr txBox="1"/>
                          <wps:spPr>
                            <a:xfrm>
                              <a:off x="0" y="0"/>
                              <a:ext cx="6179820" cy="32461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6B66A" w14:textId="6B1E9B14" w:rsidR="00A65238" w:rsidRPr="00274A2F" w:rsidRDefault="00A65238" w:rsidP="00ED22C7">
                                <w:pPr>
                                  <w:spacing w:before="120" w:after="0"/>
                                  <w:jc w:val="left"/>
                                  <w:rPr>
                                    <w:b/>
                                    <w:i/>
                                    <w:iCs/>
                                    <w:sz w:val="36"/>
                                    <w:szCs w:val="20"/>
                                  </w:rPr>
                                </w:pPr>
                                <w:r w:rsidRPr="00274A2F">
                                  <w:rPr>
                                    <w:b/>
                                    <w:i/>
                                    <w:iCs/>
                                    <w:sz w:val="36"/>
                                    <w:szCs w:val="20"/>
                                  </w:rPr>
                                  <w:t>Sborn</w:t>
                                </w:r>
                                <w:r>
                                  <w:rPr>
                                    <w:b/>
                                    <w:i/>
                                    <w:iCs/>
                                    <w:sz w:val="36"/>
                                    <w:szCs w:val="20"/>
                                  </w:rPr>
                                  <w:t>í</w:t>
                                </w:r>
                                <w:r w:rsidRPr="00274A2F">
                                  <w:rPr>
                                    <w:b/>
                                    <w:i/>
                                    <w:iCs/>
                                    <w:sz w:val="36"/>
                                    <w:szCs w:val="20"/>
                                  </w:rPr>
                                  <w:t xml:space="preserve">k z </w:t>
                                </w:r>
                                <w:r>
                                  <w:rPr>
                                    <w:b/>
                                    <w:i/>
                                    <w:iCs/>
                                    <w:sz w:val="36"/>
                                    <w:szCs w:val="20"/>
                                  </w:rPr>
                                  <w:t>k</w:t>
                                </w:r>
                                <w:r w:rsidRPr="00274A2F">
                                  <w:rPr>
                                    <w:b/>
                                    <w:i/>
                                    <w:iCs/>
                                    <w:sz w:val="36"/>
                                    <w:szCs w:val="20"/>
                                  </w:rPr>
                                  <w:t>onference</w:t>
                                </w:r>
                                <w:r>
                                  <w:rPr>
                                    <w:b/>
                                    <w:i/>
                                    <w:iCs/>
                                    <w:sz w:val="36"/>
                                    <w:szCs w:val="20"/>
                                  </w:rPr>
                                  <w:t xml:space="preserve"> / </w:t>
                                </w:r>
                                <w:r w:rsidRPr="00274A2F">
                                  <w:rPr>
                                    <w:b/>
                                    <w:i/>
                                    <w:iCs/>
                                    <w:sz w:val="36"/>
                                    <w:szCs w:val="20"/>
                                  </w:rPr>
                                  <w:t>Tagungsband</w:t>
                                </w:r>
                              </w:p>
                              <w:p w14:paraId="2BEA22D0" w14:textId="408BF9B7" w:rsidR="00A65238" w:rsidRPr="00F87325" w:rsidRDefault="00A65238" w:rsidP="00752754">
                                <w:pPr>
                                  <w:pStyle w:val="Bezmezer"/>
                                  <w:spacing w:before="240" w:after="560" w:line="216" w:lineRule="auto"/>
                                  <w:rPr>
                                    <w:rFonts w:asciiTheme="majorHAnsi" w:hAnsiTheme="majorHAnsi" w:cstheme="majorHAnsi"/>
                                    <w:b/>
                                    <w:color w:val="000000" w:themeColor="text1"/>
                                    <w:sz w:val="52"/>
                                    <w:szCs w:val="52"/>
                                  </w:rPr>
                                </w:pPr>
                                <w:r>
                                  <w:rPr>
                                    <w:rFonts w:asciiTheme="majorHAnsi" w:hAnsiTheme="majorHAnsi" w:cstheme="majorHAnsi"/>
                                    <w:b/>
                                    <w:color w:val="000000" w:themeColor="text1"/>
                                    <w:sz w:val="52"/>
                                    <w:szCs w:val="52"/>
                                  </w:rPr>
                                  <w:t xml:space="preserve">2. vědecké </w:t>
                                </w:r>
                                <w:r w:rsidRPr="00F87325">
                                  <w:rPr>
                                    <w:rFonts w:asciiTheme="majorHAnsi" w:hAnsiTheme="majorHAnsi" w:cstheme="majorHAnsi"/>
                                    <w:b/>
                                    <w:color w:val="000000" w:themeColor="text1"/>
                                    <w:sz w:val="52"/>
                                    <w:szCs w:val="52"/>
                                  </w:rPr>
                                  <w:t xml:space="preserve">sympozium </w:t>
                                </w:r>
                                <w:r>
                                  <w:rPr>
                                    <w:rFonts w:asciiTheme="majorHAnsi" w:hAnsiTheme="majorHAnsi" w:cstheme="majorHAnsi"/>
                                    <w:b/>
                                    <w:color w:val="000000" w:themeColor="text1"/>
                                    <w:sz w:val="52"/>
                                    <w:szCs w:val="52"/>
                                  </w:rPr>
                                  <w:t>o</w:t>
                                </w:r>
                                <w:r w:rsidRPr="00F87325">
                                  <w:rPr>
                                    <w:rFonts w:asciiTheme="majorHAnsi" w:hAnsiTheme="majorHAnsi" w:cstheme="majorHAnsi"/>
                                    <w:b/>
                                    <w:color w:val="000000" w:themeColor="text1"/>
                                    <w:sz w:val="52"/>
                                    <w:szCs w:val="52"/>
                                  </w:rPr>
                                  <w:t xml:space="preserve"> </w:t>
                                </w:r>
                                <w:r>
                                  <w:rPr>
                                    <w:rFonts w:asciiTheme="majorHAnsi" w:hAnsiTheme="majorHAnsi" w:cstheme="majorHAnsi"/>
                                    <w:b/>
                                    <w:color w:val="000000" w:themeColor="text1"/>
                                    <w:sz w:val="52"/>
                                    <w:szCs w:val="52"/>
                                  </w:rPr>
                                  <w:br/>
                                </w:r>
                                <w:r w:rsidRPr="00F87325">
                                  <w:rPr>
                                    <w:rFonts w:asciiTheme="majorHAnsi" w:hAnsiTheme="majorHAnsi" w:cstheme="majorHAnsi"/>
                                    <w:b/>
                                    <w:color w:val="000000" w:themeColor="text1"/>
                                    <w:sz w:val="52"/>
                                    <w:szCs w:val="52"/>
                                  </w:rPr>
                                  <w:t>materiálových věd</w:t>
                                </w:r>
                                <w:r>
                                  <w:rPr>
                                    <w:rFonts w:asciiTheme="majorHAnsi" w:hAnsiTheme="majorHAnsi" w:cstheme="majorHAnsi"/>
                                    <w:b/>
                                    <w:color w:val="000000" w:themeColor="text1"/>
                                    <w:sz w:val="52"/>
                                    <w:szCs w:val="52"/>
                                  </w:rPr>
                                  <w:t>ách</w:t>
                                </w:r>
                              </w:p>
                              <w:p w14:paraId="3410FE04" w14:textId="551484C6" w:rsidR="00A65238" w:rsidRPr="00F87325" w:rsidRDefault="00A65238" w:rsidP="00ED22C7">
                                <w:pPr>
                                  <w:pStyle w:val="Bezmezer"/>
                                  <w:spacing w:before="40" w:line="216" w:lineRule="auto"/>
                                  <w:rPr>
                                    <w:rFonts w:asciiTheme="majorHAnsi" w:hAnsiTheme="majorHAnsi" w:cstheme="majorHAnsi"/>
                                    <w:b/>
                                    <w:color w:val="000000" w:themeColor="text1"/>
                                    <w:sz w:val="52"/>
                                    <w:szCs w:val="52"/>
                                  </w:rPr>
                                </w:pPr>
                                <w:r w:rsidRPr="00F87325">
                                  <w:rPr>
                                    <w:rFonts w:asciiTheme="majorHAnsi" w:hAnsiTheme="majorHAnsi" w:cstheme="majorHAnsi"/>
                                    <w:b/>
                                    <w:color w:val="000000" w:themeColor="text1"/>
                                    <w:sz w:val="52"/>
                                    <w:szCs w:val="52"/>
                                  </w:rPr>
                                  <w:t>D</w:t>
                                </w:r>
                                <w:r>
                                  <w:rPr>
                                    <w:rFonts w:asciiTheme="majorHAnsi" w:hAnsiTheme="majorHAnsi" w:cstheme="majorHAnsi"/>
                                    <w:b/>
                                    <w:color w:val="000000" w:themeColor="text1"/>
                                    <w:sz w:val="52"/>
                                    <w:szCs w:val="52"/>
                                  </w:rPr>
                                  <w:t>as 2. wissenschaftliche S</w:t>
                                </w:r>
                                <w:r w:rsidRPr="00F87325">
                                  <w:rPr>
                                    <w:rFonts w:asciiTheme="majorHAnsi" w:hAnsiTheme="majorHAnsi" w:cstheme="majorHAnsi"/>
                                    <w:b/>
                                    <w:color w:val="000000" w:themeColor="text1"/>
                                    <w:sz w:val="52"/>
                                    <w:szCs w:val="52"/>
                                  </w:rPr>
                                  <w:t xml:space="preserve">ymposium der Materialwissenschaften </w:t>
                                </w:r>
                              </w:p>
                              <w:p w14:paraId="6F87A190" w14:textId="4C13EE0C" w:rsidR="00A65238" w:rsidRPr="00804AE6" w:rsidRDefault="00A65238" w:rsidP="00274A2F">
                                <w:pPr>
                                  <w:spacing w:before="480"/>
                                  <w:jc w:val="left"/>
                                  <w:rPr>
                                    <w:b/>
                                    <w:sz w:val="28"/>
                                    <w:szCs w:val="28"/>
                                  </w:rPr>
                                </w:pPr>
                                <w:r w:rsidRPr="00804AE6">
                                  <w:rPr>
                                    <w:b/>
                                    <w:sz w:val="28"/>
                                    <w:szCs w:val="28"/>
                                  </w:rPr>
                                  <w:t>6.11. – 7.11.2025 in Ústí nad Labem (CZ)</w:t>
                                </w:r>
                              </w:p>
                              <w:p w14:paraId="6CD2F2AA" w14:textId="77777777" w:rsidR="00A65238" w:rsidRPr="00804AE6" w:rsidRDefault="00A65238" w:rsidP="00274A2F">
                                <w:pPr>
                                  <w:spacing w:before="480"/>
                                  <w:jc w:val="left"/>
                                  <w:rPr>
                                    <w:b/>
                                    <w:sz w:val="28"/>
                                    <w:szCs w:val="28"/>
                                  </w:rPr>
                                </w:pPr>
                              </w:p>
                              <w:p w14:paraId="65751F46" w14:textId="77777777" w:rsidR="00A65238" w:rsidRPr="00804AE6" w:rsidRDefault="00A65238" w:rsidP="00274A2F">
                                <w:pPr>
                                  <w:spacing w:before="480"/>
                                  <w:jc w:val="left"/>
                                  <w:rPr>
                                    <w:b/>
                                    <w:sz w:val="28"/>
                                    <w:szCs w:val="28"/>
                                  </w:rPr>
                                </w:pPr>
                              </w:p>
                              <w:p w14:paraId="0E7A8ACF" w14:textId="77777777" w:rsidR="00A65238" w:rsidRPr="00804AE6" w:rsidRDefault="00A65238" w:rsidP="00590113">
                                <w:pPr>
                                  <w:pStyle w:val="Bezmezer"/>
                                  <w:spacing w:before="40" w:after="560" w:line="216" w:lineRule="auto"/>
                                  <w:rPr>
                                    <w:rFonts w:asciiTheme="majorHAnsi" w:hAnsiTheme="majorHAnsi" w:cstheme="majorHAnsi"/>
                                    <w:b/>
                                    <w:color w:val="000000" w:themeColor="text1"/>
                                    <w:sz w:val="48"/>
                                    <w:szCs w:val="5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2054A97" id="Textfeld 37" o:spid="_x0000_s1027" type="#_x0000_t202" style="position:absolute;left:0;text-align:left;margin-left:-45.1pt;margin-top:373.8pt;width:486.6pt;height:255.6pt;z-index:251658266;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" fillcolor="white [3212]" stroked="f" strokeweight=".5pt">
                    <v:textbox inset="0,0,0,0">
                      <w:txbxContent>
                        <w:p w14:paraId="7D86B66A" w14:textId="6B1E9B14" w:rsidR="00A65238" w:rsidRPr="00274A2F" w:rsidRDefault="00A65238" w:rsidP="00ED22C7">
                          <w:pPr>
                            <w:spacing w:before="120" w:after="0"/>
                            <w:jc w:val="left"/>
                            <w:rPr>
                              <w:b/>
                              <w:i/>
                              <w:iCs/>
                              <w:sz w:val="36"/>
                              <w:szCs w:val="20"/>
                            </w:rPr>
                          </w:pPr>
                          <w:r w:rsidRPr="00274A2F">
                            <w:rPr>
                              <w:b/>
                              <w:i/>
                              <w:iCs/>
                              <w:sz w:val="36"/>
                              <w:szCs w:val="20"/>
                            </w:rPr>
                            <w:t>Sborn</w:t>
                          </w:r>
                          <w:r>
                            <w:rPr>
                              <w:b/>
                              <w:i/>
                              <w:iCs/>
                              <w:sz w:val="36"/>
                              <w:szCs w:val="20"/>
                            </w:rPr>
                            <w:t>í</w:t>
                          </w:r>
                          <w:r w:rsidRPr="00274A2F">
                            <w:rPr>
                              <w:b/>
                              <w:i/>
                              <w:iCs/>
                              <w:sz w:val="36"/>
                              <w:szCs w:val="20"/>
                            </w:rPr>
                            <w:t xml:space="preserve">k z </w:t>
                          </w:r>
                          <w:r>
                            <w:rPr>
                              <w:b/>
                              <w:i/>
                              <w:iCs/>
                              <w:sz w:val="36"/>
                              <w:szCs w:val="20"/>
                            </w:rPr>
                            <w:t>k</w:t>
                          </w:r>
                          <w:r w:rsidRPr="00274A2F">
                            <w:rPr>
                              <w:b/>
                              <w:i/>
                              <w:iCs/>
                              <w:sz w:val="36"/>
                              <w:szCs w:val="20"/>
                            </w:rPr>
                            <w:t>onference</w:t>
                          </w:r>
                          <w:r>
                            <w:rPr>
                              <w:b/>
                              <w:i/>
                              <w:iCs/>
                              <w:sz w:val="36"/>
                              <w:szCs w:val="20"/>
                            </w:rPr>
                            <w:t xml:space="preserve"> / </w:t>
                          </w:r>
                          <w:r w:rsidRPr="00274A2F">
                            <w:rPr>
                              <w:b/>
                              <w:i/>
                              <w:iCs/>
                              <w:sz w:val="36"/>
                              <w:szCs w:val="20"/>
                            </w:rPr>
                            <w:t>Tagungsband</w:t>
                          </w:r>
                        </w:p>
                        <w:p w14:paraId="2BEA22D0" w14:textId="408BF9B7" w:rsidR="00A65238" w:rsidRPr="00F87325" w:rsidRDefault="00A65238" w:rsidP="00752754">
                          <w:pPr>
                            <w:pStyle w:val="Bezmezer"/>
                            <w:spacing w:before="240" w:after="560" w:line="216" w:lineRule="auto"/>
                            <w:rPr>
                              <w:rFonts w:asciiTheme="majorHAnsi" w:hAnsiTheme="majorHAnsi" w:cstheme="majorHAnsi"/>
                              <w:b/>
                              <w:color w:val="000000" w:themeColor="text1"/>
                              <w:sz w:val="52"/>
                              <w:szCs w:val="52"/>
                            </w:rPr>
                          </w:pPr>
                          <w:r>
                            <w:rPr>
                              <w:rFonts w:asciiTheme="majorHAnsi" w:hAnsiTheme="majorHAnsi" w:cstheme="majorHAnsi"/>
                              <w:b/>
                              <w:color w:val="000000" w:themeColor="text1"/>
                              <w:sz w:val="52"/>
                              <w:szCs w:val="52"/>
                            </w:rPr>
                            <w:t xml:space="preserve">2. vědecké </w:t>
                          </w:r>
                          <w:r w:rsidRPr="00F87325">
                            <w:rPr>
                              <w:rFonts w:asciiTheme="majorHAnsi" w:hAnsiTheme="majorHAnsi" w:cstheme="majorHAnsi"/>
                              <w:b/>
                              <w:color w:val="000000" w:themeColor="text1"/>
                              <w:sz w:val="52"/>
                              <w:szCs w:val="52"/>
                            </w:rPr>
                            <w:t xml:space="preserve">sympozium </w:t>
                          </w:r>
                          <w:r>
                            <w:rPr>
                              <w:rFonts w:asciiTheme="majorHAnsi" w:hAnsiTheme="majorHAnsi" w:cstheme="majorHAnsi"/>
                              <w:b/>
                              <w:color w:val="000000" w:themeColor="text1"/>
                              <w:sz w:val="52"/>
                              <w:szCs w:val="52"/>
                            </w:rPr>
                            <w:t>o</w:t>
                          </w:r>
                          <w:r w:rsidRPr="00F87325">
                            <w:rPr>
                              <w:rFonts w:asciiTheme="majorHAnsi" w:hAnsiTheme="majorHAnsi" w:cstheme="majorHAnsi"/>
                              <w:b/>
                              <w:color w:val="000000" w:themeColor="text1"/>
                              <w:sz w:val="52"/>
                              <w:szCs w:val="52"/>
                            </w:rPr>
                            <w:t xml:space="preserve"> </w:t>
                          </w:r>
                          <w:r>
                            <w:rPr>
                              <w:rFonts w:asciiTheme="majorHAnsi" w:hAnsiTheme="majorHAnsi" w:cstheme="majorHAnsi"/>
                              <w:b/>
                              <w:color w:val="000000" w:themeColor="text1"/>
                              <w:sz w:val="52"/>
                              <w:szCs w:val="52"/>
                            </w:rPr>
                            <w:br/>
                          </w:r>
                          <w:r w:rsidRPr="00F87325">
                            <w:rPr>
                              <w:rFonts w:asciiTheme="majorHAnsi" w:hAnsiTheme="majorHAnsi" w:cstheme="majorHAnsi"/>
                              <w:b/>
                              <w:color w:val="000000" w:themeColor="text1"/>
                              <w:sz w:val="52"/>
                              <w:szCs w:val="52"/>
                            </w:rPr>
                            <w:t>materiálových věd</w:t>
                          </w:r>
                          <w:r>
                            <w:rPr>
                              <w:rFonts w:asciiTheme="majorHAnsi" w:hAnsiTheme="majorHAnsi" w:cstheme="majorHAnsi"/>
                              <w:b/>
                              <w:color w:val="000000" w:themeColor="text1"/>
                              <w:sz w:val="52"/>
                              <w:szCs w:val="52"/>
                            </w:rPr>
                            <w:t>ách</w:t>
                          </w:r>
                        </w:p>
                        <w:p w14:paraId="3410FE04" w14:textId="551484C6" w:rsidR="00A65238" w:rsidRPr="00F87325" w:rsidRDefault="00A65238" w:rsidP="00ED22C7">
                          <w:pPr>
                            <w:pStyle w:val="Bezmezer"/>
                            <w:spacing w:before="40" w:line="216" w:lineRule="auto"/>
                            <w:rPr>
                              <w:rFonts w:asciiTheme="majorHAnsi" w:hAnsiTheme="majorHAnsi" w:cstheme="majorHAnsi"/>
                              <w:b/>
                              <w:color w:val="000000" w:themeColor="text1"/>
                              <w:sz w:val="52"/>
                              <w:szCs w:val="52"/>
                            </w:rPr>
                          </w:pPr>
                          <w:r w:rsidRPr="00F87325">
                            <w:rPr>
                              <w:rFonts w:asciiTheme="majorHAnsi" w:hAnsiTheme="majorHAnsi" w:cstheme="majorHAnsi"/>
                              <w:b/>
                              <w:color w:val="000000" w:themeColor="text1"/>
                              <w:sz w:val="52"/>
                              <w:szCs w:val="52"/>
                            </w:rPr>
                            <w:t>D</w:t>
                          </w:r>
                          <w:r>
                            <w:rPr>
                              <w:rFonts w:asciiTheme="majorHAnsi" w:hAnsiTheme="majorHAnsi" w:cstheme="majorHAnsi"/>
                              <w:b/>
                              <w:color w:val="000000" w:themeColor="text1"/>
                              <w:sz w:val="52"/>
                              <w:szCs w:val="52"/>
                            </w:rPr>
                            <w:t>as 2. wissenschaftliche S</w:t>
                          </w:r>
                          <w:r w:rsidRPr="00F87325">
                            <w:rPr>
                              <w:rFonts w:asciiTheme="majorHAnsi" w:hAnsiTheme="majorHAnsi" w:cstheme="majorHAnsi"/>
                              <w:b/>
                              <w:color w:val="000000" w:themeColor="text1"/>
                              <w:sz w:val="52"/>
                              <w:szCs w:val="52"/>
                            </w:rPr>
                            <w:t xml:space="preserve">ymposium der Materialwissenschaften </w:t>
                          </w:r>
                        </w:p>
                        <w:p w14:paraId="6F87A190" w14:textId="4C13EE0C" w:rsidR="00A65238" w:rsidRPr="00804AE6" w:rsidRDefault="00A65238" w:rsidP="00274A2F">
                          <w:pPr>
                            <w:spacing w:before="480"/>
                            <w:jc w:val="left"/>
                            <w:rPr>
                              <w:b/>
                              <w:sz w:val="28"/>
                              <w:szCs w:val="28"/>
                            </w:rPr>
                          </w:pPr>
                          <w:r w:rsidRPr="00804AE6">
                            <w:rPr>
                              <w:b/>
                              <w:sz w:val="28"/>
                              <w:szCs w:val="28"/>
                            </w:rPr>
                            <w:t>6.11. – 7.11.2025 in Ústí nad Labem (CZ)</w:t>
                          </w:r>
                        </w:p>
                        <w:p w14:paraId="6CD2F2AA" w14:textId="77777777" w:rsidR="00A65238" w:rsidRPr="00804AE6" w:rsidRDefault="00A65238" w:rsidP="00274A2F">
                          <w:pPr>
                            <w:spacing w:before="480"/>
                            <w:jc w:val="left"/>
                            <w:rPr>
                              <w:b/>
                              <w:sz w:val="28"/>
                              <w:szCs w:val="28"/>
                            </w:rPr>
                          </w:pPr>
                        </w:p>
                        <w:p w14:paraId="65751F46" w14:textId="77777777" w:rsidR="00A65238" w:rsidRPr="00804AE6" w:rsidRDefault="00A65238" w:rsidP="00274A2F">
                          <w:pPr>
                            <w:spacing w:before="480"/>
                            <w:jc w:val="left"/>
                            <w:rPr>
                              <w:b/>
                              <w:sz w:val="28"/>
                              <w:szCs w:val="28"/>
                            </w:rPr>
                          </w:pPr>
                        </w:p>
                        <w:p w14:paraId="0E7A8ACF" w14:textId="77777777" w:rsidR="00A65238" w:rsidRPr="00804AE6" w:rsidRDefault="00A65238" w:rsidP="00590113">
                          <w:pPr>
                            <w:pStyle w:val="Bezmezer"/>
                            <w:spacing w:before="40" w:after="560" w:line="216" w:lineRule="auto"/>
                            <w:rPr>
                              <w:rFonts w:asciiTheme="majorHAnsi" w:hAnsiTheme="majorHAnsi" w:cstheme="majorHAnsi"/>
                              <w:b/>
                              <w:color w:val="000000" w:themeColor="text1"/>
                              <w:sz w:val="48"/>
                              <w:szCs w:val="56"/>
                            </w:rPr>
                          </w:pPr>
                        </w:p>
                      </w:txbxContent>
                    </v:textbox>
                    <w10:wrap type="square" anchorx="margin" anchory="page"/>
                  </v:shape>
                </w:pict>
              </mc:Fallback>
            </mc:AlternateContent>
          </w:r>
          <w:r w:rsidR="00ED22C7">
            <w:rPr>
              <w:noProof/>
              <w:lang w:val="cs-CZ" w:eastAsia="cs-CZ"/>
            </w:rPr>
            <mc:AlternateContent>
              <mc:Choice Requires="wps">
                <w:drawing>
                  <wp:anchor distT="0" distB="0" distL="182880" distR="182880" simplePos="0" relativeHeight="251658265" behindDoc="0" locked="0" layoutInCell="1" allowOverlap="1" wp14:anchorId="4D03DB81" wp14:editId="704309A1">
                    <wp:simplePos x="0" y="0"/>
                    <wp:positionH relativeFrom="margin">
                      <wp:posOffset>-595630</wp:posOffset>
                    </wp:positionH>
                    <wp:positionV relativeFrom="page">
                      <wp:posOffset>4877435</wp:posOffset>
                    </wp:positionV>
                    <wp:extent cx="4253230" cy="1352550"/>
                    <wp:effectExtent l="0" t="0" r="0" b="0"/>
                    <wp:wrapSquare wrapText="bothSides"/>
                    <wp:docPr id="631326593" name="Textfeld 631326593"/>
                    <wp:cNvGraphicFramePr/>
                    <a:graphic xmlns:a="http://schemas.openxmlformats.org/drawingml/2006/main">
                      <a:graphicData uri="http://schemas.microsoft.com/office/word/2010/wordprocessingShape">
                        <wps:wsp>
                          <wps:cNvSpPr txBox="1"/>
                          <wps:spPr>
                            <a:xfrm>
                              <a:off x="0" y="0"/>
                              <a:ext cx="4253230" cy="13525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6CBE9A" w14:textId="77777777" w:rsidR="00A65238" w:rsidRDefault="00A65238" w:rsidP="00590113">
                                <w:pPr>
                                  <w:pStyle w:val="Bezmezer"/>
                                  <w:spacing w:before="40" w:line="216" w:lineRule="auto"/>
                                  <w:rPr>
                                    <w:rFonts w:asciiTheme="majorHAnsi" w:hAnsiTheme="majorHAnsi" w:cstheme="majorHAnsi"/>
                                    <w:b/>
                                    <w:color w:val="000000" w:themeColor="text1"/>
                                    <w:sz w:val="48"/>
                                    <w:szCs w:val="56"/>
                                  </w:rPr>
                                </w:pPr>
                              </w:p>
                              <w:p w14:paraId="223EEF0C" w14:textId="77777777" w:rsidR="00A65238" w:rsidRDefault="00A65238" w:rsidP="00590113">
                                <w:pPr>
                                  <w:pStyle w:val="Bezmezer"/>
                                  <w:spacing w:before="40" w:line="216" w:lineRule="auto"/>
                                  <w:rPr>
                                    <w:rFonts w:asciiTheme="majorHAnsi" w:hAnsiTheme="majorHAnsi" w:cstheme="majorHAnsi"/>
                                    <w:b/>
                                    <w:color w:val="000000" w:themeColor="text1"/>
                                    <w:sz w:val="48"/>
                                    <w:szCs w:val="56"/>
                                  </w:rPr>
                                </w:pPr>
                              </w:p>
                              <w:p w14:paraId="7EF735EA" w14:textId="1DD8D3B8" w:rsidR="00A65238" w:rsidRPr="00C234B0" w:rsidRDefault="00A65238" w:rsidP="00590113">
                                <w:pPr>
                                  <w:pStyle w:val="Bezmezer"/>
                                  <w:spacing w:before="40" w:line="216" w:lineRule="auto"/>
                                  <w:rPr>
                                    <w:rFonts w:asciiTheme="majorHAnsi" w:hAnsiTheme="majorHAnsi" w:cstheme="majorHAnsi"/>
                                    <w:b/>
                                    <w:color w:val="000000" w:themeColor="text1"/>
                                    <w:sz w:val="48"/>
                                    <w:szCs w:val="56"/>
                                  </w:rPr>
                                </w:pPr>
                                <w:r w:rsidRPr="00C234B0">
                                  <w:rPr>
                                    <w:rFonts w:asciiTheme="majorHAnsi" w:hAnsiTheme="majorHAnsi" w:cstheme="majorHAnsi"/>
                                    <w:b/>
                                    <w:color w:val="000000" w:themeColor="text1"/>
                                    <w:sz w:val="48"/>
                                    <w:szCs w:val="5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03DB81" id="Textfeld 631326593" o:spid="_x0000_s1028" type="#_x0000_t202" style="position:absolute;left:0;text-align:left;margin-left:-46.9pt;margin-top:384.05pt;width:334.9pt;height:106.5pt;z-index:251658265;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" fillcolor="white [3212]" stroked="f" strokeweight=".5pt">
                    <v:textbox inset="0,0,0,0">
                      <w:txbxContent>
                        <w:p w14:paraId="236CBE9A" w14:textId="77777777" w:rsidR="00A65238" w:rsidRDefault="00A65238" w:rsidP="00590113">
                          <w:pPr>
                            <w:pStyle w:val="Bezmezer"/>
                            <w:spacing w:before="40" w:line="216" w:lineRule="auto"/>
                            <w:rPr>
                              <w:rFonts w:asciiTheme="majorHAnsi" w:hAnsiTheme="majorHAnsi" w:cstheme="majorHAnsi"/>
                              <w:b/>
                              <w:color w:val="000000" w:themeColor="text1"/>
                              <w:sz w:val="48"/>
                              <w:szCs w:val="56"/>
                            </w:rPr>
                          </w:pPr>
                        </w:p>
                        <w:p w14:paraId="223EEF0C" w14:textId="77777777" w:rsidR="00A65238" w:rsidRDefault="00A65238" w:rsidP="00590113">
                          <w:pPr>
                            <w:pStyle w:val="Bezmezer"/>
                            <w:spacing w:before="40" w:line="216" w:lineRule="auto"/>
                            <w:rPr>
                              <w:rFonts w:asciiTheme="majorHAnsi" w:hAnsiTheme="majorHAnsi" w:cstheme="majorHAnsi"/>
                              <w:b/>
                              <w:color w:val="000000" w:themeColor="text1"/>
                              <w:sz w:val="48"/>
                              <w:szCs w:val="56"/>
                            </w:rPr>
                          </w:pPr>
                        </w:p>
                        <w:p w14:paraId="7EF735EA" w14:textId="1DD8D3B8" w:rsidR="00A65238" w:rsidRPr="00C234B0" w:rsidRDefault="00A65238" w:rsidP="00590113">
                          <w:pPr>
                            <w:pStyle w:val="Bezmezer"/>
                            <w:spacing w:before="40" w:line="216" w:lineRule="auto"/>
                            <w:rPr>
                              <w:rFonts w:asciiTheme="majorHAnsi" w:hAnsiTheme="majorHAnsi" w:cstheme="majorHAnsi"/>
                              <w:b/>
                              <w:color w:val="000000" w:themeColor="text1"/>
                              <w:sz w:val="48"/>
                              <w:szCs w:val="56"/>
                            </w:rPr>
                          </w:pPr>
                          <w:r w:rsidRPr="00C234B0">
                            <w:rPr>
                              <w:rFonts w:asciiTheme="majorHAnsi" w:hAnsiTheme="majorHAnsi" w:cstheme="majorHAnsi"/>
                              <w:b/>
                              <w:color w:val="000000" w:themeColor="text1"/>
                              <w:sz w:val="48"/>
                              <w:szCs w:val="56"/>
                            </w:rPr>
                            <w:t xml:space="preserve"> </w:t>
                          </w:r>
                        </w:p>
                      </w:txbxContent>
                    </v:textbox>
                    <w10:wrap type="square" anchorx="margin" anchory="page"/>
                  </v:shape>
                </w:pict>
              </mc:Fallback>
            </mc:AlternateContent>
          </w:r>
          <w:r w:rsidR="00274A2F">
            <w:rPr>
              <w:rFonts w:ascii="Times New Roman" w:eastAsia="Times New Roman" w:hAnsi="Times New Roman" w:cs="Times New Roman"/>
              <w:noProof/>
              <w:sz w:val="24"/>
              <w:szCs w:val="24"/>
              <w:lang w:val="en-US"/>
            </w:rPr>
            <w:br w:type="page"/>
          </w:r>
          <w:r w:rsidR="00C04E27">
            <w:rPr>
              <w:rFonts w:ascii="Times New Roman" w:eastAsia="Times New Roman" w:hAnsi="Times New Roman" w:cs="Times New Roman"/>
              <w:noProof/>
              <w:sz w:val="24"/>
              <w:szCs w:val="24"/>
              <w:lang w:val="en-US"/>
            </w:rPr>
            <w:lastRenderedPageBreak/>
            <w:tab/>
          </w:r>
        </w:p>
        <w:p w14:paraId="039B390A" w14:textId="77777777" w:rsidR="00495468" w:rsidRPr="00CB42AB" w:rsidRDefault="00495468" w:rsidP="008C1325">
          <w:pPr>
            <w:suppressAutoHyphens/>
          </w:pPr>
        </w:p>
        <w:p w14:paraId="16FBABAE" w14:textId="77777777" w:rsidR="00B57B26" w:rsidRPr="00CB42AB" w:rsidRDefault="00B57B26" w:rsidP="008C1325">
          <w:pPr>
            <w:suppressAutoHyphens/>
            <w:spacing w:after="80"/>
            <w:rPr>
              <w:rFonts w:asciiTheme="majorHAnsi" w:hAnsiTheme="majorHAnsi" w:cstheme="majorHAnsi"/>
            </w:rPr>
            <w:sectPr w:rsidR="00B57B26" w:rsidRPr="00CB42AB" w:rsidSect="00935AA0">
              <w:headerReference w:type="default" r:id="rId17"/>
              <w:headerReference w:type="first" r:id="rId18"/>
              <w:type w:val="continuous"/>
              <w:pgSz w:w="11906" w:h="16838" w:code="9"/>
              <w:pgMar w:top="1021" w:right="1418" w:bottom="1247" w:left="1418" w:header="1021" w:footer="1247" w:gutter="0"/>
              <w:pgNumType w:start="1"/>
              <w:cols w:space="340"/>
              <w:docGrid w:linePitch="360"/>
            </w:sectPr>
          </w:pPr>
        </w:p>
        <w:p w14:paraId="2C0BC7C9" w14:textId="77777777" w:rsidR="00C04E27" w:rsidRPr="00CB42AB" w:rsidRDefault="00C04E27" w:rsidP="008C1325">
          <w:pPr>
            <w:suppressAutoHyphens/>
            <w:rPr>
              <w:rFonts w:asciiTheme="majorHAnsi" w:hAnsiTheme="majorHAnsi" w:cstheme="majorHAnsi"/>
            </w:rPr>
          </w:pPr>
          <w:r w:rsidRPr="00CB42AB">
            <w:rPr>
              <w:rFonts w:asciiTheme="majorHAnsi" w:hAnsiTheme="majorHAnsi" w:cstheme="majorHAnsi"/>
            </w:rPr>
            <w:t xml:space="preserve">Za obsah a obrázky jednotlivých příspěvků odpovídají autoři. </w:t>
          </w:r>
        </w:p>
        <w:p w14:paraId="08FB2442" w14:textId="77777777" w:rsidR="00935AA0" w:rsidRPr="00CB42AB" w:rsidRDefault="00C04E27" w:rsidP="008C1325">
          <w:pPr>
            <w:suppressAutoHyphens/>
            <w:rPr>
              <w:rFonts w:asciiTheme="majorHAnsi" w:hAnsiTheme="majorHAnsi" w:cstheme="majorHAnsi"/>
              <w:b/>
              <w:bCs/>
            </w:rPr>
          </w:pPr>
          <w:r w:rsidRPr="00CB42AB">
            <w:rPr>
              <w:rFonts w:asciiTheme="majorHAnsi" w:hAnsiTheme="majorHAnsi" w:cstheme="majorHAnsi"/>
            </w:rPr>
            <w:t>Akce byla uspořádána v rámci projektu</w:t>
          </w:r>
          <w:r w:rsidRPr="00CB42AB">
            <w:t xml:space="preserve"> </w:t>
          </w:r>
          <w:r w:rsidRPr="00CB42AB">
            <w:rPr>
              <w:rFonts w:asciiTheme="majorHAnsi" w:hAnsiTheme="majorHAnsi" w:cstheme="majorHAnsi"/>
            </w:rPr>
            <w:t xml:space="preserve">MATUN </w:t>
          </w:r>
          <w:r w:rsidRPr="00CB42AB">
            <w:rPr>
              <w:rStyle w:val="Siln"/>
              <w:b w:val="0"/>
              <w:bCs w:val="0"/>
            </w:rPr>
            <w:t>SVĚT MATERIÁLŮ – UNIVERZITY SPOLU</w:t>
          </w:r>
          <w:r w:rsidRPr="00CB42AB">
            <w:rPr>
              <w:rFonts w:asciiTheme="majorHAnsi" w:hAnsiTheme="majorHAnsi" w:cstheme="majorHAnsi"/>
              <w:b/>
              <w:bCs/>
            </w:rPr>
            <w:t>.</w:t>
          </w:r>
        </w:p>
        <w:p w14:paraId="25AAAEC0" w14:textId="77777777" w:rsidR="008B3E16" w:rsidRPr="00CB42AB" w:rsidRDefault="008B3E16" w:rsidP="008C1325">
          <w:pPr>
            <w:suppressAutoHyphens/>
            <w:spacing w:after="80"/>
            <w:rPr>
              <w:rFonts w:asciiTheme="majorHAnsi" w:hAnsiTheme="majorHAnsi" w:cstheme="majorHAnsi"/>
            </w:rPr>
          </w:pPr>
          <w:r w:rsidRPr="00CB42AB">
            <w:rPr>
              <w:rFonts w:asciiTheme="majorHAnsi" w:hAnsiTheme="majorHAnsi" w:cstheme="majorHAnsi"/>
            </w:rPr>
            <w:t xml:space="preserve">Für den Inhalt und das Bildmaterial der einzelnen Beiträge tragen die Autoren die Verantwortung. </w:t>
          </w:r>
        </w:p>
        <w:p w14:paraId="1FFECD20" w14:textId="77777777" w:rsidR="008B3E16" w:rsidRPr="00CB42AB" w:rsidRDefault="008B3E16" w:rsidP="008C1325">
          <w:pPr>
            <w:suppressAutoHyphens/>
            <w:spacing w:after="80"/>
            <w:rPr>
              <w:rFonts w:asciiTheme="majorHAnsi" w:hAnsiTheme="majorHAnsi" w:cstheme="majorHAnsi"/>
            </w:rPr>
          </w:pPr>
          <w:r w:rsidRPr="00CB42AB">
            <w:rPr>
              <w:rFonts w:asciiTheme="majorHAnsi" w:hAnsiTheme="majorHAnsi" w:cstheme="majorHAnsi"/>
            </w:rPr>
            <w:t xml:space="preserve">Die Veranstaltung wurde im Rahmen des Projektes MATun </w:t>
          </w:r>
          <w:r w:rsidRPr="00CB42AB">
            <w:rPr>
              <w:rStyle w:val="Siln"/>
              <w:b w:val="0"/>
              <w:bCs w:val="0"/>
            </w:rPr>
            <w:t>MATERIALWISSEN – UNIS GEMEINSAM</w:t>
          </w:r>
          <w:r w:rsidRPr="00CB42AB">
            <w:rPr>
              <w:rStyle w:val="Siln"/>
            </w:rPr>
            <w:t xml:space="preserve"> </w:t>
          </w:r>
          <w:r w:rsidRPr="00CB42AB">
            <w:rPr>
              <w:rFonts w:asciiTheme="majorHAnsi" w:hAnsiTheme="majorHAnsi" w:cstheme="majorHAnsi"/>
            </w:rPr>
            <w:t>durchgeführt.</w:t>
          </w:r>
        </w:p>
        <w:p w14:paraId="74A11A55" w14:textId="2C628FB6" w:rsidR="008B3E16" w:rsidRPr="00CB42AB" w:rsidRDefault="008B3E16" w:rsidP="008C1325">
          <w:pPr>
            <w:suppressAutoHyphens/>
            <w:sectPr w:rsidR="008B3E16" w:rsidRPr="00CB42AB" w:rsidSect="00935AA0">
              <w:headerReference w:type="default" r:id="rId19"/>
              <w:type w:val="continuous"/>
              <w:pgSz w:w="11906" w:h="16838" w:code="9"/>
              <w:pgMar w:top="1021" w:right="1418" w:bottom="1247" w:left="1418" w:header="1021" w:footer="1247" w:gutter="0"/>
              <w:pgNumType w:start="1"/>
              <w:cols w:num="2" w:space="340"/>
              <w:titlePg/>
              <w:docGrid w:linePitch="360"/>
            </w:sectPr>
          </w:pPr>
        </w:p>
        <w:p w14:paraId="0F37A010" w14:textId="369E5EA1" w:rsidR="00721739" w:rsidRPr="00CB42AB" w:rsidRDefault="00721739" w:rsidP="008C1325">
          <w:pPr>
            <w:suppressAutoHyphens/>
          </w:pPr>
        </w:p>
        <w:p w14:paraId="3B8B6C37" w14:textId="5B033325" w:rsidR="00495468" w:rsidRPr="00CB42AB" w:rsidRDefault="008B3E16" w:rsidP="008C1325">
          <w:pPr>
            <w:suppressAutoHyphens/>
          </w:pPr>
          <w:r w:rsidRPr="00CB42AB">
            <w:t>Podporováno</w:t>
          </w:r>
          <w:r w:rsidRPr="00CB42AB">
            <w:rPr>
              <w:noProof/>
              <w:lang w:val="cs-CZ" w:eastAsia="cs-CZ"/>
            </w:rPr>
            <w:t xml:space="preserve"> </w:t>
          </w:r>
          <w:r w:rsidR="00721739" w:rsidRPr="00CB42AB">
            <w:rPr>
              <w:noProof/>
              <w:lang w:val="cs-CZ" w:eastAsia="cs-CZ"/>
            </w:rPr>
            <w:drawing>
              <wp:anchor distT="0" distB="0" distL="114300" distR="114300" simplePos="0" relativeHeight="251658248" behindDoc="1" locked="0" layoutInCell="1" allowOverlap="1" wp14:anchorId="01499E51" wp14:editId="0F70B013">
                <wp:simplePos x="0" y="0"/>
                <wp:positionH relativeFrom="column">
                  <wp:posOffset>2947670</wp:posOffset>
                </wp:positionH>
                <wp:positionV relativeFrom="paragraph">
                  <wp:posOffset>257810</wp:posOffset>
                </wp:positionV>
                <wp:extent cx="534035" cy="717550"/>
                <wp:effectExtent l="0" t="0" r="0" b="0"/>
                <wp:wrapThrough wrapText="bothSides">
                  <wp:wrapPolygon edited="0">
                    <wp:start x="6935" y="573"/>
                    <wp:lineTo x="2312" y="4014"/>
                    <wp:lineTo x="771" y="6881"/>
                    <wp:lineTo x="771" y="15483"/>
                    <wp:lineTo x="7705" y="19497"/>
                    <wp:lineTo x="15410" y="20644"/>
                    <wp:lineTo x="19263" y="20644"/>
                    <wp:lineTo x="19263" y="4588"/>
                    <wp:lineTo x="15410" y="573"/>
                    <wp:lineTo x="6935" y="573"/>
                  </wp:wrapPolygon>
                </wp:wrapThrough>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035" cy="717550"/>
                        </a:xfrm>
                        <a:prstGeom prst="rect">
                          <a:avLst/>
                        </a:prstGeom>
                        <a:noFill/>
                      </pic:spPr>
                    </pic:pic>
                  </a:graphicData>
                </a:graphic>
                <wp14:sizeRelH relativeFrom="margin">
                  <wp14:pctWidth>0</wp14:pctWidth>
                </wp14:sizeRelH>
                <wp14:sizeRelV relativeFrom="margin">
                  <wp14:pctHeight>0</wp14:pctHeight>
                </wp14:sizeRelV>
              </wp:anchor>
            </w:drawing>
          </w:r>
          <w:r w:rsidR="00721739" w:rsidRPr="00CB42AB">
            <w:rPr>
              <w:noProof/>
              <w:lang w:val="cs-CZ" w:eastAsia="cs-CZ"/>
            </w:rPr>
            <w:drawing>
              <wp:anchor distT="0" distB="0" distL="114300" distR="114300" simplePos="0" relativeHeight="251658246" behindDoc="1" locked="0" layoutInCell="1" allowOverlap="1" wp14:anchorId="11DBC9CC" wp14:editId="711F86F1">
                <wp:simplePos x="0" y="0"/>
                <wp:positionH relativeFrom="column">
                  <wp:posOffset>4445</wp:posOffset>
                </wp:positionH>
                <wp:positionV relativeFrom="paragraph">
                  <wp:posOffset>222957</wp:posOffset>
                </wp:positionV>
                <wp:extent cx="2624455" cy="751690"/>
                <wp:effectExtent l="0" t="0" r="4445" b="0"/>
                <wp:wrapNone/>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8653" cy="755757"/>
                        </a:xfrm>
                        <a:prstGeom prst="rect">
                          <a:avLst/>
                        </a:prstGeom>
                        <a:noFill/>
                      </pic:spPr>
                    </pic:pic>
                  </a:graphicData>
                </a:graphic>
                <wp14:sizeRelH relativeFrom="margin">
                  <wp14:pctWidth>0</wp14:pctWidth>
                </wp14:sizeRelH>
                <wp14:sizeRelV relativeFrom="margin">
                  <wp14:pctHeight>0</wp14:pctHeight>
                </wp14:sizeRelV>
              </wp:anchor>
            </w:drawing>
          </w:r>
          <w:r w:rsidRPr="00CB42AB">
            <w:rPr>
              <w:noProof/>
              <w:lang w:val="cs-CZ" w:eastAsia="cs-CZ"/>
            </w:rPr>
            <w:t xml:space="preserve">/ </w:t>
          </w:r>
          <w:r w:rsidR="0021400C" w:rsidRPr="00CB42AB">
            <w:t>Gefördert durch</w:t>
          </w:r>
          <w:r w:rsidR="00C04E27" w:rsidRPr="00CB42AB">
            <w:t xml:space="preserve">: </w:t>
          </w:r>
        </w:p>
        <w:p w14:paraId="2C3B1290" w14:textId="065D2EC9" w:rsidR="00721739" w:rsidRPr="00CB42AB" w:rsidRDefault="00721739" w:rsidP="008C1325">
          <w:pPr>
            <w:suppressAutoHyphens/>
          </w:pPr>
          <w:r w:rsidRPr="00CB42AB">
            <w:rPr>
              <w:noProof/>
              <w:lang w:val="cs-CZ" w:eastAsia="cs-CZ"/>
            </w:rPr>
            <w:drawing>
              <wp:anchor distT="0" distB="0" distL="114300" distR="114300" simplePos="0" relativeHeight="251658247" behindDoc="1" locked="0" layoutInCell="1" allowOverlap="1" wp14:anchorId="05C1235E" wp14:editId="6188B4AC">
                <wp:simplePos x="0" y="0"/>
                <wp:positionH relativeFrom="column">
                  <wp:posOffset>90170</wp:posOffset>
                </wp:positionH>
                <wp:positionV relativeFrom="paragraph">
                  <wp:posOffset>3810</wp:posOffset>
                </wp:positionV>
                <wp:extent cx="2471420" cy="610235"/>
                <wp:effectExtent l="0" t="0" r="5080" b="0"/>
                <wp:wrapThrough wrapText="bothSides">
                  <wp:wrapPolygon edited="0">
                    <wp:start x="9990" y="0"/>
                    <wp:lineTo x="0" y="2023"/>
                    <wp:lineTo x="0" y="10114"/>
                    <wp:lineTo x="7492" y="10789"/>
                    <wp:lineTo x="0" y="17532"/>
                    <wp:lineTo x="0" y="20903"/>
                    <wp:lineTo x="14818" y="20903"/>
                    <wp:lineTo x="19646" y="10789"/>
                    <wp:lineTo x="21478" y="6069"/>
                    <wp:lineTo x="21478" y="0"/>
                    <wp:lineTo x="15151" y="0"/>
                    <wp:lineTo x="9990" y="0"/>
                  </wp:wrapPolygon>
                </wp:wrapThrough>
                <wp:docPr id="465" name="Bild 3" descr="https://www.sn-cz2027.eu/gfx/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n-cz2027.eu/gfx/img/log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1420" cy="61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5E6A5F" w14:textId="038C4387" w:rsidR="00721739" w:rsidRPr="00CB42AB" w:rsidRDefault="00721739" w:rsidP="008C1325">
          <w:pPr>
            <w:suppressAutoHyphens/>
          </w:pPr>
        </w:p>
        <w:p w14:paraId="72172C2F" w14:textId="4EDD0F34" w:rsidR="00721739" w:rsidRPr="00CB42AB" w:rsidRDefault="00721739" w:rsidP="008C1325">
          <w:pPr>
            <w:suppressAutoHyphens/>
          </w:pPr>
        </w:p>
        <w:p w14:paraId="4CDEB4FF" w14:textId="529CB5A4" w:rsidR="00721739" w:rsidRPr="00CB42AB" w:rsidRDefault="00721739" w:rsidP="008C1325">
          <w:pPr>
            <w:suppressAutoHyphens/>
            <w:spacing w:after="0"/>
          </w:pPr>
          <w:r w:rsidRPr="00CB42AB">
            <w:t>Část prioritní osy 3: ​Vzdělávání, celoživotní vzdělávání, kultura a cestovní ruch</w:t>
          </w:r>
        </w:p>
        <w:p w14:paraId="28DA66FC" w14:textId="683641EC" w:rsidR="008B3E16" w:rsidRPr="00CB42AB" w:rsidRDefault="008B3E16" w:rsidP="008C1325">
          <w:pPr>
            <w:suppressAutoHyphens/>
            <w:spacing w:after="80"/>
          </w:pPr>
          <w:r w:rsidRPr="00CB42AB">
            <w:t>Teil der Prioritätsachse 3: Bildung, lebenslanges Lernen, Kultur und Tourismus</w:t>
          </w:r>
        </w:p>
        <w:p w14:paraId="193BB425" w14:textId="227A9EA6" w:rsidR="00AF494A" w:rsidRPr="00CB42AB" w:rsidRDefault="00AF494A" w:rsidP="008C1325">
          <w:pPr>
            <w:suppressAutoHyphens/>
          </w:pPr>
        </w:p>
        <w:p w14:paraId="09C435E0" w14:textId="6E6488D3" w:rsidR="00AF494A" w:rsidRPr="00CB42AB" w:rsidRDefault="00563BD9" w:rsidP="008C1325">
          <w:pPr>
            <w:suppressAutoHyphens/>
            <w:spacing w:after="0"/>
          </w:pPr>
          <w:r w:rsidRPr="00CB42AB">
            <w:t>Doba realizace projektu</w:t>
          </w:r>
          <w:r w:rsidR="008B3E16" w:rsidRPr="00CB42AB">
            <w:t xml:space="preserve"> / Projektlaufzeit</w:t>
          </w:r>
          <w:r w:rsidRPr="00CB42AB">
            <w:t>:</w:t>
          </w:r>
          <w:r w:rsidRPr="00CB42AB">
            <w:tab/>
          </w:r>
          <w:r w:rsidRPr="00CB42AB">
            <w:tab/>
          </w:r>
          <w:r w:rsidR="008529BE" w:rsidRPr="00CB42AB">
            <w:t xml:space="preserve">          </w:t>
          </w:r>
          <w:r w:rsidR="00AF494A" w:rsidRPr="00CB42AB">
            <w:t>08.09.2023 – 31.12.2026</w:t>
          </w:r>
        </w:p>
        <w:p w14:paraId="47538B18" w14:textId="1A578818" w:rsidR="00AF494A" w:rsidRPr="00CB42AB" w:rsidRDefault="00563BD9" w:rsidP="008C1325">
          <w:pPr>
            <w:suppressAutoHyphens/>
            <w:spacing w:after="0"/>
          </w:pPr>
          <w:r w:rsidRPr="00CB42AB">
            <w:t>Označení projektu</w:t>
          </w:r>
          <w:r w:rsidR="008B3E16" w:rsidRPr="00CB42AB">
            <w:t xml:space="preserve"> / Projektnummer</w:t>
          </w:r>
          <w:r w:rsidR="00AF494A" w:rsidRPr="00CB42AB">
            <w:t>: </w:t>
          </w:r>
          <w:r w:rsidR="00AF494A" w:rsidRPr="00CB42AB">
            <w:tab/>
          </w:r>
          <w:r w:rsidR="00AF494A" w:rsidRPr="00CB42AB">
            <w:tab/>
          </w:r>
          <w:r w:rsidR="008529BE" w:rsidRPr="00CB42AB">
            <w:t xml:space="preserve">          </w:t>
          </w:r>
          <w:r w:rsidR="00AF494A" w:rsidRPr="00CB42AB">
            <w:t>100686706</w:t>
          </w:r>
        </w:p>
        <w:p w14:paraId="02761F1D" w14:textId="77777777" w:rsidR="008529BE" w:rsidRPr="00CB42AB" w:rsidRDefault="008B3E16" w:rsidP="008C1325">
          <w:pPr>
            <w:suppressAutoHyphens/>
            <w:spacing w:after="0"/>
          </w:pPr>
          <w:r w:rsidRPr="00CB42AB">
            <w:t xml:space="preserve">Celkové náklady projektu / </w:t>
          </w:r>
        </w:p>
        <w:p w14:paraId="6B0C04D0" w14:textId="264D1B49" w:rsidR="00AF494A" w:rsidRPr="00CB42AB" w:rsidRDefault="00563BD9" w:rsidP="008C1325">
          <w:pPr>
            <w:suppressAutoHyphens/>
            <w:spacing w:after="0"/>
          </w:pPr>
          <w:r w:rsidRPr="00CB42AB">
            <w:t>Gesamtkosten des Projektes</w:t>
          </w:r>
          <w:r w:rsidR="008B3E16" w:rsidRPr="00CB42AB">
            <w:t>:</w:t>
          </w:r>
          <w:r w:rsidR="00AF494A" w:rsidRPr="00CB42AB">
            <w:tab/>
          </w:r>
          <w:r w:rsidR="008529BE" w:rsidRPr="00CB42AB">
            <w:tab/>
          </w:r>
          <w:r w:rsidR="008529BE" w:rsidRPr="00CB42AB">
            <w:tab/>
            <w:t xml:space="preserve">          </w:t>
          </w:r>
          <w:r w:rsidR="00AF494A" w:rsidRPr="00CB42AB">
            <w:t>761.832,93 EUR</w:t>
          </w:r>
        </w:p>
        <w:p w14:paraId="47218B62" w14:textId="371B1DA5" w:rsidR="00AF494A" w:rsidRPr="00CB42AB" w:rsidRDefault="008B3E16" w:rsidP="008C1325">
          <w:pPr>
            <w:suppressAutoHyphens/>
            <w:spacing w:after="0"/>
          </w:pPr>
          <w:r w:rsidRPr="00CB42AB">
            <w:t xml:space="preserve">Dotační prostředky EU / </w:t>
          </w:r>
          <w:r w:rsidR="00563BD9" w:rsidRPr="00CB42AB">
            <w:t>Fördersumme EU</w:t>
          </w:r>
          <w:r w:rsidRPr="00CB42AB">
            <w:t>:</w:t>
          </w:r>
          <w:r w:rsidR="00AF494A" w:rsidRPr="00CB42AB">
            <w:tab/>
          </w:r>
          <w:r w:rsidR="008529BE" w:rsidRPr="00CB42AB">
            <w:t xml:space="preserve">          </w:t>
          </w:r>
          <w:r w:rsidR="00AF494A" w:rsidRPr="00CB42AB">
            <w:t>609.466,34 EUR</w:t>
          </w:r>
        </w:p>
        <w:p w14:paraId="55250A6A" w14:textId="0B30CECC" w:rsidR="00AF494A" w:rsidRPr="00CB42AB" w:rsidRDefault="00AF494A" w:rsidP="008C1325">
          <w:pPr>
            <w:suppressAutoHyphens/>
          </w:pPr>
        </w:p>
        <w:p w14:paraId="3B70D162" w14:textId="0D100225" w:rsidR="00935AA0" w:rsidRPr="00CB42AB" w:rsidRDefault="00C04E27" w:rsidP="008C1325">
          <w:pPr>
            <w:suppressAutoHyphens/>
            <w:rPr>
              <w:lang w:val="en-GB"/>
            </w:rPr>
          </w:pPr>
          <w:r w:rsidRPr="00CB42AB">
            <w:rPr>
              <w:lang w:val="en-GB"/>
            </w:rPr>
            <w:t>WebSite: http://matun.trans3net.eu</w:t>
          </w:r>
        </w:p>
        <w:p w14:paraId="6ED72469" w14:textId="77777777" w:rsidR="00C04E27" w:rsidRPr="00CB42AB" w:rsidRDefault="00C04E27" w:rsidP="008C1325">
          <w:pPr>
            <w:suppressAutoHyphens/>
            <w:spacing w:after="0"/>
            <w:rPr>
              <w:lang w:val="en-GB"/>
            </w:rPr>
          </w:pPr>
        </w:p>
        <w:p w14:paraId="29C2390E" w14:textId="77777777" w:rsidR="00C04E27" w:rsidRPr="00CB42AB" w:rsidRDefault="00C04E27" w:rsidP="008C1325">
          <w:pPr>
            <w:suppressAutoHyphens/>
            <w:spacing w:after="0"/>
            <w:rPr>
              <w:lang w:val="en-GB"/>
            </w:rPr>
            <w:sectPr w:rsidR="00C04E27" w:rsidRPr="00CB42AB" w:rsidSect="00DC2895">
              <w:type w:val="continuous"/>
              <w:pgSz w:w="11906" w:h="16838" w:code="9"/>
              <w:pgMar w:top="1021" w:right="1418" w:bottom="1247" w:left="1418" w:header="1021" w:footer="1247" w:gutter="0"/>
              <w:pgNumType w:start="1"/>
              <w:cols w:space="340"/>
              <w:titlePg/>
              <w:docGrid w:linePitch="360"/>
            </w:sectPr>
          </w:pPr>
        </w:p>
        <w:p w14:paraId="7AD4E069" w14:textId="77777777" w:rsidR="008B3E16" w:rsidRPr="00CB42AB" w:rsidRDefault="008B3E16" w:rsidP="008C1325">
          <w:pPr>
            <w:suppressAutoHyphens/>
            <w:rPr>
              <w:lang w:val="en-GB"/>
            </w:rPr>
          </w:pPr>
          <w:r w:rsidRPr="00CB42AB">
            <w:rPr>
              <w:lang w:val="en-GB"/>
            </w:rPr>
            <w:t>Všechna práva vyhrazena. Žádná část tohoto díla nesmí být reprodukována v jakékoliv formě (tisk, fotokopie nebo jiné zpracování) nebo zpracovávána, kopírována nebo šířena pomocí elektronických systémů bez písemného souhlasu vydavatele.</w:t>
          </w:r>
        </w:p>
        <w:p w14:paraId="63426430" w14:textId="77777777" w:rsidR="008B3E16" w:rsidRPr="00CB42AB" w:rsidRDefault="008B3E16" w:rsidP="008C1325">
          <w:pPr>
            <w:suppressAutoHyphens/>
            <w:spacing w:after="0"/>
          </w:pPr>
          <w:r w:rsidRPr="00CB42AB">
            <w:t xml:space="preserve">Alle Rechte vorbehalten. Kein Teil des Werkes darf in irgendeiner Form (Druck, Fotokopie oder in einem </w:t>
          </w:r>
        </w:p>
        <w:p w14:paraId="050A7708" w14:textId="77777777" w:rsidR="008B3E16" w:rsidRPr="00CB42AB" w:rsidRDefault="008B3E16" w:rsidP="008C1325">
          <w:pPr>
            <w:suppressAutoHyphens/>
            <w:spacing w:after="0"/>
          </w:pPr>
          <w:r w:rsidRPr="00CB42AB">
            <w:t xml:space="preserve">anderen Verfahren) ohne schriftliche Genehmigung des Verlages reproduziert oder unter Verwendung </w:t>
          </w:r>
        </w:p>
        <w:p w14:paraId="7D852F77" w14:textId="77777777" w:rsidR="008B3E16" w:rsidRPr="00CB42AB" w:rsidRDefault="008B3E16" w:rsidP="008C1325">
          <w:pPr>
            <w:suppressAutoHyphens/>
            <w:spacing w:after="80"/>
          </w:pPr>
          <w:r w:rsidRPr="00CB42AB">
            <w:t>elektronischer Systeme verarbeitet, vervielfältigt oder verbreitet werden.</w:t>
          </w:r>
        </w:p>
        <w:p w14:paraId="56FC5BDF" w14:textId="77777777" w:rsidR="00935AA0" w:rsidRPr="00CB42AB" w:rsidRDefault="00935AA0" w:rsidP="008C1325">
          <w:pPr>
            <w:suppressAutoHyphens/>
            <w:sectPr w:rsidR="00935AA0" w:rsidRPr="00CB42AB" w:rsidSect="00935AA0">
              <w:type w:val="continuous"/>
              <w:pgSz w:w="11906" w:h="16838" w:code="9"/>
              <w:pgMar w:top="1021" w:right="1418" w:bottom="1247" w:left="1418" w:header="1021" w:footer="1247" w:gutter="0"/>
              <w:pgNumType w:start="1"/>
              <w:cols w:num="2" w:space="340"/>
              <w:titlePg/>
              <w:docGrid w:linePitch="360"/>
            </w:sectPr>
          </w:pPr>
        </w:p>
        <w:p w14:paraId="7C8F6747" w14:textId="2D21EB90" w:rsidR="00721739" w:rsidRPr="00721739" w:rsidRDefault="00721739" w:rsidP="008C1325">
          <w:pPr>
            <w:suppressAutoHyphens/>
          </w:pPr>
        </w:p>
        <w:p w14:paraId="4431BB6E" w14:textId="77777777" w:rsidR="00C04E27" w:rsidRDefault="00C04E27" w:rsidP="008C1325">
          <w:pPr>
            <w:suppressAutoHyphens/>
          </w:pPr>
        </w:p>
        <w:p w14:paraId="546CA9E1" w14:textId="06D28E56" w:rsidR="00721739" w:rsidRDefault="00721739" w:rsidP="008C1325">
          <w:pPr>
            <w:suppressAutoHyphens/>
            <w:rPr>
              <w:rFonts w:ascii="Open Sans SemiBold" w:eastAsiaTheme="majorEastAsia" w:hAnsi="Open Sans SemiBold" w:cs="Open Sans SemiBold"/>
              <w:sz w:val="32"/>
              <w:szCs w:val="36"/>
            </w:rPr>
          </w:pPr>
          <w:r>
            <w:br w:type="page"/>
          </w:r>
        </w:p>
        <w:p w14:paraId="3EEE2315" w14:textId="44E28C64" w:rsidR="00DC2895" w:rsidRPr="00DC2895" w:rsidRDefault="00752754" w:rsidP="008C1325">
          <w:pPr>
            <w:pStyle w:val="Nadpis1"/>
            <w:keepNext w:val="0"/>
            <w:keepLines w:val="0"/>
            <w:suppressAutoHyphens/>
          </w:pPr>
          <w:bookmarkStart w:id="0" w:name="_Toc222267817"/>
          <w:r w:rsidRPr="002C2CCA">
            <w:lastRenderedPageBreak/>
            <w:t>Předmluva</w:t>
          </w:r>
          <w:r>
            <w:t xml:space="preserve"> / </w:t>
          </w:r>
          <w:r w:rsidR="002C2CCA">
            <w:t>Vorwort</w:t>
          </w:r>
          <w:bookmarkEnd w:id="0"/>
        </w:p>
        <w:p w14:paraId="5B2975B6" w14:textId="77777777" w:rsidR="00DC2895" w:rsidRDefault="00DC2895" w:rsidP="008C1325">
          <w:pPr>
            <w:tabs>
              <w:tab w:val="left" w:pos="2646"/>
            </w:tabs>
            <w:suppressAutoHyphens/>
            <w:rPr>
              <w:rFonts w:asciiTheme="minorHAnsi" w:hAnsiTheme="minorHAnsi" w:cstheme="minorHAnsi"/>
              <w:sz w:val="20"/>
              <w:szCs w:val="20"/>
            </w:rPr>
            <w:sectPr w:rsidR="00DC2895" w:rsidSect="00DC2895">
              <w:type w:val="continuous"/>
              <w:pgSz w:w="11906" w:h="16838" w:code="9"/>
              <w:pgMar w:top="1021" w:right="1418" w:bottom="1247" w:left="1418" w:header="1021" w:footer="1247" w:gutter="0"/>
              <w:pgNumType w:start="1"/>
              <w:cols w:space="340"/>
              <w:titlePg/>
              <w:docGrid w:linePitch="360"/>
            </w:sectPr>
          </w:pPr>
        </w:p>
        <w:p w14:paraId="2980B733" w14:textId="6F14051F" w:rsidR="001F7776" w:rsidRPr="00CB42AB" w:rsidRDefault="001F7776" w:rsidP="008C1325">
          <w:pPr>
            <w:suppressAutoHyphens/>
            <w:rPr>
              <w:rFonts w:asciiTheme="minorHAnsi" w:hAnsiTheme="minorHAnsi" w:cstheme="minorHAnsi"/>
            </w:rPr>
          </w:pPr>
          <w:r w:rsidRPr="00CB42AB">
            <w:rPr>
              <w:rFonts w:asciiTheme="minorHAnsi" w:hAnsiTheme="minorHAnsi" w:cstheme="minorHAnsi"/>
            </w:rPr>
            <w:t xml:space="preserve">Materiáloví vědci z Ústí nad Labem a Drážďan se v </w:t>
          </w:r>
          <w:r w:rsidR="006F3F40">
            <w:rPr>
              <w:rFonts w:asciiTheme="minorHAnsi" w:hAnsiTheme="minorHAnsi" w:cstheme="minorHAnsi"/>
            </w:rPr>
            <w:t>listopadu</w:t>
          </w:r>
          <w:r w:rsidRPr="00CB42AB">
            <w:rPr>
              <w:rFonts w:asciiTheme="minorHAnsi" w:hAnsiTheme="minorHAnsi" w:cstheme="minorHAnsi"/>
            </w:rPr>
            <w:t xml:space="preserve"> 202</w:t>
          </w:r>
          <w:r w:rsidR="006F3F40">
            <w:rPr>
              <w:rFonts w:asciiTheme="minorHAnsi" w:hAnsiTheme="minorHAnsi" w:cstheme="minorHAnsi"/>
            </w:rPr>
            <w:t>5</w:t>
          </w:r>
          <w:r w:rsidRPr="00CB42AB">
            <w:rPr>
              <w:rFonts w:asciiTheme="minorHAnsi" w:hAnsiTheme="minorHAnsi" w:cstheme="minorHAnsi"/>
            </w:rPr>
            <w:t xml:space="preserve"> sešli na </w:t>
          </w:r>
          <w:r w:rsidR="006F3F40">
            <w:rPr>
              <w:rFonts w:asciiTheme="minorHAnsi" w:hAnsiTheme="minorHAnsi" w:cstheme="minorHAnsi"/>
            </w:rPr>
            <w:t>druhém</w:t>
          </w:r>
          <w:r w:rsidRPr="00CB42AB">
            <w:rPr>
              <w:rFonts w:asciiTheme="minorHAnsi" w:hAnsiTheme="minorHAnsi" w:cstheme="minorHAnsi"/>
            </w:rPr>
            <w:t xml:space="preserve"> materiálovém sympoziu v rámci projektu Interreg MATun se zaměřením na výrobní procesy, charakterizaci materiálů, environmentální technologie a biotechnologie. Cílem sympozia bylo podpořit mezioborovou výměnu mezi českými a německými výzkumnými institucemi a podpořit nadnárodní spolupráci na mezinárodní úrovni podél sasko-české hranice. </w:t>
          </w:r>
        </w:p>
        <w:p w14:paraId="4A00F3AC" w14:textId="2CED1A9B" w:rsidR="001F7776" w:rsidRPr="00CB42AB" w:rsidRDefault="001F7776" w:rsidP="008C1325">
          <w:pPr>
            <w:suppressAutoHyphens/>
            <w:rPr>
              <w:rFonts w:asciiTheme="minorHAnsi" w:hAnsiTheme="minorHAnsi" w:cstheme="minorHAnsi"/>
            </w:rPr>
          </w:pPr>
          <w:r w:rsidRPr="00CB42AB">
            <w:rPr>
              <w:rFonts w:asciiTheme="minorHAnsi" w:hAnsiTheme="minorHAnsi" w:cstheme="minorHAnsi"/>
            </w:rPr>
            <w:t>Organizované aktivity byly věnovány jak vědeckým prezentacím aktuálních doktorských projektů a výzkumných témat, tak i diskusím o možné spoluprác</w:t>
          </w:r>
          <w:r w:rsidR="006F3F40">
            <w:rPr>
              <w:rFonts w:asciiTheme="minorHAnsi" w:hAnsiTheme="minorHAnsi" w:cstheme="minorHAnsi"/>
            </w:rPr>
            <w:t>i</w:t>
          </w:r>
          <w:r w:rsidRPr="00CB42AB">
            <w:rPr>
              <w:rFonts w:asciiTheme="minorHAnsi" w:hAnsiTheme="minorHAnsi" w:cstheme="minorHAnsi"/>
            </w:rPr>
            <w:t xml:space="preserve">. Konference byla financována z programu spolupráce INTERREG Česká republika – Sasko 2021-2027. Všichni účastníci - doktorandi, vědečtí pracovníci a zaměstnanci zúčastněných institucí - využili příležitosti k navázání individuálních i nových kontaktů, k výměně názorů na aktuální výzkumná témata a metody, k nalezení východisek pro budoucí spolupráci mezi jednotlivými výzkumnými oblastmi a institucemi a také k diskusi o podobnostech a rozdílech mezi českou a německou výzkumnou krajinou. </w:t>
          </w:r>
        </w:p>
        <w:p w14:paraId="2190E6A7" w14:textId="77777777" w:rsidR="001F7776" w:rsidRPr="00CB42AB" w:rsidRDefault="001F7776" w:rsidP="008C1325">
          <w:pPr>
            <w:suppressAutoHyphens/>
            <w:rPr>
              <w:rFonts w:asciiTheme="minorHAnsi" w:hAnsiTheme="minorHAnsi" w:cstheme="minorHAnsi"/>
            </w:rPr>
          </w:pPr>
          <w:r w:rsidRPr="00CB42AB">
            <w:rPr>
              <w:rFonts w:asciiTheme="minorHAnsi" w:hAnsiTheme="minorHAnsi" w:cstheme="minorHAnsi"/>
            </w:rPr>
            <w:t>Cílem sborníku z konference je představit jednotlivé instituce s jejich odbornými tématy a laboratořemi a prezentovat aktuální výzkumná témata vycházející z představených projektů.</w:t>
          </w:r>
        </w:p>
        <w:p w14:paraId="00D5BB08" w14:textId="77777777" w:rsidR="001F7776" w:rsidRPr="00CB42AB" w:rsidRDefault="001F7776" w:rsidP="008C1325">
          <w:pPr>
            <w:tabs>
              <w:tab w:val="left" w:pos="2646"/>
            </w:tabs>
            <w:suppressAutoHyphens/>
            <w:rPr>
              <w:rFonts w:asciiTheme="minorHAnsi" w:hAnsiTheme="minorHAnsi" w:cstheme="minorHAnsi"/>
            </w:rPr>
          </w:pPr>
        </w:p>
        <w:p w14:paraId="74EBFC23" w14:textId="77777777" w:rsidR="001F7776" w:rsidRPr="00CB42AB" w:rsidRDefault="001F7776" w:rsidP="008C1325">
          <w:pPr>
            <w:tabs>
              <w:tab w:val="left" w:pos="2646"/>
            </w:tabs>
            <w:suppressAutoHyphens/>
            <w:rPr>
              <w:rFonts w:asciiTheme="minorHAnsi" w:hAnsiTheme="minorHAnsi" w:cstheme="minorHAnsi"/>
            </w:rPr>
          </w:pPr>
        </w:p>
        <w:p w14:paraId="2F0A8A39" w14:textId="77777777" w:rsidR="001F7776" w:rsidRPr="00CB42AB" w:rsidRDefault="001F7776" w:rsidP="008C1325">
          <w:pPr>
            <w:tabs>
              <w:tab w:val="left" w:pos="2646"/>
            </w:tabs>
            <w:suppressAutoHyphens/>
            <w:rPr>
              <w:rFonts w:asciiTheme="minorHAnsi" w:hAnsiTheme="minorHAnsi" w:cstheme="minorHAnsi"/>
            </w:rPr>
          </w:pPr>
        </w:p>
        <w:p w14:paraId="4A9CE967" w14:textId="77777777" w:rsidR="001F7776" w:rsidRPr="00CB42AB" w:rsidRDefault="001F7776" w:rsidP="008C1325">
          <w:pPr>
            <w:tabs>
              <w:tab w:val="left" w:pos="2646"/>
            </w:tabs>
            <w:suppressAutoHyphens/>
            <w:rPr>
              <w:rFonts w:asciiTheme="minorHAnsi" w:hAnsiTheme="minorHAnsi" w:cstheme="minorHAnsi"/>
            </w:rPr>
          </w:pPr>
        </w:p>
        <w:p w14:paraId="6D623504" w14:textId="77777777" w:rsidR="001F7776" w:rsidRPr="00CB42AB" w:rsidRDefault="001F7776" w:rsidP="008C1325">
          <w:pPr>
            <w:tabs>
              <w:tab w:val="left" w:pos="2646"/>
            </w:tabs>
            <w:suppressAutoHyphens/>
            <w:rPr>
              <w:rFonts w:asciiTheme="minorHAnsi" w:hAnsiTheme="minorHAnsi" w:cstheme="minorHAnsi"/>
            </w:rPr>
          </w:pPr>
        </w:p>
        <w:p w14:paraId="5D6051E9" w14:textId="77777777" w:rsidR="001F7776" w:rsidRDefault="001F7776" w:rsidP="008C1325">
          <w:pPr>
            <w:tabs>
              <w:tab w:val="left" w:pos="2646"/>
            </w:tabs>
            <w:suppressAutoHyphens/>
            <w:rPr>
              <w:rFonts w:asciiTheme="minorHAnsi" w:hAnsiTheme="minorHAnsi" w:cstheme="minorHAnsi"/>
            </w:rPr>
          </w:pPr>
        </w:p>
        <w:p w14:paraId="24B09B79" w14:textId="77777777" w:rsidR="00CB42AB" w:rsidRDefault="00CB42AB" w:rsidP="008C1325">
          <w:pPr>
            <w:tabs>
              <w:tab w:val="left" w:pos="2646"/>
            </w:tabs>
            <w:suppressAutoHyphens/>
            <w:rPr>
              <w:rFonts w:asciiTheme="minorHAnsi" w:hAnsiTheme="minorHAnsi" w:cstheme="minorHAnsi"/>
            </w:rPr>
          </w:pPr>
        </w:p>
        <w:p w14:paraId="58FE2120" w14:textId="77777777" w:rsidR="00CB42AB" w:rsidRDefault="00CB42AB" w:rsidP="008C1325">
          <w:pPr>
            <w:tabs>
              <w:tab w:val="left" w:pos="2646"/>
            </w:tabs>
            <w:suppressAutoHyphens/>
            <w:rPr>
              <w:rFonts w:asciiTheme="minorHAnsi" w:hAnsiTheme="minorHAnsi" w:cstheme="minorHAnsi"/>
            </w:rPr>
          </w:pPr>
        </w:p>
        <w:p w14:paraId="2C045FBD" w14:textId="77777777" w:rsidR="00CB42AB" w:rsidRDefault="00CB42AB" w:rsidP="008C1325">
          <w:pPr>
            <w:tabs>
              <w:tab w:val="left" w:pos="2646"/>
            </w:tabs>
            <w:suppressAutoHyphens/>
            <w:rPr>
              <w:rFonts w:asciiTheme="minorHAnsi" w:hAnsiTheme="minorHAnsi" w:cstheme="minorHAnsi"/>
            </w:rPr>
          </w:pPr>
        </w:p>
        <w:p w14:paraId="404E31C0" w14:textId="77777777" w:rsidR="00CB42AB" w:rsidRDefault="00CB42AB" w:rsidP="008C1325">
          <w:pPr>
            <w:tabs>
              <w:tab w:val="left" w:pos="2646"/>
            </w:tabs>
            <w:suppressAutoHyphens/>
            <w:rPr>
              <w:rFonts w:asciiTheme="minorHAnsi" w:hAnsiTheme="minorHAnsi" w:cstheme="minorHAnsi"/>
            </w:rPr>
          </w:pPr>
        </w:p>
        <w:p w14:paraId="6C511B54" w14:textId="77777777" w:rsidR="00CB42AB" w:rsidRDefault="00CB42AB" w:rsidP="008C1325">
          <w:pPr>
            <w:tabs>
              <w:tab w:val="left" w:pos="2646"/>
            </w:tabs>
            <w:suppressAutoHyphens/>
            <w:rPr>
              <w:rFonts w:asciiTheme="minorHAnsi" w:hAnsiTheme="minorHAnsi" w:cstheme="minorHAnsi"/>
            </w:rPr>
          </w:pPr>
        </w:p>
        <w:p w14:paraId="4C0B6802" w14:textId="00C359D4" w:rsidR="009B5C74" w:rsidRPr="00CB42AB" w:rsidRDefault="009B5C74" w:rsidP="008C1325">
          <w:pPr>
            <w:tabs>
              <w:tab w:val="left" w:pos="2646"/>
            </w:tabs>
            <w:suppressAutoHyphens/>
            <w:rPr>
              <w:rFonts w:asciiTheme="minorHAnsi" w:hAnsiTheme="minorHAnsi" w:cstheme="minorHAnsi"/>
            </w:rPr>
          </w:pPr>
          <w:r w:rsidRPr="00CB42AB">
            <w:rPr>
              <w:rFonts w:asciiTheme="minorHAnsi" w:hAnsiTheme="minorHAnsi" w:cstheme="minorHAnsi"/>
            </w:rPr>
            <w:t>Materialwissenschaftler</w:t>
          </w:r>
          <w:r w:rsidR="00935AA0" w:rsidRPr="00CB42AB">
            <w:rPr>
              <w:rFonts w:asciiTheme="minorHAnsi" w:hAnsiTheme="minorHAnsi" w:cstheme="minorHAnsi"/>
            </w:rPr>
            <w:t>:</w:t>
          </w:r>
          <w:r w:rsidR="00C234B0" w:rsidRPr="00CB42AB">
            <w:rPr>
              <w:rFonts w:asciiTheme="minorHAnsi" w:hAnsiTheme="minorHAnsi" w:cstheme="minorHAnsi"/>
            </w:rPr>
            <w:t>innen</w:t>
          </w:r>
          <w:r w:rsidRPr="00CB42AB">
            <w:rPr>
              <w:rFonts w:asciiTheme="minorHAnsi" w:hAnsiTheme="minorHAnsi" w:cstheme="minorHAnsi"/>
            </w:rPr>
            <w:t xml:space="preserve"> aus Ústí nad Labem und Dresden trafen sich im </w:t>
          </w:r>
          <w:r w:rsidR="006F3F40">
            <w:rPr>
              <w:rFonts w:asciiTheme="minorHAnsi" w:hAnsiTheme="minorHAnsi" w:cstheme="minorHAnsi"/>
            </w:rPr>
            <w:t>November</w:t>
          </w:r>
          <w:r w:rsidRPr="00CB42AB">
            <w:rPr>
              <w:rFonts w:asciiTheme="minorHAnsi" w:hAnsiTheme="minorHAnsi" w:cstheme="minorHAnsi"/>
            </w:rPr>
            <w:t xml:space="preserve"> 202</w:t>
          </w:r>
          <w:r w:rsidR="006F3F40">
            <w:rPr>
              <w:rFonts w:asciiTheme="minorHAnsi" w:hAnsiTheme="minorHAnsi" w:cstheme="minorHAnsi"/>
            </w:rPr>
            <w:t>5</w:t>
          </w:r>
          <w:r w:rsidRPr="00CB42AB">
            <w:rPr>
              <w:rFonts w:asciiTheme="minorHAnsi" w:hAnsiTheme="minorHAnsi" w:cstheme="minorHAnsi"/>
            </w:rPr>
            <w:t xml:space="preserve"> zum </w:t>
          </w:r>
          <w:r w:rsidR="006F3F40">
            <w:rPr>
              <w:rFonts w:asciiTheme="minorHAnsi" w:hAnsiTheme="minorHAnsi" w:cstheme="minorHAnsi"/>
            </w:rPr>
            <w:t>zweiten</w:t>
          </w:r>
          <w:r w:rsidRPr="00CB42AB">
            <w:rPr>
              <w:rFonts w:asciiTheme="minorHAnsi" w:hAnsiTheme="minorHAnsi" w:cstheme="minorHAnsi"/>
            </w:rPr>
            <w:t xml:space="preserve"> </w:t>
          </w:r>
          <w:r w:rsidR="003556A1" w:rsidRPr="00CB42AB">
            <w:rPr>
              <w:rFonts w:asciiTheme="minorHAnsi" w:hAnsiTheme="minorHAnsi" w:cstheme="minorHAnsi"/>
            </w:rPr>
            <w:t>Doktorandens</w:t>
          </w:r>
          <w:r w:rsidRPr="00CB42AB">
            <w:rPr>
              <w:rFonts w:asciiTheme="minorHAnsi" w:hAnsiTheme="minorHAnsi" w:cstheme="minorHAnsi"/>
            </w:rPr>
            <w:t>ymposium für Materialwissenschaften</w:t>
          </w:r>
          <w:r w:rsidR="00A54E9C" w:rsidRPr="00CB42AB">
            <w:rPr>
              <w:rFonts w:asciiTheme="minorHAnsi" w:hAnsiTheme="minorHAnsi" w:cstheme="minorHAnsi"/>
            </w:rPr>
            <w:t xml:space="preserve"> im Rahmen des Interreg</w:t>
          </w:r>
          <w:r w:rsidR="00935AA0" w:rsidRPr="00CB42AB">
            <w:rPr>
              <w:rFonts w:asciiTheme="minorHAnsi" w:hAnsiTheme="minorHAnsi" w:cstheme="minorHAnsi"/>
            </w:rPr>
            <w:t>-</w:t>
          </w:r>
          <w:r w:rsidR="00A54E9C" w:rsidRPr="00CB42AB">
            <w:rPr>
              <w:rFonts w:asciiTheme="minorHAnsi" w:hAnsiTheme="minorHAnsi" w:cstheme="minorHAnsi"/>
            </w:rPr>
            <w:t>Projektes MATun</w:t>
          </w:r>
          <w:r w:rsidRPr="00CB42AB">
            <w:rPr>
              <w:rFonts w:asciiTheme="minorHAnsi" w:hAnsiTheme="minorHAnsi" w:cstheme="minorHAnsi"/>
            </w:rPr>
            <w:t xml:space="preserve"> </w:t>
          </w:r>
          <w:r w:rsidR="00935AA0" w:rsidRPr="00CB42AB">
            <w:rPr>
              <w:rFonts w:asciiTheme="minorHAnsi" w:hAnsiTheme="minorHAnsi" w:cstheme="minorHAnsi"/>
            </w:rPr>
            <w:t>zu</w:t>
          </w:r>
          <w:r w:rsidRPr="00CB42AB">
            <w:rPr>
              <w:rFonts w:asciiTheme="minorHAnsi" w:hAnsiTheme="minorHAnsi" w:cstheme="minorHAnsi"/>
            </w:rPr>
            <w:t xml:space="preserve"> den Schwerpunkten </w:t>
          </w:r>
          <w:r w:rsidR="00205DDE" w:rsidRPr="00CB42AB">
            <w:rPr>
              <w:rFonts w:asciiTheme="minorHAnsi" w:hAnsiTheme="minorHAnsi" w:cstheme="minorHAnsi"/>
            </w:rPr>
            <w:t>Fertigungsprozesse, Materialcharakterisierung, Umwelt</w:t>
          </w:r>
          <w:r w:rsidR="00ED4B6D" w:rsidRPr="00CB42AB">
            <w:rPr>
              <w:rFonts w:asciiTheme="minorHAnsi" w:hAnsiTheme="minorHAnsi" w:cstheme="minorHAnsi"/>
            </w:rPr>
            <w:t>-</w:t>
          </w:r>
          <w:r w:rsidR="00205DDE" w:rsidRPr="00CB42AB">
            <w:rPr>
              <w:rFonts w:asciiTheme="minorHAnsi" w:hAnsiTheme="minorHAnsi" w:cstheme="minorHAnsi"/>
            </w:rPr>
            <w:t xml:space="preserve"> und Biotechnologie. </w:t>
          </w:r>
          <w:r w:rsidRPr="00CB42AB">
            <w:rPr>
              <w:rFonts w:asciiTheme="minorHAnsi" w:hAnsiTheme="minorHAnsi" w:cstheme="minorHAnsi"/>
            </w:rPr>
            <w:t xml:space="preserve">Ziel </w:t>
          </w:r>
          <w:r w:rsidR="00205DDE" w:rsidRPr="00CB42AB">
            <w:rPr>
              <w:rFonts w:asciiTheme="minorHAnsi" w:hAnsiTheme="minorHAnsi" w:cstheme="minorHAnsi"/>
            </w:rPr>
            <w:t>des Symposiums</w:t>
          </w:r>
          <w:r w:rsidRPr="00CB42AB">
            <w:rPr>
              <w:rFonts w:asciiTheme="minorHAnsi" w:hAnsiTheme="minorHAnsi" w:cstheme="minorHAnsi"/>
            </w:rPr>
            <w:t xml:space="preserve"> war es, den interdisziplinären Austausch zwischen tschechischen und deutschen Forschungseinrichtungen zu fördern und die </w:t>
          </w:r>
          <w:r w:rsidR="003211E4" w:rsidRPr="00CB42AB">
            <w:rPr>
              <w:rFonts w:asciiTheme="minorHAnsi" w:hAnsiTheme="minorHAnsi" w:cstheme="minorHAnsi"/>
            </w:rPr>
            <w:t>internationale</w:t>
          </w:r>
          <w:r w:rsidRPr="00CB42AB">
            <w:rPr>
              <w:rFonts w:asciiTheme="minorHAnsi" w:hAnsiTheme="minorHAnsi" w:cstheme="minorHAnsi"/>
            </w:rPr>
            <w:t xml:space="preserve"> Zusammenarbeit entlang der sächsisch-tschechischen Grenze zu unterstützen. </w:t>
          </w:r>
        </w:p>
        <w:p w14:paraId="6CA1E7BF" w14:textId="4FEF7C53" w:rsidR="009B5C74" w:rsidRPr="00CB42AB" w:rsidRDefault="009B5C74" w:rsidP="008C1325">
          <w:pPr>
            <w:suppressAutoHyphens/>
            <w:rPr>
              <w:rFonts w:asciiTheme="minorHAnsi" w:hAnsiTheme="minorHAnsi" w:cstheme="minorHAnsi"/>
            </w:rPr>
          </w:pPr>
          <w:r w:rsidRPr="00CB42AB">
            <w:rPr>
              <w:rFonts w:asciiTheme="minorHAnsi" w:hAnsiTheme="minorHAnsi" w:cstheme="minorHAnsi"/>
            </w:rPr>
            <w:t xml:space="preserve">Die organisierten Aktivitäten reichten von wissenschaftlichen Präsentationen aktueller </w:t>
          </w:r>
          <w:r w:rsidR="00ED4B6D" w:rsidRPr="00CB42AB">
            <w:rPr>
              <w:rFonts w:asciiTheme="minorHAnsi" w:hAnsiTheme="minorHAnsi" w:cstheme="minorHAnsi"/>
            </w:rPr>
            <w:t>Forschungsprojekte</w:t>
          </w:r>
          <w:r w:rsidRPr="00CB42AB">
            <w:rPr>
              <w:rFonts w:asciiTheme="minorHAnsi" w:hAnsiTheme="minorHAnsi" w:cstheme="minorHAnsi"/>
            </w:rPr>
            <w:t xml:space="preserve"> über </w:t>
          </w:r>
          <w:r w:rsidR="00660004" w:rsidRPr="00CB42AB">
            <w:rPr>
              <w:rFonts w:asciiTheme="minorHAnsi" w:hAnsiTheme="minorHAnsi" w:cstheme="minorHAnsi"/>
            </w:rPr>
            <w:t>Diskussionsrunden zu möglichen Kooperationen</w:t>
          </w:r>
          <w:r w:rsidR="006F3F40">
            <w:rPr>
              <w:rFonts w:asciiTheme="minorHAnsi" w:hAnsiTheme="minorHAnsi" w:cstheme="minorHAnsi"/>
            </w:rPr>
            <w:t>.</w:t>
          </w:r>
          <w:r w:rsidR="00873A09" w:rsidRPr="00CB42AB">
            <w:rPr>
              <w:rFonts w:asciiTheme="minorHAnsi" w:hAnsiTheme="minorHAnsi" w:cstheme="minorHAnsi"/>
            </w:rPr>
            <w:t xml:space="preserve"> </w:t>
          </w:r>
          <w:r w:rsidR="00ED4B6D" w:rsidRPr="00CB42AB">
            <w:rPr>
              <w:rFonts w:asciiTheme="minorHAnsi" w:hAnsiTheme="minorHAnsi" w:cstheme="minorHAnsi"/>
            </w:rPr>
            <w:t>Das Projekt MATun wird</w:t>
          </w:r>
          <w:r w:rsidRPr="00CB42AB">
            <w:rPr>
              <w:rFonts w:asciiTheme="minorHAnsi" w:hAnsiTheme="minorHAnsi" w:cstheme="minorHAnsi"/>
            </w:rPr>
            <w:t xml:space="preserve"> </w:t>
          </w:r>
          <w:r w:rsidR="003211E4" w:rsidRPr="00CB42AB">
            <w:rPr>
              <w:rFonts w:asciiTheme="minorHAnsi" w:hAnsiTheme="minorHAnsi" w:cstheme="minorHAnsi"/>
            </w:rPr>
            <w:t>vom Programm Interreg</w:t>
          </w:r>
          <w:r w:rsidRPr="00CB42AB">
            <w:rPr>
              <w:rFonts w:asciiTheme="minorHAnsi" w:hAnsiTheme="minorHAnsi" w:cstheme="minorHAnsi"/>
            </w:rPr>
            <w:t xml:space="preserve"> Sachsen </w:t>
          </w:r>
          <w:r w:rsidR="003211E4" w:rsidRPr="00CB42AB">
            <w:rPr>
              <w:rFonts w:asciiTheme="minorHAnsi" w:hAnsiTheme="minorHAnsi" w:cstheme="minorHAnsi"/>
            </w:rPr>
            <w:t>–</w:t>
          </w:r>
          <w:r w:rsidRPr="00CB42AB">
            <w:rPr>
              <w:rFonts w:asciiTheme="minorHAnsi" w:hAnsiTheme="minorHAnsi" w:cstheme="minorHAnsi"/>
            </w:rPr>
            <w:t xml:space="preserve"> </w:t>
          </w:r>
          <w:r w:rsidR="00660004" w:rsidRPr="00CB42AB">
            <w:rPr>
              <w:rFonts w:asciiTheme="minorHAnsi" w:hAnsiTheme="minorHAnsi" w:cstheme="minorHAnsi"/>
            </w:rPr>
            <w:t>Tschechien</w:t>
          </w:r>
          <w:r w:rsidRPr="00CB42AB">
            <w:rPr>
              <w:rFonts w:asciiTheme="minorHAnsi" w:hAnsiTheme="minorHAnsi" w:cstheme="minorHAnsi"/>
            </w:rPr>
            <w:t xml:space="preserve"> </w:t>
          </w:r>
          <w:r w:rsidR="003211E4" w:rsidRPr="00CB42AB">
            <w:rPr>
              <w:rFonts w:asciiTheme="minorHAnsi" w:hAnsiTheme="minorHAnsi" w:cstheme="minorHAnsi"/>
            </w:rPr>
            <w:t>2021-2027</w:t>
          </w:r>
          <w:r w:rsidR="00ED4B6D" w:rsidRPr="00CB42AB">
            <w:rPr>
              <w:rFonts w:asciiTheme="minorHAnsi" w:hAnsiTheme="minorHAnsi" w:cstheme="minorHAnsi"/>
            </w:rPr>
            <w:t xml:space="preserve"> finanziert. Alle Teilnehmer</w:t>
          </w:r>
          <w:r w:rsidR="003211E4" w:rsidRPr="00CB42AB">
            <w:rPr>
              <w:rFonts w:asciiTheme="minorHAnsi" w:hAnsiTheme="minorHAnsi" w:cstheme="minorHAnsi"/>
            </w:rPr>
            <w:t>:</w:t>
          </w:r>
          <w:r w:rsidR="00C234B0" w:rsidRPr="00CB42AB">
            <w:rPr>
              <w:rFonts w:asciiTheme="minorHAnsi" w:hAnsiTheme="minorHAnsi" w:cstheme="minorHAnsi"/>
            </w:rPr>
            <w:t>innen</w:t>
          </w:r>
          <w:r w:rsidR="00ED4B6D" w:rsidRPr="00CB42AB">
            <w:rPr>
              <w:rFonts w:asciiTheme="minorHAnsi" w:hAnsiTheme="minorHAnsi" w:cstheme="minorHAnsi"/>
            </w:rPr>
            <w:t xml:space="preserve"> - </w:t>
          </w:r>
          <w:r w:rsidR="0018501B" w:rsidRPr="00CB42AB">
            <w:rPr>
              <w:rFonts w:asciiTheme="minorHAnsi" w:hAnsiTheme="minorHAnsi" w:cstheme="minorHAnsi"/>
            </w:rPr>
            <w:t>Promovierende</w:t>
          </w:r>
          <w:r w:rsidRPr="00CB42AB">
            <w:rPr>
              <w:rFonts w:asciiTheme="minorHAnsi" w:hAnsiTheme="minorHAnsi" w:cstheme="minorHAnsi"/>
            </w:rPr>
            <w:t>, Wissenschaftler</w:t>
          </w:r>
          <w:r w:rsidR="003211E4" w:rsidRPr="00CB42AB">
            <w:rPr>
              <w:rFonts w:asciiTheme="minorHAnsi" w:hAnsiTheme="minorHAnsi" w:cstheme="minorHAnsi"/>
            </w:rPr>
            <w:t>:</w:t>
          </w:r>
          <w:r w:rsidR="00C234B0" w:rsidRPr="00CB42AB">
            <w:rPr>
              <w:rFonts w:asciiTheme="minorHAnsi" w:hAnsiTheme="minorHAnsi" w:cstheme="minorHAnsi"/>
            </w:rPr>
            <w:t>innen</w:t>
          </w:r>
          <w:r w:rsidRPr="00CB42AB">
            <w:rPr>
              <w:rFonts w:asciiTheme="minorHAnsi" w:hAnsiTheme="minorHAnsi" w:cstheme="minorHAnsi"/>
            </w:rPr>
            <w:t xml:space="preserve"> und </w:t>
          </w:r>
          <w:r w:rsidR="00DC2895" w:rsidRPr="00CB42AB">
            <w:rPr>
              <w:rFonts w:asciiTheme="minorHAnsi" w:hAnsiTheme="minorHAnsi" w:cstheme="minorHAnsi"/>
            </w:rPr>
            <w:t>Stud</w:t>
          </w:r>
          <w:r w:rsidR="0018501B" w:rsidRPr="00CB42AB">
            <w:rPr>
              <w:rFonts w:asciiTheme="minorHAnsi" w:hAnsiTheme="minorHAnsi" w:cstheme="minorHAnsi"/>
            </w:rPr>
            <w:t>ierende</w:t>
          </w:r>
          <w:r w:rsidRPr="00CB42AB">
            <w:rPr>
              <w:rFonts w:asciiTheme="minorHAnsi" w:hAnsiTheme="minorHAnsi" w:cstheme="minorHAnsi"/>
            </w:rPr>
            <w:t xml:space="preserve"> der beteiligten Institutionen - nutzten die Gelegenheit, individuelle und neue Kontakte zu knüpfen, sich über aktuelle Forschungsthemen und -methoden auszutauschen, Ansatzpunkte für zukünftige Kooperationen zwischen den verschiedenen Forschungsbereichen und Institutionen zu finden und auch die Gemeinsamkeiten und Unterschiede zwischen der deutschen und der tschechischen Forschungslandschaft zu diskutieren. </w:t>
          </w:r>
        </w:p>
        <w:p w14:paraId="2AA6AAFB" w14:textId="17D97F37" w:rsidR="005865B0" w:rsidRPr="00CB42AB" w:rsidRDefault="003556A1" w:rsidP="008C1325">
          <w:pPr>
            <w:suppressAutoHyphens/>
            <w:rPr>
              <w:rFonts w:asciiTheme="minorHAnsi" w:hAnsiTheme="minorHAnsi" w:cstheme="minorHAnsi"/>
            </w:rPr>
          </w:pPr>
          <w:r w:rsidRPr="00CB42AB">
            <w:rPr>
              <w:rFonts w:asciiTheme="minorHAnsi" w:hAnsiTheme="minorHAnsi" w:cstheme="minorHAnsi"/>
            </w:rPr>
            <w:t>In diesem Tagungsband werden sowohl</w:t>
          </w:r>
          <w:r w:rsidR="009B5C74" w:rsidRPr="00CB42AB">
            <w:rPr>
              <w:rFonts w:asciiTheme="minorHAnsi" w:hAnsiTheme="minorHAnsi" w:cstheme="minorHAnsi"/>
            </w:rPr>
            <w:t xml:space="preserve"> die Institutio</w:t>
          </w:r>
          <w:r w:rsidR="0018501B" w:rsidRPr="00CB42AB">
            <w:rPr>
              <w:rFonts w:asciiTheme="minorHAnsi" w:hAnsiTheme="minorHAnsi" w:cstheme="minorHAnsi"/>
            </w:rPr>
            <w:t xml:space="preserve">nen mit ihren speziellen Themen </w:t>
          </w:r>
          <w:r w:rsidRPr="00CB42AB">
            <w:rPr>
              <w:rFonts w:asciiTheme="minorHAnsi" w:hAnsiTheme="minorHAnsi" w:cstheme="minorHAnsi"/>
            </w:rPr>
            <w:t>vorgestellt</w:t>
          </w:r>
          <w:r w:rsidR="0018501B" w:rsidRPr="00CB42AB">
            <w:rPr>
              <w:rFonts w:asciiTheme="minorHAnsi" w:hAnsiTheme="minorHAnsi" w:cstheme="minorHAnsi"/>
            </w:rPr>
            <w:t xml:space="preserve"> sowie a</w:t>
          </w:r>
          <w:r w:rsidR="009B5C74" w:rsidRPr="00CB42AB">
            <w:rPr>
              <w:rFonts w:asciiTheme="minorHAnsi" w:hAnsiTheme="minorHAnsi" w:cstheme="minorHAnsi"/>
            </w:rPr>
            <w:t>k</w:t>
          </w:r>
          <w:r w:rsidR="00ED4B6D" w:rsidRPr="00CB42AB">
            <w:rPr>
              <w:rFonts w:asciiTheme="minorHAnsi" w:hAnsiTheme="minorHAnsi" w:cstheme="minorHAnsi"/>
            </w:rPr>
            <w:t>tuelle Forschungsthemen</w:t>
          </w:r>
          <w:r w:rsidR="0018501B" w:rsidRPr="00CB42AB">
            <w:rPr>
              <w:rFonts w:asciiTheme="minorHAnsi" w:hAnsiTheme="minorHAnsi" w:cstheme="minorHAnsi"/>
            </w:rPr>
            <w:t xml:space="preserve"> und deren Ergebnisse </w:t>
          </w:r>
          <w:r w:rsidR="009B5C74" w:rsidRPr="00CB42AB">
            <w:rPr>
              <w:rFonts w:asciiTheme="minorHAnsi" w:hAnsiTheme="minorHAnsi" w:cstheme="minorHAnsi"/>
            </w:rPr>
            <w:t>präsentier</w:t>
          </w:r>
          <w:r w:rsidRPr="00CB42AB">
            <w:rPr>
              <w:rFonts w:asciiTheme="minorHAnsi" w:hAnsiTheme="minorHAnsi" w:cstheme="minorHAnsi"/>
            </w:rPr>
            <w:t>t</w:t>
          </w:r>
          <w:r w:rsidR="009B5C74" w:rsidRPr="00CB42AB">
            <w:rPr>
              <w:rFonts w:asciiTheme="minorHAnsi" w:hAnsiTheme="minorHAnsi" w:cstheme="minorHAnsi"/>
            </w:rPr>
            <w:t>.</w:t>
          </w:r>
        </w:p>
        <w:p w14:paraId="52BC0079" w14:textId="77777777" w:rsidR="005865B0" w:rsidRPr="00CB42AB" w:rsidRDefault="005865B0" w:rsidP="008C1325">
          <w:pPr>
            <w:suppressAutoHyphens/>
            <w:rPr>
              <w:rFonts w:asciiTheme="minorHAnsi" w:hAnsiTheme="minorHAnsi" w:cstheme="minorHAnsi"/>
            </w:rPr>
          </w:pPr>
        </w:p>
        <w:p w14:paraId="527839B1" w14:textId="77777777" w:rsidR="005865B0" w:rsidRDefault="005865B0" w:rsidP="008C1325">
          <w:pPr>
            <w:suppressAutoHyphens/>
            <w:rPr>
              <w:rFonts w:asciiTheme="minorHAnsi" w:hAnsiTheme="minorHAnsi" w:cstheme="minorHAnsi"/>
              <w:sz w:val="20"/>
              <w:szCs w:val="20"/>
            </w:rPr>
          </w:pPr>
        </w:p>
        <w:p w14:paraId="1F121ED6" w14:textId="77777777" w:rsidR="00CB42AB" w:rsidRDefault="00CB42AB" w:rsidP="008C1325">
          <w:pPr>
            <w:suppressAutoHyphens/>
            <w:rPr>
              <w:rFonts w:asciiTheme="minorHAnsi" w:hAnsiTheme="minorHAnsi" w:cstheme="minorHAnsi"/>
              <w:sz w:val="20"/>
              <w:szCs w:val="20"/>
            </w:rPr>
          </w:pPr>
        </w:p>
        <w:p w14:paraId="4BEFBBB9" w14:textId="77777777" w:rsidR="00CB42AB" w:rsidRDefault="00CB42AB" w:rsidP="008C1325">
          <w:pPr>
            <w:suppressAutoHyphens/>
            <w:rPr>
              <w:rFonts w:asciiTheme="minorHAnsi" w:hAnsiTheme="minorHAnsi" w:cstheme="minorHAnsi"/>
              <w:sz w:val="20"/>
              <w:szCs w:val="20"/>
            </w:rPr>
          </w:pPr>
        </w:p>
        <w:p w14:paraId="22341D86" w14:textId="77777777" w:rsidR="00CB42AB" w:rsidRDefault="00CB42AB" w:rsidP="008C1325">
          <w:pPr>
            <w:suppressAutoHyphens/>
            <w:rPr>
              <w:rFonts w:asciiTheme="minorHAnsi" w:hAnsiTheme="minorHAnsi" w:cstheme="minorHAnsi"/>
              <w:sz w:val="20"/>
              <w:szCs w:val="20"/>
            </w:rPr>
          </w:pPr>
        </w:p>
        <w:p w14:paraId="4ACE5F67" w14:textId="77777777" w:rsidR="00CB42AB" w:rsidRDefault="00CB42AB" w:rsidP="008C1325">
          <w:pPr>
            <w:suppressAutoHyphens/>
            <w:rPr>
              <w:rFonts w:asciiTheme="minorHAnsi" w:hAnsiTheme="minorHAnsi" w:cstheme="minorHAnsi"/>
              <w:sz w:val="20"/>
              <w:szCs w:val="20"/>
            </w:rPr>
          </w:pPr>
        </w:p>
        <w:p w14:paraId="4198B1FF" w14:textId="77777777" w:rsidR="00CB42AB" w:rsidRDefault="00CB42AB" w:rsidP="008C1325">
          <w:pPr>
            <w:suppressAutoHyphens/>
            <w:rPr>
              <w:rFonts w:asciiTheme="minorHAnsi" w:hAnsiTheme="minorHAnsi" w:cstheme="minorHAnsi"/>
              <w:sz w:val="20"/>
              <w:szCs w:val="20"/>
            </w:rPr>
          </w:pPr>
        </w:p>
        <w:p w14:paraId="11A8C9F6" w14:textId="77777777" w:rsidR="003211E4" w:rsidRDefault="003211E4" w:rsidP="008C1325">
          <w:pPr>
            <w:suppressAutoHyphens/>
            <w:rPr>
              <w:rFonts w:asciiTheme="minorHAnsi" w:hAnsiTheme="minorHAnsi" w:cstheme="minorHAnsi"/>
              <w:sz w:val="20"/>
              <w:szCs w:val="20"/>
            </w:rPr>
          </w:pPr>
          <w:r>
            <w:rPr>
              <w:rFonts w:asciiTheme="minorHAnsi" w:hAnsiTheme="minorHAnsi" w:cstheme="minorHAnsi"/>
              <w:sz w:val="20"/>
              <w:szCs w:val="20"/>
            </w:rPr>
            <w:br w:type="page"/>
          </w:r>
        </w:p>
        <w:p w14:paraId="73805D53" w14:textId="77777777" w:rsidR="00DC2895" w:rsidRDefault="00DC2895" w:rsidP="008C1325">
          <w:pPr>
            <w:suppressAutoHyphens/>
            <w:rPr>
              <w:rFonts w:asciiTheme="minorHAnsi" w:hAnsiTheme="minorHAnsi" w:cstheme="minorHAnsi"/>
              <w:sz w:val="20"/>
              <w:szCs w:val="20"/>
            </w:rPr>
            <w:sectPr w:rsidR="00DC2895" w:rsidSect="00DC2895">
              <w:headerReference w:type="first" r:id="rId23"/>
              <w:type w:val="continuous"/>
              <w:pgSz w:w="11906" w:h="16838" w:code="9"/>
              <w:pgMar w:top="1021" w:right="1418" w:bottom="1247" w:left="1418" w:header="1021" w:footer="1247" w:gutter="0"/>
              <w:pgNumType w:start="1"/>
              <w:cols w:num="2" w:space="340"/>
              <w:titlePg/>
              <w:docGrid w:linePitch="360"/>
            </w:sectPr>
          </w:pPr>
        </w:p>
        <w:sdt>
          <w:sdtPr>
            <w:rPr>
              <w:b w:val="0"/>
              <w:color w:val="auto"/>
              <w:sz w:val="18"/>
              <w:szCs w:val="18"/>
            </w:rPr>
            <w:id w:val="-1617365155"/>
            <w:docPartObj>
              <w:docPartGallery w:val="Table of Contents"/>
              <w:docPartUnique/>
            </w:docPartObj>
          </w:sdtPr>
          <w:sdtContent>
            <w:p w14:paraId="61ADD7D6" w14:textId="77777777" w:rsidR="0024067A" w:rsidRDefault="0024067A" w:rsidP="008C1325">
              <w:pPr>
                <w:pStyle w:val="Dokumenttitel"/>
                <w:suppressAutoHyphens/>
                <w:spacing w:before="240" w:after="240" w:line="360" w:lineRule="auto"/>
                <w:rPr>
                  <w:b w:val="0"/>
                  <w:color w:val="auto"/>
                  <w:sz w:val="18"/>
                  <w:szCs w:val="18"/>
                </w:rPr>
              </w:pPr>
            </w:p>
            <w:p w14:paraId="345C09E6" w14:textId="2CB44841" w:rsidR="00DC2895" w:rsidRPr="00F33A26" w:rsidRDefault="00752754" w:rsidP="008C1325">
              <w:pPr>
                <w:pStyle w:val="Dokumenttitel"/>
                <w:suppressAutoHyphens/>
                <w:spacing w:before="240" w:after="240" w:line="360" w:lineRule="auto"/>
                <w:rPr>
                  <w:color w:val="auto"/>
                  <w:sz w:val="28"/>
                </w:rPr>
              </w:pPr>
              <w:r>
                <w:rPr>
                  <w:color w:val="auto"/>
                  <w:sz w:val="28"/>
                </w:rPr>
                <w:t xml:space="preserve">Obsah / </w:t>
              </w:r>
              <w:r w:rsidR="00DC2895">
                <w:rPr>
                  <w:color w:val="auto"/>
                  <w:sz w:val="28"/>
                </w:rPr>
                <w:t>Inhalts</w:t>
              </w:r>
              <w:r w:rsidR="00DC2895" w:rsidRPr="002C2CCA">
                <w:rPr>
                  <w:color w:val="auto"/>
                  <w:sz w:val="28"/>
                </w:rPr>
                <w:t>verzeichnis</w:t>
              </w:r>
            </w:p>
            <w:p w14:paraId="05674304" w14:textId="53CAAAB7" w:rsidR="003A6309" w:rsidRDefault="00DC2895">
              <w:pPr>
                <w:pStyle w:val="Obsah1"/>
                <w:rPr>
                  <w:rFonts w:asciiTheme="minorHAnsi" w:eastAsiaTheme="minorEastAsia" w:hAnsiTheme="minorHAnsi"/>
                  <w:noProof/>
                  <w:kern w:val="2"/>
                  <w:sz w:val="24"/>
                  <w:szCs w:val="24"/>
                  <w:lang w:val="cs-CZ" w:eastAsia="cs-CZ"/>
                  <w14:ligatures w14:val="standardContextual"/>
                </w:rPr>
              </w:pPr>
              <w:r w:rsidRPr="00254C61">
                <w:fldChar w:fldCharType="begin"/>
              </w:r>
              <w:r w:rsidRPr="00254C61">
                <w:instrText xml:space="preserve"> TOC \o "1-3" \h \z \u </w:instrText>
              </w:r>
              <w:r w:rsidRPr="00254C61">
                <w:fldChar w:fldCharType="separate"/>
              </w:r>
              <w:hyperlink w:anchor="_Toc222267817" w:history="1">
                <w:r w:rsidR="003A6309" w:rsidRPr="001F375B">
                  <w:rPr>
                    <w:rStyle w:val="Hypertextovodkaz"/>
                    <w:noProof/>
                  </w:rPr>
                  <w:t>Předmluva / Vorwort</w:t>
                </w:r>
                <w:r w:rsidR="003A6309">
                  <w:rPr>
                    <w:noProof/>
                    <w:webHidden/>
                  </w:rPr>
                  <w:tab/>
                </w:r>
                <w:r w:rsidR="003A6309">
                  <w:rPr>
                    <w:noProof/>
                    <w:webHidden/>
                  </w:rPr>
                  <w:fldChar w:fldCharType="begin"/>
                </w:r>
                <w:r w:rsidR="003A6309">
                  <w:rPr>
                    <w:noProof/>
                    <w:webHidden/>
                  </w:rPr>
                  <w:instrText xml:space="preserve"> PAGEREF _Toc222267817 \h </w:instrText>
                </w:r>
                <w:r w:rsidR="003A6309">
                  <w:rPr>
                    <w:noProof/>
                    <w:webHidden/>
                  </w:rPr>
                </w:r>
                <w:r w:rsidR="003A6309">
                  <w:rPr>
                    <w:noProof/>
                    <w:webHidden/>
                  </w:rPr>
                  <w:fldChar w:fldCharType="separate"/>
                </w:r>
                <w:r w:rsidR="003A6309">
                  <w:rPr>
                    <w:noProof/>
                    <w:webHidden/>
                  </w:rPr>
                  <w:t>1</w:t>
                </w:r>
                <w:r w:rsidR="003A6309">
                  <w:rPr>
                    <w:noProof/>
                    <w:webHidden/>
                  </w:rPr>
                  <w:fldChar w:fldCharType="end"/>
                </w:r>
              </w:hyperlink>
            </w:p>
            <w:p w14:paraId="6582B65C" w14:textId="359FF95C" w:rsidR="003A6309" w:rsidRDefault="003A6309">
              <w:pPr>
                <w:pStyle w:val="Obsah1"/>
                <w:rPr>
                  <w:rFonts w:asciiTheme="minorHAnsi" w:eastAsiaTheme="minorEastAsia" w:hAnsiTheme="minorHAnsi"/>
                  <w:noProof/>
                  <w:kern w:val="2"/>
                  <w:sz w:val="24"/>
                  <w:szCs w:val="24"/>
                  <w:lang w:val="cs-CZ" w:eastAsia="cs-CZ"/>
                  <w14:ligatures w14:val="standardContextual"/>
                </w:rPr>
              </w:pPr>
              <w:hyperlink w:anchor="_Toc222267818" w:history="1">
                <w:r w:rsidRPr="001F375B">
                  <w:rPr>
                    <w:rStyle w:val="Hypertextovodkaz"/>
                    <w:noProof/>
                  </w:rPr>
                  <w:t>1</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rPr>
                  <w:t>Projekt MATun</w:t>
                </w:r>
                <w:r>
                  <w:rPr>
                    <w:noProof/>
                    <w:webHidden/>
                  </w:rPr>
                  <w:tab/>
                </w:r>
                <w:r>
                  <w:rPr>
                    <w:noProof/>
                    <w:webHidden/>
                  </w:rPr>
                  <w:fldChar w:fldCharType="begin"/>
                </w:r>
                <w:r>
                  <w:rPr>
                    <w:noProof/>
                    <w:webHidden/>
                  </w:rPr>
                  <w:instrText xml:space="preserve"> PAGEREF _Toc222267818 \h </w:instrText>
                </w:r>
                <w:r>
                  <w:rPr>
                    <w:noProof/>
                    <w:webHidden/>
                  </w:rPr>
                </w:r>
                <w:r>
                  <w:rPr>
                    <w:noProof/>
                    <w:webHidden/>
                  </w:rPr>
                  <w:fldChar w:fldCharType="separate"/>
                </w:r>
                <w:r>
                  <w:rPr>
                    <w:noProof/>
                    <w:webHidden/>
                  </w:rPr>
                  <w:t>3</w:t>
                </w:r>
                <w:r>
                  <w:rPr>
                    <w:noProof/>
                    <w:webHidden/>
                  </w:rPr>
                  <w:fldChar w:fldCharType="end"/>
                </w:r>
              </w:hyperlink>
            </w:p>
            <w:p w14:paraId="629AD351" w14:textId="6018A58B" w:rsidR="003A6309" w:rsidRDefault="003A6309">
              <w:pPr>
                <w:pStyle w:val="Obsah1"/>
                <w:rPr>
                  <w:rFonts w:asciiTheme="minorHAnsi" w:eastAsiaTheme="minorEastAsia" w:hAnsiTheme="minorHAnsi"/>
                  <w:noProof/>
                  <w:kern w:val="2"/>
                  <w:sz w:val="24"/>
                  <w:szCs w:val="24"/>
                  <w:lang w:val="cs-CZ" w:eastAsia="cs-CZ"/>
                  <w14:ligatures w14:val="standardContextual"/>
                </w:rPr>
              </w:pPr>
              <w:hyperlink w:anchor="_Toc222267819" w:history="1">
                <w:r w:rsidRPr="001F375B">
                  <w:rPr>
                    <w:rStyle w:val="Hypertextovodkaz"/>
                    <w:noProof/>
                    <w:lang w:val="en-GB"/>
                  </w:rPr>
                  <w:t>1.1</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Přehled / Rückblick</w:t>
                </w:r>
                <w:r>
                  <w:rPr>
                    <w:noProof/>
                    <w:webHidden/>
                  </w:rPr>
                  <w:tab/>
                </w:r>
                <w:r>
                  <w:rPr>
                    <w:noProof/>
                    <w:webHidden/>
                  </w:rPr>
                  <w:fldChar w:fldCharType="begin"/>
                </w:r>
                <w:r>
                  <w:rPr>
                    <w:noProof/>
                    <w:webHidden/>
                  </w:rPr>
                  <w:instrText xml:space="preserve"> PAGEREF _Toc222267819 \h </w:instrText>
                </w:r>
                <w:r>
                  <w:rPr>
                    <w:noProof/>
                    <w:webHidden/>
                  </w:rPr>
                </w:r>
                <w:r>
                  <w:rPr>
                    <w:noProof/>
                    <w:webHidden/>
                  </w:rPr>
                  <w:fldChar w:fldCharType="separate"/>
                </w:r>
                <w:r>
                  <w:rPr>
                    <w:noProof/>
                    <w:webHidden/>
                  </w:rPr>
                  <w:t>4</w:t>
                </w:r>
                <w:r>
                  <w:rPr>
                    <w:noProof/>
                    <w:webHidden/>
                  </w:rPr>
                  <w:fldChar w:fldCharType="end"/>
                </w:r>
              </w:hyperlink>
            </w:p>
            <w:p w14:paraId="68A9B9D8" w14:textId="37150F40" w:rsidR="003A6309" w:rsidRDefault="003A6309">
              <w:pPr>
                <w:pStyle w:val="Obsah1"/>
                <w:rPr>
                  <w:rFonts w:asciiTheme="minorHAnsi" w:eastAsiaTheme="minorEastAsia" w:hAnsiTheme="minorHAnsi"/>
                  <w:noProof/>
                  <w:kern w:val="2"/>
                  <w:sz w:val="24"/>
                  <w:szCs w:val="24"/>
                  <w:lang w:val="cs-CZ" w:eastAsia="cs-CZ"/>
                  <w14:ligatures w14:val="standardContextual"/>
                </w:rPr>
              </w:pPr>
              <w:hyperlink w:anchor="_Toc222267820" w:history="1">
                <w:r w:rsidRPr="001F375B">
                  <w:rPr>
                    <w:rStyle w:val="Hypertextovodkaz"/>
                    <w:noProof/>
                    <w:lang w:val="en-GB"/>
                  </w:rPr>
                  <w:t>1.2</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Organizační výbor / Organisationskomitee</w:t>
                </w:r>
                <w:r>
                  <w:rPr>
                    <w:noProof/>
                    <w:webHidden/>
                  </w:rPr>
                  <w:tab/>
                </w:r>
                <w:r>
                  <w:rPr>
                    <w:noProof/>
                    <w:webHidden/>
                  </w:rPr>
                  <w:fldChar w:fldCharType="begin"/>
                </w:r>
                <w:r>
                  <w:rPr>
                    <w:noProof/>
                    <w:webHidden/>
                  </w:rPr>
                  <w:instrText xml:space="preserve"> PAGEREF _Toc222267820 \h </w:instrText>
                </w:r>
                <w:r>
                  <w:rPr>
                    <w:noProof/>
                    <w:webHidden/>
                  </w:rPr>
                </w:r>
                <w:r>
                  <w:rPr>
                    <w:noProof/>
                    <w:webHidden/>
                  </w:rPr>
                  <w:fldChar w:fldCharType="separate"/>
                </w:r>
                <w:r>
                  <w:rPr>
                    <w:noProof/>
                    <w:webHidden/>
                  </w:rPr>
                  <w:t>4</w:t>
                </w:r>
                <w:r>
                  <w:rPr>
                    <w:noProof/>
                    <w:webHidden/>
                  </w:rPr>
                  <w:fldChar w:fldCharType="end"/>
                </w:r>
              </w:hyperlink>
            </w:p>
            <w:p w14:paraId="524B7121" w14:textId="426585DE" w:rsidR="003A6309" w:rsidRDefault="003A6309">
              <w:pPr>
                <w:pStyle w:val="Obsah1"/>
                <w:rPr>
                  <w:rFonts w:asciiTheme="minorHAnsi" w:eastAsiaTheme="minorEastAsia" w:hAnsiTheme="minorHAnsi"/>
                  <w:noProof/>
                  <w:kern w:val="2"/>
                  <w:sz w:val="24"/>
                  <w:szCs w:val="24"/>
                  <w:lang w:val="cs-CZ" w:eastAsia="cs-CZ"/>
                  <w14:ligatures w14:val="standardContextual"/>
                </w:rPr>
              </w:pPr>
              <w:hyperlink w:anchor="_Toc222267821" w:history="1">
                <w:r w:rsidRPr="001F375B">
                  <w:rPr>
                    <w:rStyle w:val="Hypertextovodkaz"/>
                    <w:noProof/>
                  </w:rPr>
                  <w:t>2</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rPr>
                  <w:t>Projektoví a přidružení partneři / Projektpartner und assoziierte Partner</w:t>
                </w:r>
                <w:r>
                  <w:rPr>
                    <w:noProof/>
                    <w:webHidden/>
                  </w:rPr>
                  <w:tab/>
                </w:r>
                <w:r>
                  <w:rPr>
                    <w:noProof/>
                    <w:webHidden/>
                  </w:rPr>
                  <w:fldChar w:fldCharType="begin"/>
                </w:r>
                <w:r>
                  <w:rPr>
                    <w:noProof/>
                    <w:webHidden/>
                  </w:rPr>
                  <w:instrText xml:space="preserve"> PAGEREF _Toc222267821 \h </w:instrText>
                </w:r>
                <w:r>
                  <w:rPr>
                    <w:noProof/>
                    <w:webHidden/>
                  </w:rPr>
                </w:r>
                <w:r>
                  <w:rPr>
                    <w:noProof/>
                    <w:webHidden/>
                  </w:rPr>
                  <w:fldChar w:fldCharType="separate"/>
                </w:r>
                <w:r>
                  <w:rPr>
                    <w:noProof/>
                    <w:webHidden/>
                  </w:rPr>
                  <w:t>5</w:t>
                </w:r>
                <w:r>
                  <w:rPr>
                    <w:noProof/>
                    <w:webHidden/>
                  </w:rPr>
                  <w:fldChar w:fldCharType="end"/>
                </w:r>
              </w:hyperlink>
            </w:p>
            <w:p w14:paraId="333FDAC7" w14:textId="2041225B"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22" w:history="1">
                <w:r w:rsidRPr="001F375B">
                  <w:rPr>
                    <w:rStyle w:val="Hypertextovodkaz"/>
                    <w:noProof/>
                  </w:rPr>
                  <w:t>2.1</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rPr>
                  <w:t>Univerzita Jana Evangelisty Purkyně v Ústí nad Labem / Jan Evangelista Purkyně-Universität in Ústí nad Labem</w:t>
                </w:r>
                <w:r>
                  <w:rPr>
                    <w:noProof/>
                    <w:webHidden/>
                  </w:rPr>
                  <w:tab/>
                </w:r>
                <w:r>
                  <w:rPr>
                    <w:noProof/>
                    <w:webHidden/>
                  </w:rPr>
                  <w:fldChar w:fldCharType="begin"/>
                </w:r>
                <w:r>
                  <w:rPr>
                    <w:noProof/>
                    <w:webHidden/>
                  </w:rPr>
                  <w:instrText xml:space="preserve"> PAGEREF _Toc222267822 \h </w:instrText>
                </w:r>
                <w:r>
                  <w:rPr>
                    <w:noProof/>
                    <w:webHidden/>
                  </w:rPr>
                </w:r>
                <w:r>
                  <w:rPr>
                    <w:noProof/>
                    <w:webHidden/>
                  </w:rPr>
                  <w:fldChar w:fldCharType="separate"/>
                </w:r>
                <w:r>
                  <w:rPr>
                    <w:noProof/>
                    <w:webHidden/>
                  </w:rPr>
                  <w:t>5</w:t>
                </w:r>
                <w:r>
                  <w:rPr>
                    <w:noProof/>
                    <w:webHidden/>
                  </w:rPr>
                  <w:fldChar w:fldCharType="end"/>
                </w:r>
              </w:hyperlink>
            </w:p>
            <w:p w14:paraId="33B8CB53" w14:textId="26520B4F"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23" w:history="1">
                <w:r w:rsidRPr="001F375B">
                  <w:rPr>
                    <w:rStyle w:val="Hypertextovodkaz"/>
                  </w:rPr>
                  <w:t>2.1.1</w:t>
                </w:r>
                <w:r>
                  <w:rPr>
                    <w:rFonts w:asciiTheme="minorHAnsi" w:eastAsiaTheme="minorEastAsia" w:hAnsiTheme="minorHAnsi"/>
                    <w:kern w:val="2"/>
                    <w:sz w:val="24"/>
                    <w:szCs w:val="24"/>
                    <w:lang w:val="cs-CZ" w:eastAsia="cs-CZ"/>
                    <w14:ligatures w14:val="standardContextual"/>
                  </w:rPr>
                  <w:tab/>
                </w:r>
                <w:r w:rsidRPr="001F375B">
                  <w:rPr>
                    <w:rStyle w:val="Hypertextovodkaz"/>
                  </w:rPr>
                  <w:t>Přírodovědecká fakulta</w:t>
                </w:r>
                <w:r w:rsidRPr="001F375B">
                  <w:rPr>
                    <w:rStyle w:val="Hypertextovodkaz"/>
                    <w:lang w:val="cs-CZ" w:eastAsia="cs-CZ"/>
                  </w:rPr>
                  <w:t xml:space="preserve"> / </w:t>
                </w:r>
                <w:r w:rsidRPr="001F375B">
                  <w:rPr>
                    <w:rStyle w:val="Hypertextovodkaz"/>
                  </w:rPr>
                  <w:t>Naturwissenschaftliche Fakultät</w:t>
                </w:r>
                <w:r>
                  <w:rPr>
                    <w:webHidden/>
                  </w:rPr>
                  <w:tab/>
                </w:r>
                <w:r>
                  <w:rPr>
                    <w:webHidden/>
                  </w:rPr>
                  <w:fldChar w:fldCharType="begin"/>
                </w:r>
                <w:r>
                  <w:rPr>
                    <w:webHidden/>
                  </w:rPr>
                  <w:instrText xml:space="preserve"> PAGEREF _Toc222267823 \h </w:instrText>
                </w:r>
                <w:r>
                  <w:rPr>
                    <w:webHidden/>
                  </w:rPr>
                </w:r>
                <w:r>
                  <w:rPr>
                    <w:webHidden/>
                  </w:rPr>
                  <w:fldChar w:fldCharType="separate"/>
                </w:r>
                <w:r>
                  <w:rPr>
                    <w:webHidden/>
                  </w:rPr>
                  <w:t>6</w:t>
                </w:r>
                <w:r>
                  <w:rPr>
                    <w:webHidden/>
                  </w:rPr>
                  <w:fldChar w:fldCharType="end"/>
                </w:r>
              </w:hyperlink>
            </w:p>
            <w:p w14:paraId="535D107C" w14:textId="7A899563"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24" w:history="1">
                <w:r w:rsidRPr="001F375B">
                  <w:rPr>
                    <w:rStyle w:val="Hypertextovodkaz"/>
                    <w:noProof/>
                  </w:rPr>
                  <w:t>2.2</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rPr>
                  <w:t>Technická univerzita v Drážďanech / Technische Universität Dresden</w:t>
                </w:r>
                <w:r>
                  <w:rPr>
                    <w:noProof/>
                    <w:webHidden/>
                  </w:rPr>
                  <w:tab/>
                </w:r>
                <w:r>
                  <w:rPr>
                    <w:noProof/>
                    <w:webHidden/>
                  </w:rPr>
                  <w:fldChar w:fldCharType="begin"/>
                </w:r>
                <w:r>
                  <w:rPr>
                    <w:noProof/>
                    <w:webHidden/>
                  </w:rPr>
                  <w:instrText xml:space="preserve"> PAGEREF _Toc222267824 \h </w:instrText>
                </w:r>
                <w:r>
                  <w:rPr>
                    <w:noProof/>
                    <w:webHidden/>
                  </w:rPr>
                </w:r>
                <w:r>
                  <w:rPr>
                    <w:noProof/>
                    <w:webHidden/>
                  </w:rPr>
                  <w:fldChar w:fldCharType="separate"/>
                </w:r>
                <w:r>
                  <w:rPr>
                    <w:noProof/>
                    <w:webHidden/>
                  </w:rPr>
                  <w:t>12</w:t>
                </w:r>
                <w:r>
                  <w:rPr>
                    <w:noProof/>
                    <w:webHidden/>
                  </w:rPr>
                  <w:fldChar w:fldCharType="end"/>
                </w:r>
              </w:hyperlink>
            </w:p>
            <w:p w14:paraId="344E3D04" w14:textId="0AC43552"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25" w:history="1">
                <w:r w:rsidRPr="001F375B">
                  <w:rPr>
                    <w:rStyle w:val="Hypertextovodkaz"/>
                  </w:rPr>
                  <w:t>2.2.1</w:t>
                </w:r>
                <w:r>
                  <w:rPr>
                    <w:rFonts w:asciiTheme="minorHAnsi" w:eastAsiaTheme="minorEastAsia" w:hAnsiTheme="minorHAnsi"/>
                    <w:kern w:val="2"/>
                    <w:sz w:val="24"/>
                    <w:szCs w:val="24"/>
                    <w:lang w:val="cs-CZ" w:eastAsia="cs-CZ"/>
                    <w14:ligatures w14:val="standardContextual"/>
                  </w:rPr>
                  <w:tab/>
                </w:r>
                <w:r w:rsidRPr="001F375B">
                  <w:rPr>
                    <w:rStyle w:val="Hypertextovodkaz"/>
                  </w:rPr>
                  <w:t>Ústav pro vědu o materiálech / Institut für Werkstoffwissenschaft</w:t>
                </w:r>
                <w:r>
                  <w:rPr>
                    <w:webHidden/>
                  </w:rPr>
                  <w:tab/>
                </w:r>
                <w:r>
                  <w:rPr>
                    <w:webHidden/>
                  </w:rPr>
                  <w:fldChar w:fldCharType="begin"/>
                </w:r>
                <w:r>
                  <w:rPr>
                    <w:webHidden/>
                  </w:rPr>
                  <w:instrText xml:space="preserve"> PAGEREF _Toc222267825 \h </w:instrText>
                </w:r>
                <w:r>
                  <w:rPr>
                    <w:webHidden/>
                  </w:rPr>
                </w:r>
                <w:r>
                  <w:rPr>
                    <w:webHidden/>
                  </w:rPr>
                  <w:fldChar w:fldCharType="separate"/>
                </w:r>
                <w:r>
                  <w:rPr>
                    <w:webHidden/>
                  </w:rPr>
                  <w:t>12</w:t>
                </w:r>
                <w:r>
                  <w:rPr>
                    <w:webHidden/>
                  </w:rPr>
                  <w:fldChar w:fldCharType="end"/>
                </w:r>
              </w:hyperlink>
            </w:p>
            <w:p w14:paraId="38877F5F" w14:textId="00E4FF87"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26" w:history="1">
                <w:r w:rsidRPr="001F375B">
                  <w:rPr>
                    <w:rStyle w:val="Hypertextovodkaz"/>
                    <w:noProof/>
                  </w:rPr>
                  <w:t>2.3</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rPr>
                  <w:t>Technická univerzita v Liberci / Technische Universität Liberec</w:t>
                </w:r>
                <w:r>
                  <w:rPr>
                    <w:noProof/>
                    <w:webHidden/>
                  </w:rPr>
                  <w:tab/>
                </w:r>
                <w:r>
                  <w:rPr>
                    <w:noProof/>
                    <w:webHidden/>
                  </w:rPr>
                  <w:fldChar w:fldCharType="begin"/>
                </w:r>
                <w:r>
                  <w:rPr>
                    <w:noProof/>
                    <w:webHidden/>
                  </w:rPr>
                  <w:instrText xml:space="preserve"> PAGEREF _Toc222267826 \h </w:instrText>
                </w:r>
                <w:r>
                  <w:rPr>
                    <w:noProof/>
                    <w:webHidden/>
                  </w:rPr>
                </w:r>
                <w:r>
                  <w:rPr>
                    <w:noProof/>
                    <w:webHidden/>
                  </w:rPr>
                  <w:fldChar w:fldCharType="separate"/>
                </w:r>
                <w:r>
                  <w:rPr>
                    <w:noProof/>
                    <w:webHidden/>
                  </w:rPr>
                  <w:t>15</w:t>
                </w:r>
                <w:r>
                  <w:rPr>
                    <w:noProof/>
                    <w:webHidden/>
                  </w:rPr>
                  <w:fldChar w:fldCharType="end"/>
                </w:r>
              </w:hyperlink>
            </w:p>
            <w:p w14:paraId="412E2CD7" w14:textId="5FB97EA2"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27" w:history="1">
                <w:r w:rsidRPr="001F375B">
                  <w:rPr>
                    <w:rStyle w:val="Hypertextovodkaz"/>
                  </w:rPr>
                  <w:t>2.3.1</w:t>
                </w:r>
                <w:r>
                  <w:rPr>
                    <w:rFonts w:asciiTheme="minorHAnsi" w:eastAsiaTheme="minorEastAsia" w:hAnsiTheme="minorHAnsi"/>
                    <w:kern w:val="2"/>
                    <w:sz w:val="24"/>
                    <w:szCs w:val="24"/>
                    <w:lang w:val="cs-CZ" w:eastAsia="cs-CZ"/>
                    <w14:ligatures w14:val="standardContextual"/>
                  </w:rPr>
                  <w:tab/>
                </w:r>
                <w:r w:rsidRPr="001F375B">
                  <w:rPr>
                    <w:rStyle w:val="Hypertextovodkaz"/>
                  </w:rPr>
                  <w:t>Fakulta zdravotnických studií / Fakultät für Gesundheitswissenschaften</w:t>
                </w:r>
                <w:r>
                  <w:rPr>
                    <w:webHidden/>
                  </w:rPr>
                  <w:tab/>
                </w:r>
                <w:r>
                  <w:rPr>
                    <w:webHidden/>
                  </w:rPr>
                  <w:fldChar w:fldCharType="begin"/>
                </w:r>
                <w:r>
                  <w:rPr>
                    <w:webHidden/>
                  </w:rPr>
                  <w:instrText xml:space="preserve"> PAGEREF _Toc222267827 \h </w:instrText>
                </w:r>
                <w:r>
                  <w:rPr>
                    <w:webHidden/>
                  </w:rPr>
                </w:r>
                <w:r>
                  <w:rPr>
                    <w:webHidden/>
                  </w:rPr>
                  <w:fldChar w:fldCharType="separate"/>
                </w:r>
                <w:r>
                  <w:rPr>
                    <w:webHidden/>
                  </w:rPr>
                  <w:t>15</w:t>
                </w:r>
                <w:r>
                  <w:rPr>
                    <w:webHidden/>
                  </w:rPr>
                  <w:fldChar w:fldCharType="end"/>
                </w:r>
              </w:hyperlink>
            </w:p>
            <w:p w14:paraId="237AF8F7" w14:textId="192A4DA9"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28" w:history="1">
                <w:r w:rsidRPr="001F375B">
                  <w:rPr>
                    <w:rStyle w:val="Hypertextovodkaz"/>
                    <w:noProof/>
                  </w:rPr>
                  <w:t>2.4</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rPr>
                  <w:t>Skupina „Zelené funkční materiály“ při Ústavu nanomateriálů a biomateriálů TU Bergakademie Freiberg / Gruppe „Grüne Funktionsmaterialien“ am Institut für Nanomaterialien und Biobasierte Werkstoffe der TU Bergakademie Freiberg</w:t>
                </w:r>
                <w:r>
                  <w:rPr>
                    <w:noProof/>
                    <w:webHidden/>
                  </w:rPr>
                  <w:tab/>
                </w:r>
                <w:r>
                  <w:rPr>
                    <w:noProof/>
                    <w:webHidden/>
                  </w:rPr>
                  <w:fldChar w:fldCharType="begin"/>
                </w:r>
                <w:r>
                  <w:rPr>
                    <w:noProof/>
                    <w:webHidden/>
                  </w:rPr>
                  <w:instrText xml:space="preserve"> PAGEREF _Toc222267828 \h </w:instrText>
                </w:r>
                <w:r>
                  <w:rPr>
                    <w:noProof/>
                    <w:webHidden/>
                  </w:rPr>
                </w:r>
                <w:r>
                  <w:rPr>
                    <w:noProof/>
                    <w:webHidden/>
                  </w:rPr>
                  <w:fldChar w:fldCharType="separate"/>
                </w:r>
                <w:r>
                  <w:rPr>
                    <w:noProof/>
                    <w:webHidden/>
                  </w:rPr>
                  <w:t>17</w:t>
                </w:r>
                <w:r>
                  <w:rPr>
                    <w:noProof/>
                    <w:webHidden/>
                  </w:rPr>
                  <w:fldChar w:fldCharType="end"/>
                </w:r>
              </w:hyperlink>
            </w:p>
            <w:p w14:paraId="3FADF2CC" w14:textId="1180EB2E"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29" w:history="1">
                <w:r w:rsidRPr="001F375B">
                  <w:rPr>
                    <w:rStyle w:val="Hypertextovodkaz"/>
                    <w:noProof/>
                  </w:rPr>
                  <w:t>2.5</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rPr>
                  <w:t>TRANS³Net</w:t>
                </w:r>
                <w:r>
                  <w:rPr>
                    <w:noProof/>
                    <w:webHidden/>
                  </w:rPr>
                  <w:tab/>
                </w:r>
                <w:r>
                  <w:rPr>
                    <w:noProof/>
                    <w:webHidden/>
                  </w:rPr>
                  <w:fldChar w:fldCharType="begin"/>
                </w:r>
                <w:r>
                  <w:rPr>
                    <w:noProof/>
                    <w:webHidden/>
                  </w:rPr>
                  <w:instrText xml:space="preserve"> PAGEREF _Toc222267829 \h </w:instrText>
                </w:r>
                <w:r>
                  <w:rPr>
                    <w:noProof/>
                    <w:webHidden/>
                  </w:rPr>
                </w:r>
                <w:r>
                  <w:rPr>
                    <w:noProof/>
                    <w:webHidden/>
                  </w:rPr>
                  <w:fldChar w:fldCharType="separate"/>
                </w:r>
                <w:r>
                  <w:rPr>
                    <w:noProof/>
                    <w:webHidden/>
                  </w:rPr>
                  <w:t>18</w:t>
                </w:r>
                <w:r>
                  <w:rPr>
                    <w:noProof/>
                    <w:webHidden/>
                  </w:rPr>
                  <w:fldChar w:fldCharType="end"/>
                </w:r>
              </w:hyperlink>
            </w:p>
            <w:p w14:paraId="0F485880" w14:textId="1CA1A548" w:rsidR="003A6309" w:rsidRDefault="003A6309">
              <w:pPr>
                <w:pStyle w:val="Obsah1"/>
                <w:rPr>
                  <w:rFonts w:asciiTheme="minorHAnsi" w:eastAsiaTheme="minorEastAsia" w:hAnsiTheme="minorHAnsi"/>
                  <w:noProof/>
                  <w:kern w:val="2"/>
                  <w:sz w:val="24"/>
                  <w:szCs w:val="24"/>
                  <w:lang w:val="cs-CZ" w:eastAsia="cs-CZ"/>
                  <w14:ligatures w14:val="standardContextual"/>
                </w:rPr>
              </w:pPr>
              <w:hyperlink w:anchor="_Toc222267830" w:history="1">
                <w:r w:rsidRPr="001F375B">
                  <w:rPr>
                    <w:rStyle w:val="Hypertextovodkaz"/>
                    <w:noProof/>
                  </w:rPr>
                  <w:t>3</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rPr>
                  <w:t>Topics of the presentations</w:t>
                </w:r>
                <w:r>
                  <w:rPr>
                    <w:noProof/>
                    <w:webHidden/>
                  </w:rPr>
                  <w:tab/>
                </w:r>
                <w:r>
                  <w:rPr>
                    <w:noProof/>
                    <w:webHidden/>
                  </w:rPr>
                  <w:fldChar w:fldCharType="begin"/>
                </w:r>
                <w:r>
                  <w:rPr>
                    <w:noProof/>
                    <w:webHidden/>
                  </w:rPr>
                  <w:instrText xml:space="preserve"> PAGEREF _Toc222267830 \h </w:instrText>
                </w:r>
                <w:r>
                  <w:rPr>
                    <w:noProof/>
                    <w:webHidden/>
                  </w:rPr>
                </w:r>
                <w:r>
                  <w:rPr>
                    <w:noProof/>
                    <w:webHidden/>
                  </w:rPr>
                  <w:fldChar w:fldCharType="separate"/>
                </w:r>
                <w:r>
                  <w:rPr>
                    <w:noProof/>
                    <w:webHidden/>
                  </w:rPr>
                  <w:t>19</w:t>
                </w:r>
                <w:r>
                  <w:rPr>
                    <w:noProof/>
                    <w:webHidden/>
                  </w:rPr>
                  <w:fldChar w:fldCharType="end"/>
                </w:r>
              </w:hyperlink>
            </w:p>
            <w:p w14:paraId="6577D88D" w14:textId="5E0DB678"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31" w:history="1">
                <w:r w:rsidRPr="001F375B">
                  <w:rPr>
                    <w:rStyle w:val="Hypertextovodkaz"/>
                    <w:noProof/>
                    <w:lang w:val="en-GB"/>
                  </w:rPr>
                  <w:t>3.1</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Nano-bio interactions and cellular co-cultivation strategies</w:t>
                </w:r>
                <w:r>
                  <w:rPr>
                    <w:noProof/>
                    <w:webHidden/>
                  </w:rPr>
                  <w:tab/>
                </w:r>
                <w:r>
                  <w:rPr>
                    <w:noProof/>
                    <w:webHidden/>
                  </w:rPr>
                  <w:fldChar w:fldCharType="begin"/>
                </w:r>
                <w:r>
                  <w:rPr>
                    <w:noProof/>
                    <w:webHidden/>
                  </w:rPr>
                  <w:instrText xml:space="preserve"> PAGEREF _Toc222267831 \h </w:instrText>
                </w:r>
                <w:r>
                  <w:rPr>
                    <w:noProof/>
                    <w:webHidden/>
                  </w:rPr>
                </w:r>
                <w:r>
                  <w:rPr>
                    <w:noProof/>
                    <w:webHidden/>
                  </w:rPr>
                  <w:fldChar w:fldCharType="separate"/>
                </w:r>
                <w:r>
                  <w:rPr>
                    <w:noProof/>
                    <w:webHidden/>
                  </w:rPr>
                  <w:t>19</w:t>
                </w:r>
                <w:r>
                  <w:rPr>
                    <w:noProof/>
                    <w:webHidden/>
                  </w:rPr>
                  <w:fldChar w:fldCharType="end"/>
                </w:r>
              </w:hyperlink>
            </w:p>
            <w:p w14:paraId="41BB7FF3" w14:textId="4B1C48DD"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32" w:history="1">
                <w:r w:rsidRPr="001F375B">
                  <w:rPr>
                    <w:rStyle w:val="Hypertextovodkaz"/>
                  </w:rPr>
                  <w:t>3.1.1</w:t>
                </w:r>
                <w:r>
                  <w:rPr>
                    <w:rFonts w:asciiTheme="minorHAnsi" w:eastAsiaTheme="minorEastAsia" w:hAnsiTheme="minorHAnsi"/>
                    <w:kern w:val="2"/>
                    <w:sz w:val="24"/>
                    <w:szCs w:val="24"/>
                    <w:lang w:val="cs-CZ" w:eastAsia="cs-CZ"/>
                    <w14:ligatures w14:val="standardContextual"/>
                  </w:rPr>
                  <w:tab/>
                </w:r>
                <w:r w:rsidRPr="001F375B">
                  <w:rPr>
                    <w:rStyle w:val="Hypertextovodkaz"/>
                  </w:rPr>
                  <w:t>Development of new types of biopesticides based on extracellular vesicles from plants and fungi</w:t>
                </w:r>
                <w:r>
                  <w:rPr>
                    <w:webHidden/>
                  </w:rPr>
                  <w:tab/>
                </w:r>
                <w:r>
                  <w:rPr>
                    <w:webHidden/>
                  </w:rPr>
                  <w:fldChar w:fldCharType="begin"/>
                </w:r>
                <w:r>
                  <w:rPr>
                    <w:webHidden/>
                  </w:rPr>
                  <w:instrText xml:space="preserve"> PAGEREF _Toc222267832 \h </w:instrText>
                </w:r>
                <w:r>
                  <w:rPr>
                    <w:webHidden/>
                  </w:rPr>
                </w:r>
                <w:r>
                  <w:rPr>
                    <w:webHidden/>
                  </w:rPr>
                  <w:fldChar w:fldCharType="separate"/>
                </w:r>
                <w:r>
                  <w:rPr>
                    <w:webHidden/>
                  </w:rPr>
                  <w:t>19</w:t>
                </w:r>
                <w:r>
                  <w:rPr>
                    <w:webHidden/>
                  </w:rPr>
                  <w:fldChar w:fldCharType="end"/>
                </w:r>
              </w:hyperlink>
            </w:p>
            <w:p w14:paraId="5128683D" w14:textId="626F6096" w:rsidR="003A6309" w:rsidRDefault="003A6309">
              <w:pPr>
                <w:pStyle w:val="Obsah2"/>
                <w:tabs>
                  <w:tab w:val="left" w:pos="1134"/>
                </w:tabs>
                <w:rPr>
                  <w:rFonts w:asciiTheme="minorHAnsi" w:eastAsiaTheme="minorEastAsia" w:hAnsiTheme="minorHAnsi"/>
                  <w:noProof/>
                  <w:kern w:val="2"/>
                  <w:sz w:val="24"/>
                  <w:szCs w:val="24"/>
                  <w:lang w:val="cs-CZ" w:eastAsia="cs-CZ"/>
                  <w14:ligatures w14:val="standardContextual"/>
                </w:rPr>
              </w:pPr>
              <w:hyperlink w:anchor="_Toc222267833" w:history="1">
                <w:r w:rsidRPr="001F375B">
                  <w:rPr>
                    <w:rStyle w:val="Hypertextovodkaz"/>
                    <w:rFonts w:cs="Open Sans SemiBold"/>
                    <w:noProof/>
                    <w:lang w:val="en-GB"/>
                  </w:rPr>
                  <w:t>3.1.2</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Implementation and optimization of methodology for co-cululation of eukaryotic and prokaryotic cells</w:t>
                </w:r>
                <w:r>
                  <w:rPr>
                    <w:noProof/>
                    <w:webHidden/>
                  </w:rPr>
                  <w:tab/>
                </w:r>
                <w:r>
                  <w:rPr>
                    <w:noProof/>
                    <w:webHidden/>
                  </w:rPr>
                  <w:fldChar w:fldCharType="begin"/>
                </w:r>
                <w:r>
                  <w:rPr>
                    <w:noProof/>
                    <w:webHidden/>
                  </w:rPr>
                  <w:instrText xml:space="preserve"> PAGEREF _Toc222267833 \h </w:instrText>
                </w:r>
                <w:r>
                  <w:rPr>
                    <w:noProof/>
                    <w:webHidden/>
                  </w:rPr>
                </w:r>
                <w:r>
                  <w:rPr>
                    <w:noProof/>
                    <w:webHidden/>
                  </w:rPr>
                  <w:fldChar w:fldCharType="separate"/>
                </w:r>
                <w:r>
                  <w:rPr>
                    <w:noProof/>
                    <w:webHidden/>
                  </w:rPr>
                  <w:t>20</w:t>
                </w:r>
                <w:r>
                  <w:rPr>
                    <w:noProof/>
                    <w:webHidden/>
                  </w:rPr>
                  <w:fldChar w:fldCharType="end"/>
                </w:r>
              </w:hyperlink>
            </w:p>
            <w:p w14:paraId="1633D9A2" w14:textId="5988693D"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34" w:history="1">
                <w:r w:rsidRPr="001F375B">
                  <w:rPr>
                    <w:rStyle w:val="Hypertextovodkaz"/>
                    <w:noProof/>
                    <w:lang w:val="en-GB"/>
                  </w:rPr>
                  <w:t>3.2</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Modification and functionalization of biomaterials, implant surfaces, and tissue scaffolds</w:t>
                </w:r>
                <w:r>
                  <w:rPr>
                    <w:noProof/>
                    <w:webHidden/>
                  </w:rPr>
                  <w:tab/>
                </w:r>
                <w:r>
                  <w:rPr>
                    <w:noProof/>
                    <w:webHidden/>
                  </w:rPr>
                  <w:fldChar w:fldCharType="begin"/>
                </w:r>
                <w:r>
                  <w:rPr>
                    <w:noProof/>
                    <w:webHidden/>
                  </w:rPr>
                  <w:instrText xml:space="preserve"> PAGEREF _Toc222267834 \h </w:instrText>
                </w:r>
                <w:r>
                  <w:rPr>
                    <w:noProof/>
                    <w:webHidden/>
                  </w:rPr>
                </w:r>
                <w:r>
                  <w:rPr>
                    <w:noProof/>
                    <w:webHidden/>
                  </w:rPr>
                  <w:fldChar w:fldCharType="separate"/>
                </w:r>
                <w:r>
                  <w:rPr>
                    <w:noProof/>
                    <w:webHidden/>
                  </w:rPr>
                  <w:t>21</w:t>
                </w:r>
                <w:r>
                  <w:rPr>
                    <w:noProof/>
                    <w:webHidden/>
                  </w:rPr>
                  <w:fldChar w:fldCharType="end"/>
                </w:r>
              </w:hyperlink>
            </w:p>
            <w:p w14:paraId="5E30DDC9" w14:textId="0FD337DD"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35" w:history="1">
                <w:r w:rsidRPr="001F375B">
                  <w:rPr>
                    <w:rStyle w:val="Hypertextovodkaz"/>
                  </w:rPr>
                  <w:t>3.2.1</w:t>
                </w:r>
                <w:r>
                  <w:rPr>
                    <w:rFonts w:asciiTheme="minorHAnsi" w:eastAsiaTheme="minorEastAsia" w:hAnsiTheme="minorHAnsi"/>
                    <w:kern w:val="2"/>
                    <w:sz w:val="24"/>
                    <w:szCs w:val="24"/>
                    <w:lang w:val="cs-CZ" w:eastAsia="cs-CZ"/>
                    <w14:ligatures w14:val="standardContextual"/>
                  </w:rPr>
                  <w:tab/>
                </w:r>
                <w:r w:rsidRPr="001F375B">
                  <w:rPr>
                    <w:rStyle w:val="Hypertextovodkaz"/>
                  </w:rPr>
                  <w:t>Solvothermal production of a piezoelectric layer on titanium implant materials</w:t>
                </w:r>
                <w:r>
                  <w:rPr>
                    <w:webHidden/>
                  </w:rPr>
                  <w:tab/>
                </w:r>
                <w:r>
                  <w:rPr>
                    <w:webHidden/>
                  </w:rPr>
                  <w:fldChar w:fldCharType="begin"/>
                </w:r>
                <w:r>
                  <w:rPr>
                    <w:webHidden/>
                  </w:rPr>
                  <w:instrText xml:space="preserve"> PAGEREF _Toc222267835 \h </w:instrText>
                </w:r>
                <w:r>
                  <w:rPr>
                    <w:webHidden/>
                  </w:rPr>
                </w:r>
                <w:r>
                  <w:rPr>
                    <w:webHidden/>
                  </w:rPr>
                  <w:fldChar w:fldCharType="separate"/>
                </w:r>
                <w:r>
                  <w:rPr>
                    <w:webHidden/>
                  </w:rPr>
                  <w:t>21</w:t>
                </w:r>
                <w:r>
                  <w:rPr>
                    <w:webHidden/>
                  </w:rPr>
                  <w:fldChar w:fldCharType="end"/>
                </w:r>
              </w:hyperlink>
            </w:p>
            <w:p w14:paraId="13B9623B" w14:textId="2D68A4F6"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36" w:history="1">
                <w:r w:rsidRPr="001F375B">
                  <w:rPr>
                    <w:rStyle w:val="Hypertextovodkaz"/>
                  </w:rPr>
                  <w:t>3.2.2</w:t>
                </w:r>
                <w:r>
                  <w:rPr>
                    <w:rFonts w:asciiTheme="minorHAnsi" w:eastAsiaTheme="minorEastAsia" w:hAnsiTheme="minorHAnsi"/>
                    <w:kern w:val="2"/>
                    <w:sz w:val="24"/>
                    <w:szCs w:val="24"/>
                    <w:lang w:val="cs-CZ" w:eastAsia="cs-CZ"/>
                    <w14:ligatures w14:val="standardContextual"/>
                  </w:rPr>
                  <w:tab/>
                </w:r>
                <w:r w:rsidRPr="001F375B">
                  <w:rPr>
                    <w:rStyle w:val="Hypertextovodkaz"/>
                  </w:rPr>
                  <w:t>Nanodiamond functionalized implant surfaces for the formation of a vital oral soft tissue sealing</w:t>
                </w:r>
                <w:r>
                  <w:rPr>
                    <w:webHidden/>
                  </w:rPr>
                  <w:tab/>
                </w:r>
                <w:r>
                  <w:rPr>
                    <w:webHidden/>
                  </w:rPr>
                  <w:fldChar w:fldCharType="begin"/>
                </w:r>
                <w:r>
                  <w:rPr>
                    <w:webHidden/>
                  </w:rPr>
                  <w:instrText xml:space="preserve"> PAGEREF _Toc222267836 \h </w:instrText>
                </w:r>
                <w:r>
                  <w:rPr>
                    <w:webHidden/>
                  </w:rPr>
                </w:r>
                <w:r>
                  <w:rPr>
                    <w:webHidden/>
                  </w:rPr>
                  <w:fldChar w:fldCharType="separate"/>
                </w:r>
                <w:r>
                  <w:rPr>
                    <w:webHidden/>
                  </w:rPr>
                  <w:t>22</w:t>
                </w:r>
                <w:r>
                  <w:rPr>
                    <w:webHidden/>
                  </w:rPr>
                  <w:fldChar w:fldCharType="end"/>
                </w:r>
              </w:hyperlink>
            </w:p>
            <w:p w14:paraId="49FA2EBA" w14:textId="1FD055D8"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37" w:history="1">
                <w:r w:rsidRPr="001F375B">
                  <w:rPr>
                    <w:rStyle w:val="Hypertextovodkaz"/>
                    <w:lang w:val="cs-CZ"/>
                  </w:rPr>
                  <w:t>3.2.3</w:t>
                </w:r>
                <w:r>
                  <w:rPr>
                    <w:rFonts w:asciiTheme="minorHAnsi" w:eastAsiaTheme="minorEastAsia" w:hAnsiTheme="minorHAnsi"/>
                    <w:kern w:val="2"/>
                    <w:sz w:val="24"/>
                    <w:szCs w:val="24"/>
                    <w:lang w:val="cs-CZ" w:eastAsia="cs-CZ"/>
                    <w14:ligatures w14:val="standardContextual"/>
                  </w:rPr>
                  <w:tab/>
                </w:r>
                <w:r w:rsidRPr="001F375B">
                  <w:rPr>
                    <w:rStyle w:val="Hypertextovodkaz"/>
                  </w:rPr>
                  <w:t>In vitro Characterization of Electroactive 3D Scaffolds and Electric Stimulation of Cells for Tissue Engineering</w:t>
                </w:r>
                <w:r>
                  <w:rPr>
                    <w:webHidden/>
                  </w:rPr>
                  <w:tab/>
                </w:r>
                <w:r>
                  <w:rPr>
                    <w:webHidden/>
                  </w:rPr>
                  <w:fldChar w:fldCharType="begin"/>
                </w:r>
                <w:r>
                  <w:rPr>
                    <w:webHidden/>
                  </w:rPr>
                  <w:instrText xml:space="preserve"> PAGEREF _Toc222267837 \h </w:instrText>
                </w:r>
                <w:r>
                  <w:rPr>
                    <w:webHidden/>
                  </w:rPr>
                </w:r>
                <w:r>
                  <w:rPr>
                    <w:webHidden/>
                  </w:rPr>
                  <w:fldChar w:fldCharType="separate"/>
                </w:r>
                <w:r>
                  <w:rPr>
                    <w:webHidden/>
                  </w:rPr>
                  <w:t>23</w:t>
                </w:r>
                <w:r>
                  <w:rPr>
                    <w:webHidden/>
                  </w:rPr>
                  <w:fldChar w:fldCharType="end"/>
                </w:r>
              </w:hyperlink>
            </w:p>
            <w:p w14:paraId="1DDF5F61" w14:textId="6277DC68"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38" w:history="1">
                <w:r w:rsidRPr="001F375B">
                  <w:rPr>
                    <w:rStyle w:val="Hypertextovodkaz"/>
                    <w:noProof/>
                    <w:lang w:val="en-GB"/>
                  </w:rPr>
                  <w:t>3.3</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Advanced Electrochemistry and Surface Analysis of Functional Materials</w:t>
                </w:r>
                <w:r>
                  <w:rPr>
                    <w:noProof/>
                    <w:webHidden/>
                  </w:rPr>
                  <w:tab/>
                </w:r>
                <w:r>
                  <w:rPr>
                    <w:noProof/>
                    <w:webHidden/>
                  </w:rPr>
                  <w:fldChar w:fldCharType="begin"/>
                </w:r>
                <w:r>
                  <w:rPr>
                    <w:noProof/>
                    <w:webHidden/>
                  </w:rPr>
                  <w:instrText xml:space="preserve"> PAGEREF _Toc222267838 \h </w:instrText>
                </w:r>
                <w:r>
                  <w:rPr>
                    <w:noProof/>
                    <w:webHidden/>
                  </w:rPr>
                </w:r>
                <w:r>
                  <w:rPr>
                    <w:noProof/>
                    <w:webHidden/>
                  </w:rPr>
                  <w:fldChar w:fldCharType="separate"/>
                </w:r>
                <w:r>
                  <w:rPr>
                    <w:noProof/>
                    <w:webHidden/>
                  </w:rPr>
                  <w:t>24</w:t>
                </w:r>
                <w:r>
                  <w:rPr>
                    <w:noProof/>
                    <w:webHidden/>
                  </w:rPr>
                  <w:fldChar w:fldCharType="end"/>
                </w:r>
              </w:hyperlink>
            </w:p>
            <w:p w14:paraId="1D5ABC7F" w14:textId="22E7417B"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39" w:history="1">
                <w:r w:rsidRPr="001F375B">
                  <w:rPr>
                    <w:rStyle w:val="Hypertextovodkaz"/>
                  </w:rPr>
                  <w:t>3.3.1</w:t>
                </w:r>
                <w:r>
                  <w:rPr>
                    <w:rFonts w:asciiTheme="minorHAnsi" w:eastAsiaTheme="minorEastAsia" w:hAnsiTheme="minorHAnsi"/>
                    <w:kern w:val="2"/>
                    <w:sz w:val="24"/>
                    <w:szCs w:val="24"/>
                    <w:lang w:val="cs-CZ" w:eastAsia="cs-CZ"/>
                    <w14:ligatures w14:val="standardContextual"/>
                  </w:rPr>
                  <w:tab/>
                </w:r>
                <w:r w:rsidRPr="001F375B">
                  <w:rPr>
                    <w:rStyle w:val="Hypertextovodkaz"/>
                  </w:rPr>
                  <w:t>Exploring Electrochemical Impedance Spectroscopy (EIS) for Gas Adsorption and Diffusivity in Zeolites</w:t>
                </w:r>
                <w:r>
                  <w:rPr>
                    <w:webHidden/>
                  </w:rPr>
                  <w:tab/>
                </w:r>
                <w:r>
                  <w:rPr>
                    <w:webHidden/>
                  </w:rPr>
                  <w:fldChar w:fldCharType="begin"/>
                </w:r>
                <w:r>
                  <w:rPr>
                    <w:webHidden/>
                  </w:rPr>
                  <w:instrText xml:space="preserve"> PAGEREF _Toc222267839 \h </w:instrText>
                </w:r>
                <w:r>
                  <w:rPr>
                    <w:webHidden/>
                  </w:rPr>
                </w:r>
                <w:r>
                  <w:rPr>
                    <w:webHidden/>
                  </w:rPr>
                  <w:fldChar w:fldCharType="separate"/>
                </w:r>
                <w:r>
                  <w:rPr>
                    <w:webHidden/>
                  </w:rPr>
                  <w:t>24</w:t>
                </w:r>
                <w:r>
                  <w:rPr>
                    <w:webHidden/>
                  </w:rPr>
                  <w:fldChar w:fldCharType="end"/>
                </w:r>
              </w:hyperlink>
            </w:p>
            <w:p w14:paraId="3CFE06B7" w14:textId="39CEAD99" w:rsidR="003A6309" w:rsidRDefault="003A6309">
              <w:pPr>
                <w:pStyle w:val="Obsah3"/>
                <w:rPr>
                  <w:rFonts w:asciiTheme="minorHAnsi" w:eastAsiaTheme="minorEastAsia" w:hAnsiTheme="minorHAnsi"/>
                  <w:kern w:val="2"/>
                  <w:sz w:val="24"/>
                  <w:szCs w:val="24"/>
                  <w:lang w:val="cs-CZ" w:eastAsia="cs-CZ"/>
                  <w14:ligatures w14:val="standardContextual"/>
                </w:rPr>
              </w:pPr>
              <w:hyperlink w:anchor="_Toc222267840" w:history="1">
                <w:r w:rsidRPr="001F375B">
                  <w:rPr>
                    <w:rStyle w:val="Hypertextovodkaz"/>
                  </w:rPr>
                  <w:t>3.3.2</w:t>
                </w:r>
                <w:r>
                  <w:rPr>
                    <w:rFonts w:asciiTheme="minorHAnsi" w:eastAsiaTheme="minorEastAsia" w:hAnsiTheme="minorHAnsi"/>
                    <w:kern w:val="2"/>
                    <w:sz w:val="24"/>
                    <w:szCs w:val="24"/>
                    <w:lang w:val="cs-CZ" w:eastAsia="cs-CZ"/>
                    <w14:ligatures w14:val="standardContextual"/>
                  </w:rPr>
                  <w:tab/>
                </w:r>
                <w:r w:rsidRPr="001F375B">
                  <w:rPr>
                    <w:rStyle w:val="Hypertextovodkaz"/>
                  </w:rPr>
                  <w:t>Ethanol assisted reactive precipitation of Li</w:t>
                </w:r>
                <w:r w:rsidRPr="001F375B">
                  <w:rPr>
                    <w:rStyle w:val="Hypertextovodkaz"/>
                    <w:vertAlign w:val="subscript"/>
                  </w:rPr>
                  <w:t>2</w:t>
                </w:r>
                <w:r w:rsidRPr="001F375B">
                  <w:rPr>
                    <w:rStyle w:val="Hypertextovodkaz"/>
                  </w:rPr>
                  <w:t>CO</w:t>
                </w:r>
                <w:r w:rsidRPr="001F375B">
                  <w:rPr>
                    <w:rStyle w:val="Hypertextovodkaz"/>
                    <w:vertAlign w:val="subscript"/>
                  </w:rPr>
                  <w:t>3</w:t>
                </w:r>
                <w:r>
                  <w:rPr>
                    <w:webHidden/>
                  </w:rPr>
                  <w:tab/>
                </w:r>
                <w:r>
                  <w:rPr>
                    <w:webHidden/>
                  </w:rPr>
                  <w:fldChar w:fldCharType="begin"/>
                </w:r>
                <w:r>
                  <w:rPr>
                    <w:webHidden/>
                  </w:rPr>
                  <w:instrText xml:space="preserve"> PAGEREF _Toc222267840 \h </w:instrText>
                </w:r>
                <w:r>
                  <w:rPr>
                    <w:webHidden/>
                  </w:rPr>
                </w:r>
                <w:r>
                  <w:rPr>
                    <w:webHidden/>
                  </w:rPr>
                  <w:fldChar w:fldCharType="separate"/>
                </w:r>
                <w:r>
                  <w:rPr>
                    <w:webHidden/>
                  </w:rPr>
                  <w:t>25</w:t>
                </w:r>
                <w:r>
                  <w:rPr>
                    <w:webHidden/>
                  </w:rPr>
                  <w:fldChar w:fldCharType="end"/>
                </w:r>
              </w:hyperlink>
            </w:p>
            <w:p w14:paraId="78546541" w14:textId="4F918457" w:rsidR="003A6309" w:rsidRDefault="003A6309">
              <w:pPr>
                <w:pStyle w:val="Obsah2"/>
                <w:rPr>
                  <w:rFonts w:asciiTheme="minorHAnsi" w:eastAsiaTheme="minorEastAsia" w:hAnsiTheme="minorHAnsi"/>
                  <w:noProof/>
                  <w:kern w:val="2"/>
                  <w:sz w:val="24"/>
                  <w:szCs w:val="24"/>
                  <w:lang w:val="cs-CZ" w:eastAsia="cs-CZ"/>
                  <w14:ligatures w14:val="standardContextual"/>
                </w:rPr>
              </w:pPr>
              <w:hyperlink w:anchor="_Toc222267841" w:history="1">
                <w:r w:rsidRPr="001F375B">
                  <w:rPr>
                    <w:rStyle w:val="Hypertextovodkaz"/>
                    <w:noProof/>
                    <w:lang w:val="en-GB"/>
                  </w:rPr>
                  <w:t>3.4</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Mechanics and Dynamics of Complex Surfaces and Granular Systems</w:t>
                </w:r>
                <w:r>
                  <w:rPr>
                    <w:noProof/>
                    <w:webHidden/>
                  </w:rPr>
                  <w:tab/>
                </w:r>
                <w:r>
                  <w:rPr>
                    <w:noProof/>
                    <w:webHidden/>
                  </w:rPr>
                  <w:fldChar w:fldCharType="begin"/>
                </w:r>
                <w:r>
                  <w:rPr>
                    <w:noProof/>
                    <w:webHidden/>
                  </w:rPr>
                  <w:instrText xml:space="preserve"> PAGEREF _Toc222267841 \h </w:instrText>
                </w:r>
                <w:r>
                  <w:rPr>
                    <w:noProof/>
                    <w:webHidden/>
                  </w:rPr>
                </w:r>
                <w:r>
                  <w:rPr>
                    <w:noProof/>
                    <w:webHidden/>
                  </w:rPr>
                  <w:fldChar w:fldCharType="separate"/>
                </w:r>
                <w:r>
                  <w:rPr>
                    <w:noProof/>
                    <w:webHidden/>
                  </w:rPr>
                  <w:t>26</w:t>
                </w:r>
                <w:r>
                  <w:rPr>
                    <w:noProof/>
                    <w:webHidden/>
                  </w:rPr>
                  <w:fldChar w:fldCharType="end"/>
                </w:r>
              </w:hyperlink>
            </w:p>
            <w:p w14:paraId="58BD7974" w14:textId="3158E627" w:rsidR="003A6309" w:rsidRDefault="003A6309">
              <w:pPr>
                <w:pStyle w:val="Obsah2"/>
                <w:tabs>
                  <w:tab w:val="left" w:pos="1134"/>
                </w:tabs>
                <w:rPr>
                  <w:rFonts w:asciiTheme="minorHAnsi" w:eastAsiaTheme="minorEastAsia" w:hAnsiTheme="minorHAnsi"/>
                  <w:noProof/>
                  <w:kern w:val="2"/>
                  <w:sz w:val="24"/>
                  <w:szCs w:val="24"/>
                  <w:lang w:val="cs-CZ" w:eastAsia="cs-CZ"/>
                  <w14:ligatures w14:val="standardContextual"/>
                </w:rPr>
              </w:pPr>
              <w:hyperlink w:anchor="_Toc222267842" w:history="1">
                <w:r w:rsidRPr="001F375B">
                  <w:rPr>
                    <w:rStyle w:val="Hypertextovodkaz"/>
                    <w:rFonts w:cs="Open Sans SemiBold"/>
                    <w:noProof/>
                    <w:lang w:val="en-GB"/>
                  </w:rPr>
                  <w:t>3.4.1</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Evaluation of tyre tread compound abrasion: a comprehensive approach to material, mechanical and environmental aspects</w:t>
                </w:r>
                <w:r>
                  <w:rPr>
                    <w:noProof/>
                    <w:webHidden/>
                  </w:rPr>
                  <w:tab/>
                </w:r>
                <w:r>
                  <w:rPr>
                    <w:noProof/>
                    <w:webHidden/>
                  </w:rPr>
                  <w:fldChar w:fldCharType="begin"/>
                </w:r>
                <w:r>
                  <w:rPr>
                    <w:noProof/>
                    <w:webHidden/>
                  </w:rPr>
                  <w:instrText xml:space="preserve"> PAGEREF _Toc222267842 \h </w:instrText>
                </w:r>
                <w:r>
                  <w:rPr>
                    <w:noProof/>
                    <w:webHidden/>
                  </w:rPr>
                </w:r>
                <w:r>
                  <w:rPr>
                    <w:noProof/>
                    <w:webHidden/>
                  </w:rPr>
                  <w:fldChar w:fldCharType="separate"/>
                </w:r>
                <w:r>
                  <w:rPr>
                    <w:noProof/>
                    <w:webHidden/>
                  </w:rPr>
                  <w:t>26</w:t>
                </w:r>
                <w:r>
                  <w:rPr>
                    <w:noProof/>
                    <w:webHidden/>
                  </w:rPr>
                  <w:fldChar w:fldCharType="end"/>
                </w:r>
              </w:hyperlink>
            </w:p>
            <w:p w14:paraId="77E9474E" w14:textId="30A22CA0" w:rsidR="003A6309" w:rsidRDefault="003A6309">
              <w:pPr>
                <w:pStyle w:val="Obsah2"/>
                <w:tabs>
                  <w:tab w:val="left" w:pos="1134"/>
                </w:tabs>
                <w:rPr>
                  <w:rFonts w:asciiTheme="minorHAnsi" w:eastAsiaTheme="minorEastAsia" w:hAnsiTheme="minorHAnsi"/>
                  <w:noProof/>
                  <w:kern w:val="2"/>
                  <w:sz w:val="24"/>
                  <w:szCs w:val="24"/>
                  <w:lang w:val="cs-CZ" w:eastAsia="cs-CZ"/>
                  <w14:ligatures w14:val="standardContextual"/>
                </w:rPr>
              </w:pPr>
              <w:hyperlink w:anchor="_Toc222267843" w:history="1">
                <w:r w:rsidRPr="001F375B">
                  <w:rPr>
                    <w:rStyle w:val="Hypertextovodkaz"/>
                    <w:rFonts w:cs="Open Sans SemiBold"/>
                    <w:noProof/>
                    <w:lang w:val="en-GB"/>
                  </w:rPr>
                  <w:t>3.4.2</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Bio-Inspired Engineering of Aluminum Surfaces for Anti-Frost Performance: From Condensation to Frost Growth</w:t>
                </w:r>
                <w:r>
                  <w:rPr>
                    <w:noProof/>
                    <w:webHidden/>
                  </w:rPr>
                  <w:tab/>
                </w:r>
                <w:r>
                  <w:rPr>
                    <w:noProof/>
                    <w:webHidden/>
                  </w:rPr>
                  <w:fldChar w:fldCharType="begin"/>
                </w:r>
                <w:r>
                  <w:rPr>
                    <w:noProof/>
                    <w:webHidden/>
                  </w:rPr>
                  <w:instrText xml:space="preserve"> PAGEREF _Toc222267843 \h </w:instrText>
                </w:r>
                <w:r>
                  <w:rPr>
                    <w:noProof/>
                    <w:webHidden/>
                  </w:rPr>
                </w:r>
                <w:r>
                  <w:rPr>
                    <w:noProof/>
                    <w:webHidden/>
                  </w:rPr>
                  <w:fldChar w:fldCharType="separate"/>
                </w:r>
                <w:r>
                  <w:rPr>
                    <w:noProof/>
                    <w:webHidden/>
                  </w:rPr>
                  <w:t>28</w:t>
                </w:r>
                <w:r>
                  <w:rPr>
                    <w:noProof/>
                    <w:webHidden/>
                  </w:rPr>
                  <w:fldChar w:fldCharType="end"/>
                </w:r>
              </w:hyperlink>
            </w:p>
            <w:p w14:paraId="4B617851" w14:textId="2B959556" w:rsidR="003A6309" w:rsidRDefault="003A6309">
              <w:pPr>
                <w:pStyle w:val="Obsah2"/>
                <w:tabs>
                  <w:tab w:val="left" w:pos="1134"/>
                </w:tabs>
                <w:rPr>
                  <w:rFonts w:asciiTheme="minorHAnsi" w:eastAsiaTheme="minorEastAsia" w:hAnsiTheme="minorHAnsi"/>
                  <w:noProof/>
                  <w:kern w:val="2"/>
                  <w:sz w:val="24"/>
                  <w:szCs w:val="24"/>
                  <w:lang w:val="cs-CZ" w:eastAsia="cs-CZ"/>
                  <w14:ligatures w14:val="standardContextual"/>
                </w:rPr>
              </w:pPr>
              <w:hyperlink w:anchor="_Toc222267844" w:history="1">
                <w:r w:rsidRPr="001F375B">
                  <w:rPr>
                    <w:rStyle w:val="Hypertextovodkaz"/>
                    <w:rFonts w:cs="Open Sans SemiBold"/>
                    <w:noProof/>
                    <w:lang w:val="en-GB"/>
                  </w:rPr>
                  <w:t>3.4.3</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The Effect of Initial Layout and Friction Coefficient on the Axial and Radial Segregation of Granular Matter in Vertical Bladed Mixer</w:t>
                </w:r>
                <w:r>
                  <w:rPr>
                    <w:noProof/>
                    <w:webHidden/>
                  </w:rPr>
                  <w:tab/>
                </w:r>
                <w:r>
                  <w:rPr>
                    <w:noProof/>
                    <w:webHidden/>
                  </w:rPr>
                  <w:fldChar w:fldCharType="begin"/>
                </w:r>
                <w:r>
                  <w:rPr>
                    <w:noProof/>
                    <w:webHidden/>
                  </w:rPr>
                  <w:instrText xml:space="preserve"> PAGEREF _Toc222267844 \h </w:instrText>
                </w:r>
                <w:r>
                  <w:rPr>
                    <w:noProof/>
                    <w:webHidden/>
                  </w:rPr>
                </w:r>
                <w:r>
                  <w:rPr>
                    <w:noProof/>
                    <w:webHidden/>
                  </w:rPr>
                  <w:fldChar w:fldCharType="separate"/>
                </w:r>
                <w:r>
                  <w:rPr>
                    <w:noProof/>
                    <w:webHidden/>
                  </w:rPr>
                  <w:t>29</w:t>
                </w:r>
                <w:r>
                  <w:rPr>
                    <w:noProof/>
                    <w:webHidden/>
                  </w:rPr>
                  <w:fldChar w:fldCharType="end"/>
                </w:r>
              </w:hyperlink>
            </w:p>
            <w:p w14:paraId="7551945D" w14:textId="165DEF27" w:rsidR="003A6309" w:rsidRDefault="003A6309">
              <w:pPr>
                <w:pStyle w:val="Obsah2"/>
                <w:tabs>
                  <w:tab w:val="left" w:pos="1134"/>
                </w:tabs>
                <w:rPr>
                  <w:rFonts w:asciiTheme="minorHAnsi" w:eastAsiaTheme="minorEastAsia" w:hAnsiTheme="minorHAnsi"/>
                  <w:noProof/>
                  <w:kern w:val="2"/>
                  <w:sz w:val="24"/>
                  <w:szCs w:val="24"/>
                  <w:lang w:val="cs-CZ" w:eastAsia="cs-CZ"/>
                  <w14:ligatures w14:val="standardContextual"/>
                </w:rPr>
              </w:pPr>
              <w:hyperlink w:anchor="_Toc222267845" w:history="1">
                <w:r w:rsidRPr="001F375B">
                  <w:rPr>
                    <w:rStyle w:val="Hypertextovodkaz"/>
                    <w:rFonts w:cs="Open Sans SemiBold"/>
                    <w:noProof/>
                    <w:lang w:val="cs-CZ"/>
                  </w:rPr>
                  <w:t>3.4.4</w:t>
                </w:r>
                <w:r>
                  <w:rPr>
                    <w:rFonts w:asciiTheme="minorHAnsi" w:eastAsiaTheme="minorEastAsia" w:hAnsiTheme="minorHAnsi"/>
                    <w:noProof/>
                    <w:kern w:val="2"/>
                    <w:sz w:val="24"/>
                    <w:szCs w:val="24"/>
                    <w:lang w:val="cs-CZ" w:eastAsia="cs-CZ"/>
                    <w14:ligatures w14:val="standardContextual"/>
                  </w:rPr>
                  <w:tab/>
                </w:r>
                <w:r w:rsidRPr="001F375B">
                  <w:rPr>
                    <w:rStyle w:val="Hypertextovodkaz"/>
                    <w:noProof/>
                    <w:lang w:val="en-GB"/>
                  </w:rPr>
                  <w:t>The Effect of Particle Size on the Mixing of Granular Materials Using DEM</w:t>
                </w:r>
                <w:r>
                  <w:rPr>
                    <w:noProof/>
                    <w:webHidden/>
                  </w:rPr>
                  <w:tab/>
                </w:r>
                <w:r>
                  <w:rPr>
                    <w:noProof/>
                    <w:webHidden/>
                  </w:rPr>
                  <w:fldChar w:fldCharType="begin"/>
                </w:r>
                <w:r>
                  <w:rPr>
                    <w:noProof/>
                    <w:webHidden/>
                  </w:rPr>
                  <w:instrText xml:space="preserve"> PAGEREF _Toc222267845 \h </w:instrText>
                </w:r>
                <w:r>
                  <w:rPr>
                    <w:noProof/>
                    <w:webHidden/>
                  </w:rPr>
                </w:r>
                <w:r>
                  <w:rPr>
                    <w:noProof/>
                    <w:webHidden/>
                  </w:rPr>
                  <w:fldChar w:fldCharType="separate"/>
                </w:r>
                <w:r>
                  <w:rPr>
                    <w:noProof/>
                    <w:webHidden/>
                  </w:rPr>
                  <w:t>31</w:t>
                </w:r>
                <w:r>
                  <w:rPr>
                    <w:noProof/>
                    <w:webHidden/>
                  </w:rPr>
                  <w:fldChar w:fldCharType="end"/>
                </w:r>
              </w:hyperlink>
            </w:p>
            <w:p w14:paraId="1CF0B774" w14:textId="55B5A4ED" w:rsidR="001A7215" w:rsidRPr="00DC2895" w:rsidRDefault="00DC2895" w:rsidP="008C1325">
              <w:pPr>
                <w:suppressAutoHyphens/>
                <w:rPr>
                  <w:rFonts w:asciiTheme="minorHAnsi" w:hAnsiTheme="minorHAnsi" w:cstheme="minorHAnsi"/>
                  <w:sz w:val="20"/>
                  <w:szCs w:val="20"/>
                </w:rPr>
              </w:pPr>
              <w:r w:rsidRPr="00254C61">
                <w:fldChar w:fldCharType="end"/>
              </w:r>
            </w:p>
          </w:sdtContent>
        </w:sdt>
      </w:sdtContent>
    </w:sdt>
    <w:p w14:paraId="2B96F404" w14:textId="1F7D2154" w:rsidR="00254C61" w:rsidRPr="004F6A2C" w:rsidRDefault="00254C61" w:rsidP="008C1325">
      <w:pPr>
        <w:pStyle w:val="Dokumenttitel"/>
        <w:suppressAutoHyphens/>
        <w:spacing w:after="240"/>
        <w:rPr>
          <w:lang w:val="en-GB"/>
        </w:rPr>
        <w:sectPr w:rsidR="00254C61" w:rsidRPr="004F6A2C" w:rsidSect="00E028B6">
          <w:headerReference w:type="first" r:id="rId24"/>
          <w:type w:val="continuous"/>
          <w:pgSz w:w="11906" w:h="16838" w:code="9"/>
          <w:pgMar w:top="1021" w:right="1418" w:bottom="1247" w:left="1418" w:header="1021" w:footer="1247" w:gutter="0"/>
          <w:pgNumType w:start="1"/>
          <w:cols w:space="340"/>
          <w:titlePg/>
          <w:docGrid w:linePitch="360"/>
        </w:sectPr>
      </w:pPr>
    </w:p>
    <w:p w14:paraId="7B9AEEA2" w14:textId="1A00A2AA" w:rsidR="002C2CCA" w:rsidRDefault="002C2CCA" w:rsidP="00A74A32">
      <w:pPr>
        <w:pStyle w:val="Styl1"/>
      </w:pPr>
      <w:bookmarkStart w:id="1" w:name="_Toc222267818"/>
      <w:r>
        <w:lastRenderedPageBreak/>
        <w:t>Projekt MATun</w:t>
      </w:r>
      <w:bookmarkEnd w:id="1"/>
    </w:p>
    <w:p w14:paraId="5B3BB86C" w14:textId="56F384AA" w:rsidR="00442100" w:rsidRPr="00442100" w:rsidRDefault="00752754" w:rsidP="008C1325">
      <w:pPr>
        <w:suppressAutoHyphens/>
        <w:ind w:left="142" w:hanging="142"/>
      </w:pPr>
      <w:r w:rsidRPr="00442100">
        <w:rPr>
          <w:b/>
        </w:rPr>
        <w:t xml:space="preserve">Název projektu </w:t>
      </w:r>
      <w:r>
        <w:rPr>
          <w:b/>
        </w:rPr>
        <w:t xml:space="preserve">/ </w:t>
      </w:r>
      <w:r w:rsidR="00442100" w:rsidRPr="00442100">
        <w:rPr>
          <w:b/>
        </w:rPr>
        <w:t>Projekttitel:</w:t>
      </w:r>
      <w:r w:rsidR="00442100">
        <w:t xml:space="preserve"> </w:t>
      </w:r>
      <w:r w:rsidR="00442100" w:rsidRPr="00442100">
        <w:t>Svět materiálů - Univerzity spolu</w:t>
      </w:r>
      <w:r w:rsidR="0052713F">
        <w:t xml:space="preserve"> / </w:t>
      </w:r>
      <w:r w:rsidR="0052713F" w:rsidRPr="00442100">
        <w:t>Materialwissen - Unis gemeinsam</w:t>
      </w:r>
      <w:r w:rsidR="0052713F">
        <w:t xml:space="preserve"> </w:t>
      </w:r>
    </w:p>
    <w:p w14:paraId="0F8C83E8" w14:textId="25F94B9D" w:rsidR="00442100" w:rsidRPr="00442100" w:rsidRDefault="00442100" w:rsidP="008C1325">
      <w:pPr>
        <w:suppressAutoHyphens/>
        <w:ind w:left="142" w:hanging="142"/>
      </w:pPr>
      <w:r w:rsidRPr="00442100">
        <w:rPr>
          <w:b/>
        </w:rPr>
        <w:t>Zkrácený název projektu</w:t>
      </w:r>
      <w:r w:rsidR="0052713F">
        <w:rPr>
          <w:b/>
        </w:rPr>
        <w:t xml:space="preserve"> / </w:t>
      </w:r>
      <w:r w:rsidR="0052713F" w:rsidRPr="00442100">
        <w:rPr>
          <w:b/>
        </w:rPr>
        <w:t>Projektkürzel</w:t>
      </w:r>
      <w:r w:rsidRPr="00442100">
        <w:rPr>
          <w:b/>
        </w:rPr>
        <w:t>:</w:t>
      </w:r>
      <w:r>
        <w:t xml:space="preserve"> </w:t>
      </w:r>
      <w:r w:rsidRPr="00442100">
        <w:t>MATun</w:t>
      </w:r>
    </w:p>
    <w:p w14:paraId="309D61B0" w14:textId="0738D366" w:rsidR="00442100" w:rsidRPr="00442100" w:rsidRDefault="0052713F" w:rsidP="008C1325">
      <w:pPr>
        <w:suppressAutoHyphens/>
        <w:ind w:left="142" w:hanging="142"/>
      </w:pPr>
      <w:r w:rsidRPr="00442100">
        <w:rPr>
          <w:b/>
        </w:rPr>
        <w:t>Stav projektu</w:t>
      </w:r>
      <w:r>
        <w:rPr>
          <w:b/>
        </w:rPr>
        <w:t xml:space="preserve"> / </w:t>
      </w:r>
      <w:r w:rsidR="00442100" w:rsidRPr="00442100">
        <w:rPr>
          <w:b/>
        </w:rPr>
        <w:t>Projektstatus:</w:t>
      </w:r>
      <w:r w:rsidR="00442100">
        <w:t xml:space="preserve"> </w:t>
      </w:r>
      <w:r w:rsidRPr="00442100">
        <w:t xml:space="preserve">Projekt v realizaci </w:t>
      </w:r>
      <w:r>
        <w:t xml:space="preserve">/ </w:t>
      </w:r>
      <w:r w:rsidR="00442100" w:rsidRPr="00442100">
        <w:t>Projekt in Umsetzung</w:t>
      </w:r>
    </w:p>
    <w:p w14:paraId="6C5D20BA" w14:textId="5CDB6730" w:rsidR="00442100" w:rsidRPr="00442100" w:rsidRDefault="00442100" w:rsidP="008C1325">
      <w:pPr>
        <w:suppressAutoHyphens/>
        <w:ind w:left="142" w:hanging="142"/>
      </w:pPr>
      <w:r w:rsidRPr="00442100">
        <w:rPr>
          <w:b/>
        </w:rPr>
        <w:t>Finanční podpora EU (EFRR)</w:t>
      </w:r>
      <w:r w:rsidR="0052713F">
        <w:rPr>
          <w:b/>
        </w:rPr>
        <w:t xml:space="preserve"> / </w:t>
      </w:r>
      <w:r w:rsidR="0052713F" w:rsidRPr="00442100">
        <w:rPr>
          <w:b/>
        </w:rPr>
        <w:t>EU-Förderung (EFRE)</w:t>
      </w:r>
      <w:r w:rsidRPr="00442100">
        <w:rPr>
          <w:b/>
        </w:rPr>
        <w:t>:</w:t>
      </w:r>
      <w:r>
        <w:t xml:space="preserve"> </w:t>
      </w:r>
      <w:r w:rsidRPr="00442100">
        <w:t>609.466,34 €</w:t>
      </w:r>
    </w:p>
    <w:p w14:paraId="0D53AF5C" w14:textId="628EB964" w:rsidR="00442100" w:rsidRPr="00442100" w:rsidRDefault="0052713F" w:rsidP="008C1325">
      <w:pPr>
        <w:suppressAutoHyphens/>
        <w:ind w:left="142" w:hanging="142"/>
        <w:rPr>
          <w:b/>
        </w:rPr>
      </w:pPr>
      <w:r w:rsidRPr="00442100">
        <w:rPr>
          <w:b/>
        </w:rPr>
        <w:t xml:space="preserve">Doba realizace projektu </w:t>
      </w:r>
      <w:r>
        <w:rPr>
          <w:b/>
        </w:rPr>
        <w:t xml:space="preserve">/ </w:t>
      </w:r>
      <w:r w:rsidR="00442100" w:rsidRPr="00442100">
        <w:rPr>
          <w:b/>
        </w:rPr>
        <w:t xml:space="preserve">Projektlaufzeit: </w:t>
      </w:r>
      <w:r w:rsidR="00442100" w:rsidRPr="00442100">
        <w:t>08.09.2023 - 31.12.2026</w:t>
      </w:r>
    </w:p>
    <w:p w14:paraId="06813297" w14:textId="39B631E9" w:rsidR="00442100" w:rsidRPr="00442100" w:rsidRDefault="0052713F" w:rsidP="008C1325">
      <w:pPr>
        <w:suppressAutoHyphens/>
        <w:ind w:left="142" w:hanging="142"/>
        <w:rPr>
          <w:b/>
        </w:rPr>
      </w:pPr>
      <w:r w:rsidRPr="00442100">
        <w:rPr>
          <w:b/>
        </w:rPr>
        <w:t xml:space="preserve">Kooperační partneři a kontaktní osoby </w:t>
      </w:r>
      <w:r>
        <w:rPr>
          <w:b/>
        </w:rPr>
        <w:t xml:space="preserve">/ </w:t>
      </w:r>
      <w:r w:rsidR="00442100" w:rsidRPr="00442100">
        <w:rPr>
          <w:b/>
        </w:rPr>
        <w:t>Kooperationspartner und Kontaktpersone</w:t>
      </w:r>
      <w:r>
        <w:rPr>
          <w:b/>
        </w:rPr>
        <w:t>n</w:t>
      </w:r>
      <w:r w:rsidR="00442100" w:rsidRPr="00442100">
        <w:rPr>
          <w:b/>
        </w:rPr>
        <w:t>:</w:t>
      </w:r>
    </w:p>
    <w:p w14:paraId="257E82E7" w14:textId="77777777" w:rsidR="00442100" w:rsidRPr="00442100" w:rsidRDefault="00442100" w:rsidP="008C1325">
      <w:pPr>
        <w:pStyle w:val="Odstavecseseznamem"/>
        <w:numPr>
          <w:ilvl w:val="0"/>
          <w:numId w:val="35"/>
        </w:numPr>
        <w:suppressAutoHyphens/>
      </w:pPr>
      <w:r w:rsidRPr="00442100">
        <w:t>Lead partner: Univerzita J. E. Purkyně v Ústí nad Labem, Petr Lauterbach</w:t>
      </w:r>
    </w:p>
    <w:p w14:paraId="5A9CB9F1" w14:textId="10B6976D" w:rsidR="00442100" w:rsidRPr="00442100" w:rsidRDefault="00442100" w:rsidP="008C1325">
      <w:pPr>
        <w:pStyle w:val="Odstavecseseznamem"/>
        <w:numPr>
          <w:ilvl w:val="0"/>
          <w:numId w:val="35"/>
        </w:numPr>
        <w:suppressAutoHyphens/>
      </w:pPr>
      <w:r w:rsidRPr="00442100">
        <w:t>Technische Universität Dresden</w:t>
      </w:r>
      <w:r>
        <w:t>, Ute Bergmann</w:t>
      </w:r>
    </w:p>
    <w:p w14:paraId="10210D7A" w14:textId="77777777" w:rsidR="00442100" w:rsidRDefault="00442100" w:rsidP="008C1325">
      <w:pPr>
        <w:suppressAutoHyphens/>
      </w:pPr>
    </w:p>
    <w:p w14:paraId="3E84A8C1" w14:textId="77777777" w:rsidR="00442100" w:rsidRDefault="00442100" w:rsidP="008C1325">
      <w:pPr>
        <w:suppressAutoHyphens/>
        <w:sectPr w:rsidR="00442100" w:rsidSect="001F0AD0">
          <w:footerReference w:type="default" r:id="rId25"/>
          <w:pgSz w:w="11910" w:h="16840"/>
          <w:pgMar w:top="1258" w:right="1020" w:bottom="280" w:left="1418" w:header="720" w:footer="720" w:gutter="0"/>
          <w:cols w:space="720"/>
        </w:sectPr>
      </w:pPr>
    </w:p>
    <w:p w14:paraId="711D4FC3" w14:textId="77777777" w:rsidR="001F7776" w:rsidRDefault="001F7776" w:rsidP="008C1325">
      <w:pPr>
        <w:suppressAutoHyphens/>
        <w:ind w:left="-284" w:right="265"/>
        <w:rPr>
          <w:lang w:val="en-GB"/>
        </w:rPr>
      </w:pPr>
      <w:r w:rsidRPr="002B06BB">
        <w:t>V projektu</w:t>
      </w:r>
      <w:r>
        <w:t xml:space="preserve"> MATun</w:t>
      </w:r>
      <w:r w:rsidRPr="002B06BB">
        <w:t xml:space="preserve"> jsou společně zpracovávány nabídky vzdělávání, které zvyšují kvalitu vzdělávání</w:t>
      </w:r>
      <w:r>
        <w:t>,</w:t>
      </w:r>
      <w:r w:rsidRPr="00D61575">
        <w:t xml:space="preserve"> připravují společné kvalifikační programy, které zvýší rozsah a kvalitu vzdělávání studentů a zahajují se společné výzkumné projekty</w:t>
      </w:r>
      <w:r>
        <w:t xml:space="preserve">, které </w:t>
      </w:r>
      <w:r w:rsidRPr="002B06BB">
        <w:t xml:space="preserve">poskytují prostor pro společné výzkumné práce. Cílem projektu je přeshraniční využití synergií v této oblasti. Technické vybavení je na obou stranách velmi dobré, nikoliv však stejné. Tento potenciál investičně velmi náročného laboratorního vybavení bude využíván společně. Předpokládá se zejména začlenění aktuálních výzkumných témat a moderních přístupů a přístrojů do společného vzdělávání. Projekt je zpracován ve </w:t>
      </w:r>
      <w:r w:rsidRPr="00AD00B1">
        <w:t>tř</w:t>
      </w:r>
      <w:r>
        <w:t>ech</w:t>
      </w:r>
      <w:r w:rsidRPr="002B06BB">
        <w:t xml:space="preserve"> stupních: v </w:t>
      </w:r>
      <w:r>
        <w:t xml:space="preserve">první projektové </w:t>
      </w:r>
      <w:r w:rsidRPr="002B06BB">
        <w:t xml:space="preserve">fázi budou zpracovány společně online přednášky, které budou nabídnuty českým a německým studentům. Následně </w:t>
      </w:r>
      <w:r>
        <w:t>bude</w:t>
      </w:r>
      <w:r w:rsidRPr="002B06BB">
        <w:t xml:space="preserve"> ve</w:t>
      </w:r>
      <w:r>
        <w:t xml:space="preserve"> </w:t>
      </w:r>
      <w:r w:rsidRPr="00AD00B1">
        <w:t>druh</w:t>
      </w:r>
      <w:r>
        <w:t>é</w:t>
      </w:r>
      <w:r w:rsidRPr="002B06BB">
        <w:t xml:space="preserve"> proj</w:t>
      </w:r>
      <w:r>
        <w:t xml:space="preserve">ektové </w:t>
      </w:r>
      <w:r w:rsidRPr="002B06BB">
        <w:t xml:space="preserve">fázi </w:t>
      </w:r>
      <w:r>
        <w:t>studentům magisterského a doktorského studia nabídnuta možnost spolupráce na vědecké práci</w:t>
      </w:r>
      <w:r w:rsidRPr="002B06BB">
        <w:t xml:space="preserve"> k oboustranně zajímavým tématům, kter</w:t>
      </w:r>
      <w:r>
        <w:t>á</w:t>
      </w:r>
      <w:r w:rsidRPr="002B06BB">
        <w:t xml:space="preserve"> budou odborně podpořen</w:t>
      </w:r>
      <w:r>
        <w:t>a</w:t>
      </w:r>
      <w:r w:rsidRPr="002B06BB">
        <w:t xml:space="preserve"> z obou stran. </w:t>
      </w:r>
      <w:r w:rsidRPr="00D61575">
        <w:rPr>
          <w:lang w:val="en-GB"/>
        </w:rPr>
        <w:t>Tyto aktivity studentů budo</w:t>
      </w:r>
      <w:r>
        <w:rPr>
          <w:lang w:val="en-GB"/>
        </w:rPr>
        <w:t>u</w:t>
      </w:r>
      <w:r w:rsidRPr="00D61575">
        <w:rPr>
          <w:lang w:val="en-GB"/>
        </w:rPr>
        <w:t xml:space="preserve"> částečně </w:t>
      </w:r>
      <w:r>
        <w:rPr>
          <w:lang w:val="en-GB"/>
        </w:rPr>
        <w:t xml:space="preserve">probíhat </w:t>
      </w:r>
      <w:r w:rsidRPr="00D61575">
        <w:rPr>
          <w:lang w:val="en-GB"/>
        </w:rPr>
        <w:t xml:space="preserve">i na univerzitě partnera. </w:t>
      </w:r>
      <w:r w:rsidRPr="00930AF4">
        <w:rPr>
          <w:lang w:val="en-GB"/>
        </w:rPr>
        <w:t>V této fázi začne program realizace ročních střídajících se dvoudenních vědeckých symposií, která slouží k prezentaci a následné diskusi probíhajících výzkumných prací. Ve třetí projektové fázi budou na základě získaných poznatků a zkušeností zpracovány vzdělávací moduly jak pro další univerzity, tak pro studenty středních škol pro podporu dalšího studia o materiálech.</w:t>
      </w:r>
    </w:p>
    <w:p w14:paraId="5F981104" w14:textId="77777777" w:rsidR="008C1325" w:rsidRPr="00930AF4" w:rsidRDefault="008C1325" w:rsidP="008C1325">
      <w:pPr>
        <w:suppressAutoHyphens/>
        <w:rPr>
          <w:lang w:val="en-GB"/>
        </w:rPr>
      </w:pPr>
    </w:p>
    <w:p w14:paraId="4D690E9F" w14:textId="557C2A98" w:rsidR="00442100" w:rsidRPr="008D3148" w:rsidRDefault="00825658" w:rsidP="00C62077">
      <w:pPr>
        <w:tabs>
          <w:tab w:val="left" w:pos="-142"/>
        </w:tabs>
        <w:suppressAutoHyphens/>
        <w:ind w:left="-284" w:right="-19"/>
      </w:pPr>
      <w:r w:rsidRPr="00825658">
        <w:t xml:space="preserve">Im Projekt </w:t>
      </w:r>
      <w:r w:rsidR="005518B2">
        <w:t>MATun</w:t>
      </w:r>
      <w:r w:rsidRPr="00825658">
        <w:t xml:space="preserve"> werden gemeinsame Qualifizierungsangebote ausgearbeitet, die die fachliche Breite und Qualität der studentischen Ausbildung erhöhen</w:t>
      </w:r>
      <w:r w:rsidR="003211E4">
        <w:t>,</w:t>
      </w:r>
      <w:r w:rsidRPr="00825658">
        <w:t xml:space="preserve"> und gemeinsame Forschungsarbeiten initiier</w:t>
      </w:r>
      <w:r w:rsidR="003211E4">
        <w:t>t</w:t>
      </w:r>
      <w:r w:rsidRPr="00825658">
        <w:t>. Ziel ist die grenzübergreifende Nutzbarmachung von Synergien in diesem Feld. Die technische Ausrüstung ist auf beiden Seiten sehr gut, aber nicht gleich. Dieses Poten</w:t>
      </w:r>
      <w:r w:rsidR="003211E4">
        <w:t>z</w:t>
      </w:r>
      <w:r w:rsidRPr="00825658">
        <w:t>ial der sehr kostenintensiven Laborausstattung soll zukünftig gemeinsam genutzt werden. Es ist vorgesehen, insb</w:t>
      </w:r>
      <w:r w:rsidR="00AD00B1">
        <w:t>esondere</w:t>
      </w:r>
      <w:r w:rsidRPr="00825658">
        <w:t xml:space="preserve"> aktuelle </w:t>
      </w:r>
      <w:r w:rsidRPr="00522D4B">
        <w:t xml:space="preserve">Forschungsthemen und Hightech-Verfahren und </w:t>
      </w:r>
      <w:r w:rsidR="00AD00B1" w:rsidRPr="00522D4B">
        <w:t>-G</w:t>
      </w:r>
      <w:r w:rsidRPr="00522D4B">
        <w:t xml:space="preserve">eräte in die gemeinsame </w:t>
      </w:r>
      <w:r w:rsidR="003211E4" w:rsidRPr="00522D4B">
        <w:t xml:space="preserve">studentische </w:t>
      </w:r>
      <w:r w:rsidRPr="00522D4B">
        <w:t xml:space="preserve">Ausbildung zu integrieren. Das Projekt ist dreistufig aufgebaut: In Projektphase </w:t>
      </w:r>
      <w:r w:rsidR="00AD00B1" w:rsidRPr="00522D4B">
        <w:t>eins</w:t>
      </w:r>
      <w:r w:rsidRPr="00522D4B">
        <w:t xml:space="preserve"> werden gemeinsam Online-Vorlesungen erarbeitet, die für deutsche und tschechische Teilnehmer</w:t>
      </w:r>
      <w:r w:rsidR="003211E4" w:rsidRPr="00522D4B">
        <w:t>:</w:t>
      </w:r>
      <w:r w:rsidR="00AD00B1" w:rsidRPr="00522D4B">
        <w:t>i</w:t>
      </w:r>
      <w:r w:rsidRPr="00522D4B">
        <w:t xml:space="preserve">nnen angeboten werden. Darauf aufbauend werden in der </w:t>
      </w:r>
      <w:r w:rsidR="00AD00B1" w:rsidRPr="00522D4B">
        <w:t>zweiten</w:t>
      </w:r>
      <w:r w:rsidRPr="00522D4B">
        <w:t xml:space="preserve"> Projektphase studentische Belegarbeiten </w:t>
      </w:r>
      <w:r w:rsidR="003211E4" w:rsidRPr="00522D4B">
        <w:t xml:space="preserve">und Forschungsarbeiten </w:t>
      </w:r>
      <w:r w:rsidRPr="00522D4B">
        <w:t xml:space="preserve">zu </w:t>
      </w:r>
      <w:r w:rsidR="00522D4B" w:rsidRPr="00522D4B">
        <w:t>beiderseits</w:t>
      </w:r>
      <w:r w:rsidR="00522D4B">
        <w:t xml:space="preserve"> </w:t>
      </w:r>
      <w:r w:rsidR="00522D4B" w:rsidRPr="00522D4B">
        <w:t>interessierender Themen</w:t>
      </w:r>
      <w:r w:rsidRPr="00522D4B">
        <w:t xml:space="preserve"> angeboten und gemeinsam betreut, wozu die Teilnehm</w:t>
      </w:r>
      <w:r w:rsidR="00AD00B1" w:rsidRPr="00522D4B">
        <w:t>enden</w:t>
      </w:r>
      <w:r w:rsidRPr="00522D4B">
        <w:t xml:space="preserve"> (Doktorand</w:t>
      </w:r>
      <w:r w:rsidR="003211E4" w:rsidRPr="00522D4B">
        <w:t>:</w:t>
      </w:r>
      <w:r w:rsidR="00AD00B1" w:rsidRPr="00522D4B">
        <w:t>i</w:t>
      </w:r>
      <w:r w:rsidRPr="00522D4B">
        <w:t>nnen und Masterstudent</w:t>
      </w:r>
      <w:r w:rsidR="003211E4" w:rsidRPr="00522D4B">
        <w:t>:</w:t>
      </w:r>
      <w:r w:rsidR="00AD00B1" w:rsidRPr="00522D4B">
        <w:t>i</w:t>
      </w:r>
      <w:r w:rsidRPr="00522D4B">
        <w:t xml:space="preserve">nnen) jeweils zeitweise an der anderen Universität tätig sind. Mit dieser Phase startet </w:t>
      </w:r>
      <w:r w:rsidR="003211E4" w:rsidRPr="00522D4B">
        <w:t>die Durchführung</w:t>
      </w:r>
      <w:r w:rsidRPr="00522D4B">
        <w:t xml:space="preserve"> jährlich wechselseitig auszurichtenden wiss</w:t>
      </w:r>
      <w:r w:rsidR="00AD00B1" w:rsidRPr="00522D4B">
        <w:t>enschaftliche</w:t>
      </w:r>
      <w:r w:rsidR="003211E4" w:rsidRPr="00522D4B">
        <w:t>r</w:t>
      </w:r>
      <w:r w:rsidRPr="00522D4B">
        <w:t xml:space="preserve"> Symposien, die zur Vorstellung und Diskussion laufende</w:t>
      </w:r>
      <w:r w:rsidR="003211E4" w:rsidRPr="00522D4B">
        <w:t>r</w:t>
      </w:r>
      <w:r w:rsidRPr="00522D4B">
        <w:t xml:space="preserve"> Forschungsarbeiten dienen. In der </w:t>
      </w:r>
      <w:r w:rsidR="00AD00B1" w:rsidRPr="00522D4B">
        <w:t>dritten</w:t>
      </w:r>
      <w:r w:rsidRPr="00522D4B">
        <w:t xml:space="preserve"> Projektphase werden die Erfahrungen genutzt, um die Module zu verstetigen, anderen Hochschulen anzubieten und für die Sensibilisierung von Schüler</w:t>
      </w:r>
      <w:r w:rsidR="005518B2" w:rsidRPr="00522D4B">
        <w:t>:i</w:t>
      </w:r>
      <w:r w:rsidRPr="00522D4B">
        <w:t>nnen für ein werkstoffwiss</w:t>
      </w:r>
      <w:r w:rsidR="00AD00B1" w:rsidRPr="00522D4B">
        <w:t>enschaftliches</w:t>
      </w:r>
      <w:r w:rsidRPr="00522D4B">
        <w:t xml:space="preserve"> Studium aufbereite</w:t>
      </w:r>
      <w:r w:rsidR="005518B2" w:rsidRPr="00522D4B">
        <w:t>t</w:t>
      </w:r>
      <w:r w:rsidRPr="00522D4B">
        <w:t>.</w:t>
      </w:r>
    </w:p>
    <w:p w14:paraId="07A4220A" w14:textId="65705D46" w:rsidR="00442100" w:rsidRPr="00E54C30" w:rsidRDefault="00442100" w:rsidP="008C1325">
      <w:pPr>
        <w:suppressAutoHyphens/>
        <w:sectPr w:rsidR="00442100" w:rsidRPr="00E54C30" w:rsidSect="00442100">
          <w:type w:val="continuous"/>
          <w:pgSz w:w="11910" w:h="16840"/>
          <w:pgMar w:top="1040" w:right="1020" w:bottom="280" w:left="1418" w:header="720" w:footer="720" w:gutter="0"/>
          <w:cols w:num="2" w:space="720"/>
        </w:sectPr>
      </w:pPr>
    </w:p>
    <w:p w14:paraId="2284A03A" w14:textId="2B662583" w:rsidR="00442100" w:rsidRDefault="00442100" w:rsidP="008C1325">
      <w:pPr>
        <w:suppressAutoHyphens/>
      </w:pPr>
    </w:p>
    <w:p w14:paraId="23C888AC" w14:textId="77777777" w:rsidR="00C62077" w:rsidRPr="00E54C30" w:rsidRDefault="00C62077" w:rsidP="008C1325">
      <w:pPr>
        <w:suppressAutoHyphens/>
      </w:pPr>
    </w:p>
    <w:p w14:paraId="3ECA1581" w14:textId="3E664B53" w:rsidR="009C5F75" w:rsidRDefault="000A2CE2" w:rsidP="00356214">
      <w:pPr>
        <w:pStyle w:val="Nadpis1"/>
        <w:keepNext w:val="0"/>
        <w:keepLines w:val="0"/>
        <w:numPr>
          <w:ilvl w:val="1"/>
          <w:numId w:val="2"/>
        </w:numPr>
        <w:suppressAutoHyphens/>
        <w:spacing w:line="240" w:lineRule="atLeast"/>
        <w:rPr>
          <w:lang w:val="en-GB"/>
        </w:rPr>
      </w:pPr>
      <w:bookmarkStart w:id="2" w:name="_Toc222267819"/>
      <w:r>
        <w:rPr>
          <w:lang w:val="en-GB"/>
        </w:rPr>
        <w:lastRenderedPageBreak/>
        <w:t>P</w:t>
      </w:r>
      <w:r w:rsidR="00752754">
        <w:rPr>
          <w:lang w:val="en-GB"/>
        </w:rPr>
        <w:t xml:space="preserve">řehled / </w:t>
      </w:r>
      <w:r w:rsidR="00175722">
        <w:rPr>
          <w:lang w:val="en-GB"/>
        </w:rPr>
        <w:t>Rückblick</w:t>
      </w:r>
      <w:bookmarkEnd w:id="2"/>
      <w:r w:rsidR="00175722">
        <w:rPr>
          <w:lang w:val="en-GB"/>
        </w:rPr>
        <w:t xml:space="preserve"> </w:t>
      </w:r>
    </w:p>
    <w:p w14:paraId="311E6EAE" w14:textId="77777777" w:rsidR="00175722" w:rsidRDefault="00175722" w:rsidP="008C1325">
      <w:pPr>
        <w:suppressAutoHyphens/>
      </w:pPr>
    </w:p>
    <w:p w14:paraId="7F38AF98" w14:textId="77777777" w:rsidR="003011BE" w:rsidRDefault="003011BE" w:rsidP="008C1325">
      <w:pPr>
        <w:suppressAutoHyphens/>
        <w:sectPr w:rsidR="003011BE" w:rsidSect="00087E41">
          <w:type w:val="continuous"/>
          <w:pgSz w:w="11910" w:h="16840"/>
          <w:pgMar w:top="1040" w:right="1020" w:bottom="280" w:left="1418" w:header="720" w:footer="720" w:gutter="0"/>
          <w:cols w:space="720"/>
        </w:sectPr>
      </w:pPr>
    </w:p>
    <w:p w14:paraId="607D994A" w14:textId="77777777" w:rsidR="001F7776" w:rsidRDefault="001F7776" w:rsidP="00C62077">
      <w:pPr>
        <w:suppressAutoHyphens/>
        <w:ind w:left="142" w:right="-878"/>
      </w:pPr>
      <w:r w:rsidRPr="00A92B37">
        <w:t>V</w:t>
      </w:r>
      <w:r>
        <w:t xml:space="preserve"> rámci projektu MATun</w:t>
      </w:r>
      <w:r w:rsidRPr="00A92B37">
        <w:t xml:space="preserve"> </w:t>
      </w:r>
      <w:r>
        <w:t>se ve dnech 6. až 7. listopadu 2025 konalo 2. mezinárodní sympozium o materiálových vědách, jež bylo uspořádáno na výletním zámečku Větruše v Ústí nad Labem. Akce nabídla doktorandům, studentům magisterského studia a postdoktorandům platformu pro prezentaci jejich výzkumu a podpořila tak mezioborovou a přeshraniční výměnu.</w:t>
      </w:r>
    </w:p>
    <w:p w14:paraId="4D6E9F1F" w14:textId="77777777" w:rsidR="001F7776" w:rsidRDefault="001F7776" w:rsidP="00C62077">
      <w:pPr>
        <w:tabs>
          <w:tab w:val="left" w:pos="284"/>
        </w:tabs>
        <w:suppressAutoHyphens/>
        <w:ind w:left="142" w:right="-878"/>
      </w:pPr>
      <w:r>
        <w:t>První den byl zaměřen na příspěvky v oblastech n</w:t>
      </w:r>
      <w:r w:rsidRPr="003D7017">
        <w:t>ano-bio interakce a strategie buněčné co-kultivace</w:t>
      </w:r>
      <w:r>
        <w:t xml:space="preserve"> a modifikace a funkcionalizace biomateriálů, povrchů implantátů a tkáňových scaffoldů. </w:t>
      </w:r>
    </w:p>
    <w:p w14:paraId="27DB500A" w14:textId="77777777" w:rsidR="001F7776" w:rsidRDefault="001F7776" w:rsidP="00C62077">
      <w:pPr>
        <w:tabs>
          <w:tab w:val="left" w:pos="0"/>
          <w:tab w:val="left" w:pos="284"/>
        </w:tabs>
        <w:suppressAutoHyphens/>
        <w:ind w:left="142" w:right="-878"/>
      </w:pPr>
      <w:r>
        <w:t xml:space="preserve">Druhý den byl pak věnován spíše tvrdším materiálovým vědám, konkrétně pokročilé elektrochemii a povrchové analýze funkčních materiálů a mechanice a dynamice komplexních povrchů a granulárních systémů. </w:t>
      </w:r>
    </w:p>
    <w:p w14:paraId="239A5911" w14:textId="77777777" w:rsidR="001F7776" w:rsidRDefault="001F7776" w:rsidP="00C62077">
      <w:pPr>
        <w:tabs>
          <w:tab w:val="left" w:pos="0"/>
          <w:tab w:val="left" w:pos="284"/>
        </w:tabs>
        <w:suppressAutoHyphens/>
        <w:ind w:left="142" w:right="-878"/>
      </w:pPr>
      <w:r>
        <w:t>V závěru byly oceněny vynikající příspěvky účastníků z obou států.</w:t>
      </w:r>
    </w:p>
    <w:p w14:paraId="0D37523D" w14:textId="77777777" w:rsidR="001F7776" w:rsidRDefault="001F7776" w:rsidP="008C1325">
      <w:pPr>
        <w:suppressAutoHyphens/>
        <w:ind w:left="426" w:right="-444"/>
      </w:pPr>
    </w:p>
    <w:p w14:paraId="15BB5E9B" w14:textId="77777777" w:rsidR="001F7776" w:rsidRDefault="001F7776" w:rsidP="008C1325">
      <w:pPr>
        <w:suppressAutoHyphens/>
        <w:ind w:left="426" w:right="-586"/>
      </w:pPr>
    </w:p>
    <w:p w14:paraId="69E19B6A" w14:textId="0F142460" w:rsidR="001F7776" w:rsidRDefault="003011BE" w:rsidP="00C62077">
      <w:pPr>
        <w:suppressAutoHyphens/>
        <w:ind w:left="-567" w:right="-453"/>
      </w:pPr>
      <w:r>
        <w:t>Im Rahmen des MATun-Projekts fand vom 6. bis 7. November 2025 das 2. Internationale Symposium für Materialwissenschaften statt, das im Ausflugsschloss Větruše in Ústí nad Labem organisiert wurde. Die Veranstaltung bot Doktoranden, Masterstudenten und Postdoktoranden eine Plattform für die Präsentation ihrer Forschungsarbeiten und förderte so den interdisziplinären und grenzüberschreitenden Austausch.</w:t>
      </w:r>
    </w:p>
    <w:p w14:paraId="70695530" w14:textId="77777777" w:rsidR="003011BE" w:rsidRDefault="003011BE" w:rsidP="00C62077">
      <w:pPr>
        <w:suppressAutoHyphens/>
        <w:ind w:left="-567" w:right="-453"/>
      </w:pPr>
      <w:r>
        <w:t xml:space="preserve">Der erste Tag konzentrierte sich auf Beiträge in den Bereichen Nano-Bio-Interaktion und Strategien der Zell-Co-Kultivierung sowie Modifikation und Funktionalisierung von Biomaterialien, Implantatoberflächen und Gewebegerüsten. </w:t>
      </w:r>
    </w:p>
    <w:p w14:paraId="5253271B" w14:textId="353FECB9" w:rsidR="003011BE" w:rsidRDefault="003011BE" w:rsidP="00C62077">
      <w:pPr>
        <w:suppressAutoHyphens/>
        <w:ind w:left="-567" w:right="-453"/>
      </w:pPr>
      <w:r>
        <w:t>Der zweite Tag war eher den harten Materialwissenschaften gewidmet, insbesondere der fortgeschrittenen Elektrochemie und Oberflächenanalyse von Funktionsmaterialien sowie der Mechanik und Dynamik komplexer Oberflächen und granularer Systeme.</w:t>
      </w:r>
      <w:r w:rsidRPr="003011BE">
        <w:t xml:space="preserve"> </w:t>
      </w:r>
    </w:p>
    <w:p w14:paraId="141ECDAD" w14:textId="77777777" w:rsidR="003011BE" w:rsidRDefault="003011BE" w:rsidP="00C62077">
      <w:pPr>
        <w:suppressAutoHyphens/>
        <w:ind w:left="-567" w:right="-453"/>
      </w:pPr>
      <w:r>
        <w:t xml:space="preserve">Am Ende wurden herausragende Beiträge von Teilnehmern aus beiden Ländern ausgezeichnet. </w:t>
      </w:r>
    </w:p>
    <w:p w14:paraId="3A2A5C4B" w14:textId="7F147F2F" w:rsidR="00175722" w:rsidRPr="006106ED" w:rsidRDefault="00175722" w:rsidP="008C1325">
      <w:pPr>
        <w:suppressAutoHyphens/>
        <w:sectPr w:rsidR="00175722" w:rsidRPr="006106ED" w:rsidSect="0068273C">
          <w:type w:val="continuous"/>
          <w:pgSz w:w="11910" w:h="16840"/>
          <w:pgMar w:top="1040" w:right="1020" w:bottom="280" w:left="1418" w:header="720" w:footer="720" w:gutter="0"/>
          <w:cols w:num="2" w:space="2156"/>
        </w:sectPr>
      </w:pPr>
    </w:p>
    <w:p w14:paraId="02CE7548" w14:textId="77777777" w:rsidR="003011BE" w:rsidRPr="006106ED" w:rsidRDefault="003011BE" w:rsidP="008C1325">
      <w:pPr>
        <w:suppressAutoHyphens/>
      </w:pPr>
    </w:p>
    <w:p w14:paraId="2F96DBD4" w14:textId="5C525388" w:rsidR="00535EB5" w:rsidRDefault="00752754" w:rsidP="008C1325">
      <w:pPr>
        <w:pStyle w:val="Nadpis1"/>
        <w:keepNext w:val="0"/>
        <w:keepLines w:val="0"/>
        <w:numPr>
          <w:ilvl w:val="1"/>
          <w:numId w:val="2"/>
        </w:numPr>
        <w:suppressAutoHyphens/>
        <w:spacing w:line="240" w:lineRule="atLeast"/>
        <w:ind w:left="578" w:hanging="578"/>
        <w:rPr>
          <w:lang w:val="en-GB"/>
        </w:rPr>
      </w:pPr>
      <w:bookmarkStart w:id="3" w:name="_Toc222267820"/>
      <w:r>
        <w:rPr>
          <w:lang w:val="en-GB"/>
        </w:rPr>
        <w:t xml:space="preserve">Organizační výbor / </w:t>
      </w:r>
      <w:r w:rsidR="00E139DD">
        <w:rPr>
          <w:lang w:val="en-GB"/>
        </w:rPr>
        <w:t>Organisationskomitee</w:t>
      </w:r>
      <w:bookmarkEnd w:id="3"/>
    </w:p>
    <w:p w14:paraId="01205DDF" w14:textId="77777777" w:rsidR="00E54C30" w:rsidRDefault="00E54C30" w:rsidP="008C1325">
      <w:pPr>
        <w:suppressAutoHyphens/>
        <w:rPr>
          <w:lang w:val="en-US"/>
        </w:rPr>
      </w:pPr>
    </w:p>
    <w:p w14:paraId="3E64DC61" w14:textId="1D8136CF" w:rsidR="00E54C30" w:rsidRPr="00F4108E" w:rsidRDefault="00E54C30" w:rsidP="008C1325">
      <w:pPr>
        <w:suppressAutoHyphens/>
        <w:rPr>
          <w:lang w:val="en-US"/>
        </w:rPr>
      </w:pPr>
      <w:r w:rsidRPr="00F4108E">
        <w:rPr>
          <w:lang w:val="en-US"/>
        </w:rPr>
        <w:t>Jan Evangelista Purkyně University (UJEP) in Ústí nad Labem</w:t>
      </w:r>
    </w:p>
    <w:p w14:paraId="3E6746E9" w14:textId="77777777" w:rsidR="00E54C30" w:rsidRPr="00F4108E" w:rsidRDefault="00E54C30" w:rsidP="008C1325">
      <w:pPr>
        <w:pStyle w:val="Odstavecseseznamem"/>
        <w:numPr>
          <w:ilvl w:val="0"/>
          <w:numId w:val="23"/>
        </w:numPr>
        <w:suppressAutoHyphens/>
        <w:spacing w:line="276" w:lineRule="auto"/>
        <w:contextualSpacing/>
        <w:rPr>
          <w:lang w:val="en-US"/>
        </w:rPr>
      </w:pPr>
      <w:r w:rsidRPr="00F4108E">
        <w:rPr>
          <w:lang w:val="en-US"/>
        </w:rPr>
        <w:t>Ing. Petr Lauterbach, Fac. of Science, UJEP</w:t>
      </w:r>
    </w:p>
    <w:p w14:paraId="1B183209" w14:textId="77777777" w:rsidR="00E54C30" w:rsidRPr="00F4108E" w:rsidRDefault="00E54C30" w:rsidP="008C1325">
      <w:pPr>
        <w:pStyle w:val="Odstavecseseznamem"/>
        <w:numPr>
          <w:ilvl w:val="0"/>
          <w:numId w:val="23"/>
        </w:numPr>
        <w:suppressAutoHyphens/>
        <w:spacing w:after="0" w:line="276" w:lineRule="auto"/>
        <w:rPr>
          <w:lang w:val="en-US"/>
        </w:rPr>
      </w:pPr>
      <w:r w:rsidRPr="00F4108E">
        <w:rPr>
          <w:lang w:val="en-US"/>
        </w:rPr>
        <w:t>Bc. Zuzana Fridrichová, Fac. of Science, UJEP</w:t>
      </w:r>
    </w:p>
    <w:p w14:paraId="0A445180" w14:textId="77777777" w:rsidR="00E54C30" w:rsidRPr="00F4108E" w:rsidRDefault="00E54C30" w:rsidP="008C1325">
      <w:pPr>
        <w:pStyle w:val="Odstavecseseznamem"/>
        <w:numPr>
          <w:ilvl w:val="0"/>
          <w:numId w:val="23"/>
        </w:numPr>
        <w:suppressAutoHyphens/>
        <w:spacing w:line="276" w:lineRule="auto"/>
        <w:rPr>
          <w:lang w:val="en-US"/>
        </w:rPr>
      </w:pPr>
      <w:r w:rsidRPr="00F4108E">
        <w:rPr>
          <w:lang w:val="en-US"/>
        </w:rPr>
        <w:t>Lydie Kováčová, Fac. of Science, UJEP</w:t>
      </w:r>
    </w:p>
    <w:p w14:paraId="79F740E3" w14:textId="77777777" w:rsidR="00E54C30" w:rsidRPr="00F4108E" w:rsidRDefault="00E54C30" w:rsidP="008C1325">
      <w:pPr>
        <w:pStyle w:val="Odstavecseseznamem"/>
        <w:numPr>
          <w:ilvl w:val="0"/>
          <w:numId w:val="23"/>
        </w:numPr>
        <w:suppressAutoHyphens/>
        <w:spacing w:line="276" w:lineRule="auto"/>
        <w:rPr>
          <w:lang w:val="en-US"/>
        </w:rPr>
      </w:pPr>
      <w:r w:rsidRPr="00F4108E">
        <w:rPr>
          <w:lang w:val="en-US"/>
        </w:rPr>
        <w:t>prof. RNDr. Pavla Čapková, DrSc., Fac. of Science, UJEP</w:t>
      </w:r>
    </w:p>
    <w:p w14:paraId="0CAEB610" w14:textId="77777777" w:rsidR="00182493" w:rsidRPr="006F3F40" w:rsidRDefault="00182493" w:rsidP="008C1325">
      <w:pPr>
        <w:suppressAutoHyphens/>
        <w:rPr>
          <w:lang w:val="en-GB"/>
        </w:rPr>
      </w:pPr>
    </w:p>
    <w:p w14:paraId="5B0B8734" w14:textId="4DCB55FD" w:rsidR="005B23F8" w:rsidRPr="00A32F57" w:rsidRDefault="005B23F8" w:rsidP="008C1325">
      <w:pPr>
        <w:tabs>
          <w:tab w:val="left" w:pos="284"/>
        </w:tabs>
        <w:suppressAutoHyphens/>
      </w:pPr>
      <w:r w:rsidRPr="00A32F57">
        <w:t>Technische Universität Dresden</w:t>
      </w:r>
    </w:p>
    <w:p w14:paraId="38F21388" w14:textId="48852B32" w:rsidR="005B23F8" w:rsidRDefault="005B23F8" w:rsidP="008C1325">
      <w:pPr>
        <w:pStyle w:val="Odstavecseseznamem"/>
        <w:numPr>
          <w:ilvl w:val="0"/>
          <w:numId w:val="22"/>
        </w:numPr>
        <w:suppressAutoHyphens/>
        <w:spacing w:line="276" w:lineRule="auto"/>
        <w:contextualSpacing/>
        <w:rPr>
          <w:lang w:val="en-US"/>
        </w:rPr>
      </w:pPr>
      <w:r w:rsidRPr="002D567D">
        <w:rPr>
          <w:rFonts w:asciiTheme="majorHAnsi" w:hAnsiTheme="majorHAnsi" w:cstheme="majorHAnsi"/>
          <w:lang w:val="en-US"/>
        </w:rPr>
        <w:t>Dr.</w:t>
      </w:r>
      <w:r w:rsidR="00143208">
        <w:rPr>
          <w:rFonts w:asciiTheme="majorHAnsi" w:hAnsiTheme="majorHAnsi" w:cstheme="majorHAnsi"/>
          <w:lang w:val="en-US"/>
        </w:rPr>
        <w:t>-</w:t>
      </w:r>
      <w:r w:rsidRPr="002D567D">
        <w:rPr>
          <w:rFonts w:asciiTheme="majorHAnsi" w:hAnsiTheme="majorHAnsi" w:cstheme="majorHAnsi"/>
          <w:lang w:val="en-US"/>
        </w:rPr>
        <w:t>Ing. Ute Bergmann</w:t>
      </w:r>
      <w:r w:rsidRPr="002D567D">
        <w:rPr>
          <w:lang w:val="en-US"/>
        </w:rPr>
        <w:t xml:space="preserve">, Chair Biomaterials, Head </w:t>
      </w:r>
      <w:r w:rsidR="00B94A63" w:rsidRPr="002D567D">
        <w:rPr>
          <w:lang w:val="en-US"/>
        </w:rPr>
        <w:t>of Group Corrosion and Surfaces, Institute of Material Science, TU Dresden</w:t>
      </w:r>
    </w:p>
    <w:p w14:paraId="3E6895A9" w14:textId="2D2093E9" w:rsidR="00AD52F6" w:rsidRDefault="00AD52F6" w:rsidP="008C1325">
      <w:pPr>
        <w:pStyle w:val="Odstavecseseznamem"/>
        <w:numPr>
          <w:ilvl w:val="0"/>
          <w:numId w:val="22"/>
        </w:numPr>
        <w:suppressAutoHyphens/>
        <w:spacing w:after="0"/>
        <w:rPr>
          <w:lang w:val="en-US"/>
        </w:rPr>
      </w:pPr>
      <w:r w:rsidRPr="00AD52F6">
        <w:rPr>
          <w:lang w:val="en-US"/>
        </w:rPr>
        <w:t>Dipl.-Ing. Josephine Roth, Chair Biomaterials, Institute of Material Science, TU Dresden</w:t>
      </w:r>
    </w:p>
    <w:p w14:paraId="33CF1AB0" w14:textId="77777777" w:rsidR="004B7E0E" w:rsidRDefault="004B7E0E" w:rsidP="008C1325">
      <w:pPr>
        <w:pStyle w:val="Odstavecseseznamem"/>
        <w:numPr>
          <w:ilvl w:val="0"/>
          <w:numId w:val="22"/>
        </w:numPr>
        <w:suppressAutoHyphens/>
        <w:spacing w:line="276" w:lineRule="auto"/>
        <w:contextualSpacing/>
      </w:pPr>
      <w:r>
        <w:t>Dipl.-Ing. Gritt Ott, CIMTT, TU Dresden</w:t>
      </w:r>
    </w:p>
    <w:p w14:paraId="2B3FA196" w14:textId="77777777" w:rsidR="004B7E0E" w:rsidRPr="00F21F2D" w:rsidRDefault="004B7E0E" w:rsidP="008C1325">
      <w:pPr>
        <w:pStyle w:val="Odstavecseseznamem"/>
        <w:numPr>
          <w:ilvl w:val="0"/>
          <w:numId w:val="22"/>
        </w:numPr>
        <w:suppressAutoHyphens/>
        <w:spacing w:line="276" w:lineRule="auto"/>
        <w:contextualSpacing/>
        <w:rPr>
          <w:lang w:val="en-US"/>
        </w:rPr>
      </w:pPr>
      <w:r w:rsidRPr="00F21F2D">
        <w:rPr>
          <w:lang w:val="en-US"/>
        </w:rPr>
        <w:t>M. Sc. Carolin Böhme, CIMTT</w:t>
      </w:r>
      <w:r>
        <w:rPr>
          <w:lang w:val="en-US"/>
        </w:rPr>
        <w:t xml:space="preserve">, TU Dresden </w:t>
      </w:r>
    </w:p>
    <w:p w14:paraId="39E40B3E" w14:textId="77777777" w:rsidR="005B23F8" w:rsidRPr="002D567D" w:rsidRDefault="005B23F8" w:rsidP="008C1325">
      <w:pPr>
        <w:pStyle w:val="Odstavecseseznamem"/>
        <w:numPr>
          <w:ilvl w:val="0"/>
          <w:numId w:val="0"/>
        </w:numPr>
        <w:suppressAutoHyphens/>
        <w:ind w:left="720"/>
        <w:rPr>
          <w:lang w:val="en-US"/>
        </w:rPr>
      </w:pPr>
    </w:p>
    <w:p w14:paraId="6DB57096" w14:textId="77777777" w:rsidR="00087E41" w:rsidRPr="00E54C30" w:rsidRDefault="00087E41" w:rsidP="008C1325">
      <w:pPr>
        <w:suppressAutoHyphens/>
        <w:ind w:left="720" w:hanging="360"/>
        <w:rPr>
          <w:lang w:val="en-US"/>
        </w:rPr>
        <w:sectPr w:rsidR="00087E41" w:rsidRPr="00E54C30" w:rsidSect="00087E41">
          <w:type w:val="continuous"/>
          <w:pgSz w:w="11910" w:h="16840"/>
          <w:pgMar w:top="1040" w:right="1020" w:bottom="280" w:left="1418" w:header="720" w:footer="720" w:gutter="0"/>
          <w:cols w:space="720"/>
        </w:sectPr>
      </w:pPr>
    </w:p>
    <w:p w14:paraId="23B1C29B" w14:textId="223E4DB6" w:rsidR="005B23F8" w:rsidRPr="004135FB" w:rsidRDefault="005B23F8" w:rsidP="008C1325">
      <w:pPr>
        <w:suppressAutoHyphens/>
        <w:rPr>
          <w:lang w:val="en-GB"/>
        </w:rPr>
      </w:pPr>
    </w:p>
    <w:p w14:paraId="4B380A32" w14:textId="6EA76E6F" w:rsidR="005B23F8" w:rsidRDefault="005B23F8" w:rsidP="008C1325">
      <w:pPr>
        <w:pStyle w:val="Odstavecseseznamem"/>
        <w:numPr>
          <w:ilvl w:val="0"/>
          <w:numId w:val="0"/>
        </w:numPr>
        <w:suppressAutoHyphens/>
        <w:ind w:left="576"/>
        <w:rPr>
          <w:lang w:val="en-GB"/>
        </w:rPr>
      </w:pPr>
    </w:p>
    <w:p w14:paraId="28449049" w14:textId="044B7D8B" w:rsidR="005B23F8" w:rsidRDefault="005B23F8" w:rsidP="008C1325">
      <w:pPr>
        <w:pStyle w:val="Odstavecseseznamem"/>
        <w:numPr>
          <w:ilvl w:val="0"/>
          <w:numId w:val="0"/>
        </w:numPr>
        <w:suppressAutoHyphens/>
        <w:ind w:left="576"/>
        <w:rPr>
          <w:lang w:val="en-GB"/>
        </w:rPr>
      </w:pPr>
    </w:p>
    <w:p w14:paraId="2CC677B3" w14:textId="7047BE6A" w:rsidR="00087E41" w:rsidRDefault="00087E41" w:rsidP="008C1325">
      <w:pPr>
        <w:suppressAutoHyphens/>
        <w:rPr>
          <w:lang w:val="en-US"/>
        </w:rPr>
      </w:pPr>
    </w:p>
    <w:p w14:paraId="28EC03C0" w14:textId="1EDD59B0" w:rsidR="00087E41" w:rsidRPr="00087E41" w:rsidRDefault="00087E41" w:rsidP="008C1325">
      <w:pPr>
        <w:suppressAutoHyphens/>
        <w:rPr>
          <w:lang w:val="en-US"/>
        </w:rPr>
        <w:sectPr w:rsidR="00087E41" w:rsidRPr="00087E41" w:rsidSect="00087E41">
          <w:type w:val="continuous"/>
          <w:pgSz w:w="11910" w:h="16840"/>
          <w:pgMar w:top="1040" w:right="1020" w:bottom="280" w:left="1418" w:header="720" w:footer="720" w:gutter="0"/>
          <w:cols w:num="2" w:space="720"/>
        </w:sectPr>
      </w:pPr>
    </w:p>
    <w:p w14:paraId="114B44A9" w14:textId="7ED822B1" w:rsidR="00087E41" w:rsidRPr="006F3F40" w:rsidRDefault="00752754" w:rsidP="00D74F01">
      <w:pPr>
        <w:pStyle w:val="Styl1"/>
        <w:rPr>
          <w:lang w:val="de-DE"/>
        </w:rPr>
        <w:sectPr w:rsidR="00087E41" w:rsidRPr="006F3F40" w:rsidSect="00087E41">
          <w:type w:val="continuous"/>
          <w:pgSz w:w="11910" w:h="16840"/>
          <w:pgMar w:top="1040" w:right="1020" w:bottom="280" w:left="1418" w:header="720" w:footer="720" w:gutter="0"/>
          <w:cols w:space="720"/>
        </w:sectPr>
      </w:pPr>
      <w:bookmarkStart w:id="4" w:name="_Toc222267821"/>
      <w:r w:rsidRPr="006F3F40">
        <w:rPr>
          <w:lang w:val="de-DE"/>
        </w:rPr>
        <w:lastRenderedPageBreak/>
        <w:t xml:space="preserve">Projektoví a přidružení partneři / </w:t>
      </w:r>
      <w:r w:rsidR="00E502A4" w:rsidRPr="006F3F40">
        <w:rPr>
          <w:lang w:val="de-DE"/>
        </w:rPr>
        <w:t>P</w:t>
      </w:r>
      <w:r w:rsidR="00087E41" w:rsidRPr="006F3F40">
        <w:rPr>
          <w:lang w:val="de-DE"/>
        </w:rPr>
        <w:t xml:space="preserve">rojektpartner und </w:t>
      </w:r>
      <w:r w:rsidR="00E502A4" w:rsidRPr="006F3F40">
        <w:rPr>
          <w:lang w:val="de-DE"/>
        </w:rPr>
        <w:t>assoziierte Partner</w:t>
      </w:r>
      <w:bookmarkEnd w:id="4"/>
    </w:p>
    <w:p w14:paraId="591C2341" w14:textId="2640F9F8" w:rsidR="000C76E9" w:rsidRPr="000C76E9" w:rsidRDefault="00442100" w:rsidP="000C76E9">
      <w:pPr>
        <w:suppressAutoHyphens/>
        <w:spacing w:after="0" w:line="240" w:lineRule="auto"/>
      </w:pPr>
      <w:r>
        <w:rPr>
          <w:noProof/>
          <w:lang w:val="cs-CZ" w:eastAsia="cs-CZ"/>
        </w:rPr>
        <w:drawing>
          <wp:anchor distT="0" distB="0" distL="114300" distR="114300" simplePos="0" relativeHeight="251658241" behindDoc="1" locked="0" layoutInCell="1" allowOverlap="1" wp14:anchorId="72E5F606" wp14:editId="0D330555">
            <wp:simplePos x="0" y="0"/>
            <wp:positionH relativeFrom="column">
              <wp:posOffset>3862070</wp:posOffset>
            </wp:positionH>
            <wp:positionV relativeFrom="paragraph">
              <wp:posOffset>21590</wp:posOffset>
            </wp:positionV>
            <wp:extent cx="2463800" cy="739140"/>
            <wp:effectExtent l="0" t="0" r="0" b="3810"/>
            <wp:wrapSquare wrapText="bothSides"/>
            <wp:docPr id="448" name="Obrázek 448" descr="Organizers – Arctic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zers – Arctic Festival"/>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942"/>
                    <a:stretch/>
                  </pic:blipFill>
                  <pic:spPr bwMode="auto">
                    <a:xfrm>
                      <a:off x="0" y="0"/>
                      <a:ext cx="2463800" cy="739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D75D7E" w14:textId="168E392C" w:rsidR="00063CB4" w:rsidRPr="00D74F01" w:rsidRDefault="00240FFF" w:rsidP="003716D7">
      <w:pPr>
        <w:pStyle w:val="Nadpis2"/>
        <w:rPr>
          <w:lang w:val="cs-CZ"/>
        </w:rPr>
        <w:sectPr w:rsidR="00063CB4" w:rsidRPr="00D74F01" w:rsidSect="00873A09">
          <w:type w:val="continuous"/>
          <w:pgSz w:w="11910" w:h="16840"/>
          <w:pgMar w:top="1040" w:right="1020" w:bottom="280" w:left="1418" w:header="720" w:footer="720" w:gutter="0"/>
          <w:cols w:space="720"/>
        </w:sectPr>
      </w:pPr>
      <w:bookmarkStart w:id="5" w:name="_Toc222267822"/>
      <w:r>
        <w:rPr>
          <w:rStyle w:val="Nadpis2Char"/>
        </w:rPr>
        <w:t>2.1</w:t>
      </w:r>
      <w:r>
        <w:rPr>
          <w:rStyle w:val="Nadpis2Char"/>
        </w:rPr>
        <w:tab/>
      </w:r>
      <w:r w:rsidR="00873A09" w:rsidRPr="00AB2F96">
        <w:rPr>
          <w:rStyle w:val="Nadpis2Char"/>
        </w:rPr>
        <w:t xml:space="preserve">Univerzita Jana Evangelisty Purkyně v Ústí nad Labem / Jan Evangelista Purkyně-Universität in </w:t>
      </w:r>
      <w:bookmarkStart w:id="6" w:name="_Hlk103352105"/>
      <w:r w:rsidR="00873A09" w:rsidRPr="00AB2F96">
        <w:rPr>
          <w:rStyle w:val="Nadpis2Char"/>
        </w:rPr>
        <w:t>Ústí nad Labe</w:t>
      </w:r>
      <w:bookmarkEnd w:id="6"/>
      <w:r w:rsidR="00413494" w:rsidRPr="00AB2F96">
        <w:rPr>
          <w:rStyle w:val="Nadpis2Char"/>
        </w:rPr>
        <w:t>m</w:t>
      </w:r>
      <w:bookmarkEnd w:id="5"/>
    </w:p>
    <w:p w14:paraId="14705701" w14:textId="11DACE41" w:rsidR="00E139DD" w:rsidRDefault="00E139DD" w:rsidP="008C1325">
      <w:pPr>
        <w:suppressAutoHyphens/>
        <w:rPr>
          <w:lang w:val="cs-CZ"/>
        </w:rPr>
        <w:sectPr w:rsidR="00E139DD" w:rsidSect="00063CB4">
          <w:type w:val="continuous"/>
          <w:pgSz w:w="11910" w:h="16840"/>
          <w:pgMar w:top="1040" w:right="1020" w:bottom="280" w:left="1418" w:header="720" w:footer="720" w:gutter="0"/>
          <w:cols w:space="720"/>
        </w:sectPr>
      </w:pPr>
    </w:p>
    <w:p w14:paraId="65B84AE7" w14:textId="6937B2BD" w:rsidR="001F7776" w:rsidRPr="00A92B37" w:rsidRDefault="001F7776" w:rsidP="00D62090">
      <w:pPr>
        <w:suppressAutoHyphens/>
        <w:spacing w:after="120"/>
        <w:ind w:left="-426" w:right="265"/>
        <w:rPr>
          <w:lang w:val="cs-CZ"/>
        </w:rPr>
      </w:pPr>
      <w:r>
        <w:rPr>
          <w:lang w:val="cs-CZ"/>
        </w:rPr>
        <w:t>Unive</w:t>
      </w:r>
      <w:r w:rsidR="00D62090">
        <w:rPr>
          <w:lang w:val="cs-CZ"/>
        </w:rPr>
        <w:t>r</w:t>
      </w:r>
      <w:r>
        <w:rPr>
          <w:lang w:val="cs-CZ"/>
        </w:rPr>
        <w:t xml:space="preserve">zita </w:t>
      </w:r>
      <w:r w:rsidRPr="00E139DD">
        <w:rPr>
          <w:lang w:val="cs-CZ"/>
        </w:rPr>
        <w:t>přijala jméno významného severočeského rodáka z Libochovic (1787-1869) Jan</w:t>
      </w:r>
      <w:r w:rsidRPr="00A92B37">
        <w:rPr>
          <w:lang w:val="cs-CZ"/>
        </w:rPr>
        <w:t>a Evangelisty Purkyně, který je považován za jednoho</w:t>
      </w:r>
      <w:r w:rsidRPr="00E139DD">
        <w:rPr>
          <w:lang w:val="cs-CZ"/>
        </w:rPr>
        <w:t xml:space="preserve"> ze zakladatelů věd, jako je biologie, embryologie, histologie, moderní farmakologie, srovnávací anatomie a antropologie. Kromě toho se Purkyně zařadil mezi ne</w:t>
      </w:r>
      <w:r>
        <w:rPr>
          <w:lang w:val="cs-CZ"/>
        </w:rPr>
        <w:t>jvýznamnější světové fyziology.</w:t>
      </w:r>
    </w:p>
    <w:p w14:paraId="6A1E5B7A" w14:textId="77777777" w:rsidR="001F7776" w:rsidRPr="00E139DD" w:rsidRDefault="001F7776" w:rsidP="00C62077">
      <w:pPr>
        <w:suppressAutoHyphens/>
        <w:spacing w:after="120"/>
        <w:ind w:left="-426" w:right="265"/>
        <w:rPr>
          <w:lang w:val="cs-CZ"/>
        </w:rPr>
      </w:pPr>
      <w:r w:rsidRPr="00E139DD">
        <w:rPr>
          <w:lang w:val="cs-CZ"/>
        </w:rPr>
        <w:t xml:space="preserve">Stejně jako byl Purkyně ve své době všestrannou osobností, nabízí i univerzita v dnešní době širokou škálu studijních programů a oborů (55 programů a 173 oborů) pokrývajících široké oblasti lidské činnosti. Díky takto široké nabídce programů se univerzita stala přitažlivou pro </w:t>
      </w:r>
      <w:r>
        <w:rPr>
          <w:lang w:val="cs-CZ"/>
        </w:rPr>
        <w:t>mladou</w:t>
      </w:r>
      <w:r w:rsidRPr="00E139DD">
        <w:rPr>
          <w:lang w:val="cs-CZ"/>
        </w:rPr>
        <w:t xml:space="preserve"> generaci</w:t>
      </w:r>
      <w:r>
        <w:rPr>
          <w:lang w:val="cs-CZ"/>
        </w:rPr>
        <w:t>. U</w:t>
      </w:r>
      <w:r w:rsidRPr="00E139DD">
        <w:rPr>
          <w:lang w:val="cs-CZ"/>
        </w:rPr>
        <w:t>niverzita je špičkovým vědeckým, pedagogickým, kulturním a vzdělávacím centrem Ústeckého kraje.</w:t>
      </w:r>
    </w:p>
    <w:p w14:paraId="29A8562D" w14:textId="77777777" w:rsidR="001F7776" w:rsidRPr="00E139DD" w:rsidRDefault="001F7776" w:rsidP="00C62077">
      <w:pPr>
        <w:suppressAutoHyphens/>
        <w:spacing w:after="120"/>
        <w:ind w:left="-426" w:right="265"/>
        <w:rPr>
          <w:lang w:val="cs-CZ"/>
        </w:rPr>
      </w:pPr>
      <w:r w:rsidRPr="00E139DD">
        <w:rPr>
          <w:lang w:val="cs-CZ"/>
        </w:rPr>
        <w:t>Univerzita vzdělává více než 10 000 studentů a zaměstnává přibližně 900 pracovníků.</w:t>
      </w:r>
    </w:p>
    <w:p w14:paraId="39FEC3AE" w14:textId="77777777" w:rsidR="001F7776" w:rsidRPr="00E139DD" w:rsidRDefault="001F7776" w:rsidP="00C62077">
      <w:pPr>
        <w:suppressAutoHyphens/>
        <w:spacing w:after="120"/>
        <w:ind w:left="-426" w:right="265"/>
        <w:rPr>
          <w:lang w:val="cs-CZ"/>
        </w:rPr>
      </w:pPr>
      <w:r w:rsidRPr="00E139DD">
        <w:rPr>
          <w:lang w:val="cs-CZ"/>
        </w:rPr>
        <w:t>Univerzita se hrdě hlásí k zásluhám o město Ústí nad Labem a významně přispívá k rozvoji regionu.</w:t>
      </w:r>
    </w:p>
    <w:p w14:paraId="7DA5C10D" w14:textId="11B30BC4" w:rsidR="001F7776" w:rsidRPr="00E139DD" w:rsidRDefault="001F7776" w:rsidP="00C62077">
      <w:pPr>
        <w:suppressAutoHyphens/>
        <w:spacing w:after="120"/>
        <w:ind w:left="-426" w:right="265"/>
        <w:rPr>
          <w:lang w:val="cs-CZ"/>
        </w:rPr>
      </w:pPr>
      <w:r w:rsidRPr="00E139DD">
        <w:rPr>
          <w:lang w:val="cs-CZ"/>
        </w:rPr>
        <w:t xml:space="preserve">Vznik univerzity UJEP se datuje do roku 1991 a v současné době je známa jako zastřešující pojem pro 8 fakult. Jedná se o tyto fakulty: </w:t>
      </w:r>
    </w:p>
    <w:p w14:paraId="5AEBFD91" w14:textId="77777777" w:rsidR="001F7776" w:rsidRPr="00E139DD" w:rsidRDefault="001F7776" w:rsidP="00C62077">
      <w:pPr>
        <w:pStyle w:val="Odstavecseseznamem"/>
        <w:numPr>
          <w:ilvl w:val="0"/>
          <w:numId w:val="25"/>
        </w:numPr>
        <w:suppressAutoHyphens/>
        <w:spacing w:after="0" w:line="276" w:lineRule="auto"/>
        <w:ind w:left="-426" w:right="265" w:firstLine="0"/>
        <w:rPr>
          <w:lang w:val="cs-CZ"/>
        </w:rPr>
      </w:pPr>
      <w:r w:rsidRPr="00E139DD">
        <w:rPr>
          <w:lang w:val="cs-CZ"/>
        </w:rPr>
        <w:t>Fakulta umění a designu</w:t>
      </w:r>
    </w:p>
    <w:p w14:paraId="2A6B889B" w14:textId="77777777" w:rsidR="001F7776" w:rsidRPr="00E139DD" w:rsidRDefault="001F7776" w:rsidP="00C62077">
      <w:pPr>
        <w:pStyle w:val="Odstavecseseznamem"/>
        <w:numPr>
          <w:ilvl w:val="0"/>
          <w:numId w:val="25"/>
        </w:numPr>
        <w:suppressAutoHyphens/>
        <w:spacing w:after="0" w:line="276" w:lineRule="auto"/>
        <w:ind w:left="-426" w:right="265" w:firstLine="0"/>
        <w:rPr>
          <w:lang w:val="cs-CZ"/>
        </w:rPr>
      </w:pPr>
      <w:r w:rsidRPr="00E139DD">
        <w:rPr>
          <w:lang w:val="cs-CZ"/>
        </w:rPr>
        <w:t>Filozofická fakulta</w:t>
      </w:r>
    </w:p>
    <w:p w14:paraId="7A646F7B" w14:textId="77777777" w:rsidR="001F7776" w:rsidRPr="00E139DD" w:rsidRDefault="001F7776" w:rsidP="00C62077">
      <w:pPr>
        <w:pStyle w:val="Odstavecseseznamem"/>
        <w:numPr>
          <w:ilvl w:val="0"/>
          <w:numId w:val="25"/>
        </w:numPr>
        <w:suppressAutoHyphens/>
        <w:spacing w:after="0" w:line="276" w:lineRule="auto"/>
        <w:ind w:left="-426" w:right="265" w:firstLine="0"/>
        <w:rPr>
          <w:lang w:val="cs-CZ"/>
        </w:rPr>
      </w:pPr>
      <w:r w:rsidRPr="00E139DD">
        <w:rPr>
          <w:lang w:val="cs-CZ"/>
        </w:rPr>
        <w:t>Pedagogická fakulta</w:t>
      </w:r>
    </w:p>
    <w:p w14:paraId="7A15C554" w14:textId="77777777" w:rsidR="001F7776" w:rsidRPr="00E139DD" w:rsidRDefault="001F7776" w:rsidP="00C62077">
      <w:pPr>
        <w:pStyle w:val="Odstavecseseznamem"/>
        <w:numPr>
          <w:ilvl w:val="0"/>
          <w:numId w:val="25"/>
        </w:numPr>
        <w:suppressAutoHyphens/>
        <w:spacing w:after="0" w:line="276" w:lineRule="auto"/>
        <w:ind w:left="-426" w:right="265" w:firstLine="0"/>
        <w:rPr>
          <w:lang w:val="cs-CZ"/>
        </w:rPr>
      </w:pPr>
      <w:r w:rsidRPr="00E139DD">
        <w:rPr>
          <w:lang w:val="cs-CZ"/>
        </w:rPr>
        <w:t>Fakulta životního prostředí</w:t>
      </w:r>
    </w:p>
    <w:p w14:paraId="30402D44" w14:textId="77777777" w:rsidR="001F7776" w:rsidRPr="00E139DD" w:rsidRDefault="001F7776" w:rsidP="00C62077">
      <w:pPr>
        <w:pStyle w:val="Odstavecseseznamem"/>
        <w:numPr>
          <w:ilvl w:val="0"/>
          <w:numId w:val="25"/>
        </w:numPr>
        <w:suppressAutoHyphens/>
        <w:spacing w:after="0" w:line="276" w:lineRule="auto"/>
        <w:ind w:left="-426" w:right="265" w:firstLine="0"/>
        <w:rPr>
          <w:lang w:val="cs-CZ"/>
        </w:rPr>
      </w:pPr>
      <w:r w:rsidRPr="00E139DD">
        <w:rPr>
          <w:lang w:val="cs-CZ"/>
        </w:rPr>
        <w:t>Fakulta zdravotnických studií</w:t>
      </w:r>
    </w:p>
    <w:p w14:paraId="29154606" w14:textId="77777777" w:rsidR="001F7776" w:rsidRPr="00E139DD" w:rsidRDefault="001F7776" w:rsidP="00C62077">
      <w:pPr>
        <w:pStyle w:val="Odstavecseseznamem"/>
        <w:numPr>
          <w:ilvl w:val="0"/>
          <w:numId w:val="25"/>
        </w:numPr>
        <w:suppressAutoHyphens/>
        <w:spacing w:after="0" w:line="276" w:lineRule="auto"/>
        <w:ind w:left="-426" w:right="265" w:firstLine="0"/>
        <w:rPr>
          <w:lang w:val="cs-CZ"/>
        </w:rPr>
      </w:pPr>
      <w:r w:rsidRPr="00E139DD">
        <w:rPr>
          <w:lang w:val="cs-CZ"/>
        </w:rPr>
        <w:t>Fakulta strojního inženýrství</w:t>
      </w:r>
    </w:p>
    <w:p w14:paraId="13CC1B57" w14:textId="77777777" w:rsidR="008D3148" w:rsidRDefault="001F7776" w:rsidP="00C62077">
      <w:pPr>
        <w:pStyle w:val="Odstavecseseznamem"/>
        <w:numPr>
          <w:ilvl w:val="0"/>
          <w:numId w:val="25"/>
        </w:numPr>
        <w:suppressAutoHyphens/>
        <w:spacing w:after="0" w:line="276" w:lineRule="auto"/>
        <w:ind w:left="-426" w:right="265" w:firstLine="0"/>
        <w:rPr>
          <w:lang w:val="cs-CZ"/>
        </w:rPr>
      </w:pPr>
      <w:r w:rsidRPr="00E139DD">
        <w:rPr>
          <w:lang w:val="cs-CZ"/>
        </w:rPr>
        <w:t>Přírodovědecká fakulta</w:t>
      </w:r>
    </w:p>
    <w:p w14:paraId="512C08CB" w14:textId="2D14D8C0" w:rsidR="001F7776" w:rsidRPr="008D3148" w:rsidRDefault="001F7776" w:rsidP="00C62077">
      <w:pPr>
        <w:pStyle w:val="Odstavecseseznamem"/>
        <w:numPr>
          <w:ilvl w:val="0"/>
          <w:numId w:val="25"/>
        </w:numPr>
        <w:suppressAutoHyphens/>
        <w:spacing w:after="0" w:line="276" w:lineRule="auto"/>
        <w:ind w:left="-426" w:right="265" w:firstLine="0"/>
        <w:rPr>
          <w:lang w:val="cs-CZ"/>
        </w:rPr>
      </w:pPr>
      <w:r w:rsidRPr="008D3148">
        <w:rPr>
          <w:lang w:val="cs-CZ"/>
        </w:rPr>
        <w:t>Fakulta sociálně ekonomická</w:t>
      </w:r>
    </w:p>
    <w:p w14:paraId="1D11F3F7" w14:textId="77777777" w:rsidR="001F7776" w:rsidRDefault="001F7776" w:rsidP="00C62077">
      <w:pPr>
        <w:suppressAutoHyphens/>
        <w:spacing w:after="120"/>
        <w:ind w:left="-426" w:right="265"/>
        <w:rPr>
          <w:lang w:val="cs-CZ"/>
        </w:rPr>
      </w:pPr>
    </w:p>
    <w:p w14:paraId="61D6E777" w14:textId="77777777" w:rsidR="008D3148" w:rsidRDefault="008D3148" w:rsidP="008C1325">
      <w:pPr>
        <w:suppressAutoHyphens/>
        <w:spacing w:after="120"/>
        <w:rPr>
          <w:lang w:val="cs-CZ"/>
        </w:rPr>
      </w:pPr>
    </w:p>
    <w:p w14:paraId="7F462A36" w14:textId="77777777" w:rsidR="00BE6211" w:rsidRDefault="00BE6211" w:rsidP="008C1325">
      <w:pPr>
        <w:suppressAutoHyphens/>
        <w:spacing w:after="120"/>
        <w:rPr>
          <w:lang w:val="cs-CZ"/>
        </w:rPr>
      </w:pPr>
    </w:p>
    <w:p w14:paraId="01D1702C" w14:textId="177AECB0" w:rsidR="00E139DD" w:rsidRPr="00E139DD" w:rsidRDefault="00E139DD" w:rsidP="00C62077">
      <w:pPr>
        <w:tabs>
          <w:tab w:val="left" w:pos="-284"/>
        </w:tabs>
        <w:suppressAutoHyphens/>
        <w:spacing w:after="120"/>
        <w:ind w:left="-284"/>
        <w:rPr>
          <w:lang w:val="cs-CZ"/>
        </w:rPr>
      </w:pPr>
      <w:r w:rsidRPr="00E139DD">
        <w:rPr>
          <w:lang w:val="cs-CZ"/>
        </w:rPr>
        <w:t xml:space="preserve">Die </w:t>
      </w:r>
      <w:r w:rsidR="007046F2">
        <w:rPr>
          <w:lang w:val="cs-CZ"/>
        </w:rPr>
        <w:t>UJEP</w:t>
      </w:r>
      <w:r w:rsidRPr="00E139DD">
        <w:rPr>
          <w:lang w:val="cs-CZ"/>
        </w:rPr>
        <w:t xml:space="preserve"> ist nach dem berühmten nordböhmischen Libochovicer Jan Evangelista Purkyně (1787-1869) benannt, der als einer der Begründer von Wissenschaften wie Biologie, Embryologie, Histologie, moderner Pharmakologie, vergleichender Anatomie und Anthropologie gilt. Außerdem zählte Purkyně zu den herausragendsten Physiologen der Welt.</w:t>
      </w:r>
    </w:p>
    <w:p w14:paraId="5AC90AF8" w14:textId="65A27452" w:rsidR="00E139DD" w:rsidRPr="00E139DD" w:rsidRDefault="00E139DD" w:rsidP="00C62077">
      <w:pPr>
        <w:suppressAutoHyphens/>
        <w:spacing w:after="120"/>
        <w:ind w:left="-284"/>
        <w:rPr>
          <w:lang w:val="cs-CZ"/>
        </w:rPr>
      </w:pPr>
      <w:r w:rsidRPr="00E139DD">
        <w:rPr>
          <w:lang w:val="cs-CZ"/>
        </w:rPr>
        <w:t xml:space="preserve">So wie </w:t>
      </w:r>
      <w:r w:rsidR="005518B2" w:rsidRPr="00ED22C7">
        <w:rPr>
          <w:lang w:val="cs-CZ"/>
        </w:rPr>
        <w:t>Purkyne</w:t>
      </w:r>
      <w:r w:rsidRPr="00E139DD">
        <w:rPr>
          <w:lang w:val="cs-CZ"/>
        </w:rPr>
        <w:t xml:space="preserve"> zu seiner Zeit </w:t>
      </w:r>
      <w:r w:rsidR="005518B2" w:rsidRPr="00ED22C7">
        <w:rPr>
          <w:lang w:val="cs-CZ"/>
        </w:rPr>
        <w:t xml:space="preserve">eine vielseitige Persönlichkeit </w:t>
      </w:r>
      <w:r w:rsidRPr="00E139DD">
        <w:rPr>
          <w:lang w:val="cs-CZ"/>
        </w:rPr>
        <w:t>war, bietet auch die Universität heute ein breites Spektrum an Studiengängen und Spezialisierungen (55 Studiengänge und 173 Spezialisierungen)</w:t>
      </w:r>
      <w:r w:rsidR="007046F2">
        <w:rPr>
          <w:lang w:val="cs-CZ"/>
        </w:rPr>
        <w:t xml:space="preserve"> an</w:t>
      </w:r>
      <w:r w:rsidRPr="00E139DD">
        <w:rPr>
          <w:lang w:val="cs-CZ"/>
        </w:rPr>
        <w:t>, die weite Bereiche menschlicher Aktivitäten abdecken. Mit dieser breiten Palette an Studiengängen ist die Universität für die junge Generation attraktiv geworden.</w:t>
      </w:r>
    </w:p>
    <w:p w14:paraId="6DB6B4C5" w14:textId="77777777" w:rsidR="00E139DD" w:rsidRPr="00E139DD" w:rsidRDefault="00E139DD" w:rsidP="00C62077">
      <w:pPr>
        <w:suppressAutoHyphens/>
        <w:spacing w:after="120"/>
        <w:ind w:left="-284"/>
        <w:rPr>
          <w:lang w:val="cs-CZ"/>
        </w:rPr>
      </w:pPr>
      <w:r w:rsidRPr="00E139DD">
        <w:rPr>
          <w:lang w:val="cs-CZ"/>
        </w:rPr>
        <w:t>Die Universität ist ein hochmodernes wissenschaftliches, pädagogisches, kulturelles und bildungspolitisches Zentrum in der Region Ústí nad Labem.</w:t>
      </w:r>
    </w:p>
    <w:p w14:paraId="1541D0E5" w14:textId="1B9C257B" w:rsidR="00E139DD" w:rsidRPr="00E139DD" w:rsidRDefault="00E139DD" w:rsidP="00C62077">
      <w:pPr>
        <w:suppressAutoHyphens/>
        <w:spacing w:after="120"/>
        <w:ind w:left="-284"/>
        <w:rPr>
          <w:lang w:val="cs-CZ"/>
        </w:rPr>
      </w:pPr>
      <w:r w:rsidRPr="00E139DD">
        <w:rPr>
          <w:lang w:val="cs-CZ"/>
        </w:rPr>
        <w:t xml:space="preserve">Die Universität </w:t>
      </w:r>
      <w:r w:rsidRPr="00F4108E">
        <w:rPr>
          <w:lang w:val="cs-CZ"/>
        </w:rPr>
        <w:t xml:space="preserve">bildet </w:t>
      </w:r>
      <w:r w:rsidR="007046F2" w:rsidRPr="00F4108E">
        <w:rPr>
          <w:lang w:val="cs-CZ"/>
        </w:rPr>
        <w:t xml:space="preserve">aktuell </w:t>
      </w:r>
      <w:r w:rsidRPr="00F4108E">
        <w:rPr>
          <w:lang w:val="cs-CZ"/>
        </w:rPr>
        <w:t>mehr</w:t>
      </w:r>
      <w:r w:rsidRPr="00E139DD">
        <w:rPr>
          <w:lang w:val="cs-CZ"/>
        </w:rPr>
        <w:t xml:space="preserve"> als 10 000 Stud</w:t>
      </w:r>
      <w:r w:rsidR="00AD00B1">
        <w:rPr>
          <w:lang w:val="cs-CZ"/>
        </w:rPr>
        <w:t xml:space="preserve">ierende </w:t>
      </w:r>
      <w:r w:rsidRPr="00E139DD">
        <w:rPr>
          <w:lang w:val="cs-CZ"/>
        </w:rPr>
        <w:t>aus und beschäftigt rund 900 Mitarbeiter</w:t>
      </w:r>
      <w:r w:rsidR="007046F2">
        <w:rPr>
          <w:lang w:val="cs-CZ"/>
        </w:rPr>
        <w:t>:</w:t>
      </w:r>
      <w:r w:rsidR="00AD00B1">
        <w:rPr>
          <w:lang w:val="cs-CZ"/>
        </w:rPr>
        <w:t>innen</w:t>
      </w:r>
      <w:r w:rsidRPr="00E139DD">
        <w:rPr>
          <w:lang w:val="cs-CZ"/>
        </w:rPr>
        <w:t>.</w:t>
      </w:r>
    </w:p>
    <w:p w14:paraId="18F7A741" w14:textId="3128A63B" w:rsidR="00E139DD" w:rsidRPr="00E139DD" w:rsidRDefault="00E139DD" w:rsidP="00C62077">
      <w:pPr>
        <w:suppressAutoHyphens/>
        <w:spacing w:after="120"/>
        <w:ind w:left="-284"/>
        <w:rPr>
          <w:lang w:val="cs-CZ"/>
        </w:rPr>
      </w:pPr>
      <w:r w:rsidRPr="00E139DD">
        <w:rPr>
          <w:lang w:val="cs-CZ"/>
        </w:rPr>
        <w:t xml:space="preserve">Die Universität ist stolz auf die </w:t>
      </w:r>
      <w:r w:rsidR="007046F2">
        <w:rPr>
          <w:lang w:val="cs-CZ"/>
        </w:rPr>
        <w:t>Stadt</w:t>
      </w:r>
      <w:r w:rsidRPr="00E139DD">
        <w:rPr>
          <w:lang w:val="cs-CZ"/>
        </w:rPr>
        <w:t xml:space="preserve"> Ústí nad Labem und trägt wesentlich zur Entwicklung der Region bei.</w:t>
      </w:r>
    </w:p>
    <w:p w14:paraId="6FD815B8" w14:textId="1CFC7188" w:rsidR="00E139DD" w:rsidRPr="00E139DD" w:rsidRDefault="00E139DD" w:rsidP="00C62077">
      <w:pPr>
        <w:suppressAutoHyphens/>
        <w:spacing w:after="120"/>
        <w:ind w:left="-284"/>
        <w:rPr>
          <w:lang w:val="cs-CZ"/>
        </w:rPr>
      </w:pPr>
      <w:r w:rsidRPr="00E139DD">
        <w:rPr>
          <w:lang w:val="cs-CZ"/>
        </w:rPr>
        <w:t xml:space="preserve">Die Universität UJEP besteht seit 1991 und ist derzeit als Dach für 8 Fakultäten bekannt. </w:t>
      </w:r>
      <w:r w:rsidR="007046F2" w:rsidRPr="00E139DD">
        <w:rPr>
          <w:lang w:val="cs-CZ"/>
        </w:rPr>
        <w:t>D</w:t>
      </w:r>
      <w:r w:rsidR="007046F2">
        <w:rPr>
          <w:lang w:val="cs-CZ"/>
        </w:rPr>
        <w:t>as</w:t>
      </w:r>
      <w:r w:rsidRPr="00E139DD">
        <w:rPr>
          <w:lang w:val="cs-CZ"/>
        </w:rPr>
        <w:t xml:space="preserve"> sind die:</w:t>
      </w:r>
    </w:p>
    <w:p w14:paraId="4FC61B05" w14:textId="2C0D3A63" w:rsidR="00E139DD" w:rsidRPr="00E139DD" w:rsidRDefault="00E139DD" w:rsidP="00C62077">
      <w:pPr>
        <w:pStyle w:val="Odstavecseseznamem"/>
        <w:numPr>
          <w:ilvl w:val="0"/>
          <w:numId w:val="25"/>
        </w:numPr>
        <w:suppressAutoHyphens/>
        <w:spacing w:after="0" w:line="276" w:lineRule="auto"/>
        <w:ind w:left="-284" w:firstLine="0"/>
        <w:rPr>
          <w:lang w:val="cs-CZ"/>
        </w:rPr>
      </w:pPr>
      <w:r w:rsidRPr="00E139DD">
        <w:rPr>
          <w:lang w:val="cs-CZ"/>
        </w:rPr>
        <w:t>Fakultät für Kunst und Design</w:t>
      </w:r>
    </w:p>
    <w:p w14:paraId="7E076D4C" w14:textId="3421A953" w:rsidR="00E139DD" w:rsidRPr="00E139DD" w:rsidRDefault="00E117EC" w:rsidP="00C62077">
      <w:pPr>
        <w:pStyle w:val="Odstavecseseznamem"/>
        <w:numPr>
          <w:ilvl w:val="0"/>
          <w:numId w:val="25"/>
        </w:numPr>
        <w:suppressAutoHyphens/>
        <w:spacing w:after="0" w:line="276" w:lineRule="auto"/>
        <w:ind w:left="-284" w:firstLine="0"/>
        <w:rPr>
          <w:lang w:val="cs-CZ"/>
        </w:rPr>
      </w:pPr>
      <w:r>
        <w:rPr>
          <w:lang w:val="cs-CZ"/>
        </w:rPr>
        <w:t xml:space="preserve">Philosophische Fakultät </w:t>
      </w:r>
    </w:p>
    <w:p w14:paraId="7DF8FEAE" w14:textId="7F238703" w:rsidR="00E139DD" w:rsidRPr="00E139DD" w:rsidRDefault="00E139DD" w:rsidP="00C62077">
      <w:pPr>
        <w:pStyle w:val="Odstavecseseznamem"/>
        <w:numPr>
          <w:ilvl w:val="0"/>
          <w:numId w:val="25"/>
        </w:numPr>
        <w:suppressAutoHyphens/>
        <w:spacing w:after="0" w:line="276" w:lineRule="auto"/>
        <w:ind w:left="-284" w:firstLine="0"/>
        <w:rPr>
          <w:lang w:val="cs-CZ"/>
        </w:rPr>
      </w:pPr>
      <w:r w:rsidRPr="00E139DD">
        <w:rPr>
          <w:lang w:val="cs-CZ"/>
        </w:rPr>
        <w:t>Fakultät für Erziehungswissenschaften</w:t>
      </w:r>
    </w:p>
    <w:p w14:paraId="544F6600" w14:textId="47633B11" w:rsidR="00E139DD" w:rsidRPr="00E139DD" w:rsidRDefault="00E139DD" w:rsidP="00C62077">
      <w:pPr>
        <w:pStyle w:val="Odstavecseseznamem"/>
        <w:numPr>
          <w:ilvl w:val="0"/>
          <w:numId w:val="25"/>
        </w:numPr>
        <w:suppressAutoHyphens/>
        <w:spacing w:after="0" w:line="276" w:lineRule="auto"/>
        <w:ind w:left="-284" w:firstLine="0"/>
        <w:rPr>
          <w:lang w:val="cs-CZ"/>
        </w:rPr>
      </w:pPr>
      <w:r w:rsidRPr="00E139DD">
        <w:rPr>
          <w:lang w:val="cs-CZ"/>
        </w:rPr>
        <w:t>Fakultät für Umwelt</w:t>
      </w:r>
    </w:p>
    <w:p w14:paraId="0508F388" w14:textId="5A8D0A88" w:rsidR="00E139DD" w:rsidRPr="00E139DD" w:rsidRDefault="00E139DD" w:rsidP="00C62077">
      <w:pPr>
        <w:pStyle w:val="Odstavecseseznamem"/>
        <w:numPr>
          <w:ilvl w:val="0"/>
          <w:numId w:val="25"/>
        </w:numPr>
        <w:suppressAutoHyphens/>
        <w:spacing w:after="0" w:line="276" w:lineRule="auto"/>
        <w:ind w:left="-284" w:firstLine="0"/>
        <w:rPr>
          <w:lang w:val="cs-CZ"/>
        </w:rPr>
      </w:pPr>
      <w:r w:rsidRPr="00E139DD">
        <w:rPr>
          <w:lang w:val="cs-CZ"/>
        </w:rPr>
        <w:t>Fakultät für Gesundheitsstudien</w:t>
      </w:r>
    </w:p>
    <w:p w14:paraId="4373609A" w14:textId="3E3D9851" w:rsidR="00E139DD" w:rsidRPr="00E139DD" w:rsidRDefault="00E139DD" w:rsidP="00C62077">
      <w:pPr>
        <w:pStyle w:val="Odstavecseseznamem"/>
        <w:numPr>
          <w:ilvl w:val="0"/>
          <w:numId w:val="25"/>
        </w:numPr>
        <w:suppressAutoHyphens/>
        <w:spacing w:after="0" w:line="276" w:lineRule="auto"/>
        <w:ind w:left="-284" w:firstLine="0"/>
        <w:rPr>
          <w:lang w:val="cs-CZ"/>
        </w:rPr>
      </w:pPr>
      <w:r w:rsidRPr="00E139DD">
        <w:rPr>
          <w:lang w:val="cs-CZ"/>
        </w:rPr>
        <w:t>Fakultät für Maschinenbau</w:t>
      </w:r>
    </w:p>
    <w:p w14:paraId="7371F174" w14:textId="77777777" w:rsidR="00E117EC" w:rsidRDefault="00E139DD" w:rsidP="00C62077">
      <w:pPr>
        <w:pStyle w:val="Odstavecseseznamem"/>
        <w:numPr>
          <w:ilvl w:val="0"/>
          <w:numId w:val="25"/>
        </w:numPr>
        <w:suppressAutoHyphens/>
        <w:spacing w:after="0" w:line="276" w:lineRule="auto"/>
        <w:ind w:left="-284" w:firstLine="0"/>
        <w:rPr>
          <w:lang w:val="cs-CZ"/>
        </w:rPr>
      </w:pPr>
      <w:r w:rsidRPr="00E139DD">
        <w:rPr>
          <w:lang w:val="cs-CZ"/>
        </w:rPr>
        <w:t>Fakultät für Naturwissenschaften</w:t>
      </w:r>
    </w:p>
    <w:p w14:paraId="41257723" w14:textId="647409F5" w:rsidR="00A92B37" w:rsidRDefault="00E139DD" w:rsidP="00C62077">
      <w:pPr>
        <w:pStyle w:val="Odstavecseseznamem"/>
        <w:numPr>
          <w:ilvl w:val="0"/>
          <w:numId w:val="25"/>
        </w:numPr>
        <w:suppressAutoHyphens/>
        <w:spacing w:after="0" w:line="276" w:lineRule="auto"/>
        <w:ind w:left="-284" w:firstLine="0"/>
        <w:rPr>
          <w:lang w:val="cs-CZ"/>
        </w:rPr>
      </w:pPr>
      <w:r w:rsidRPr="00E117EC">
        <w:rPr>
          <w:lang w:val="cs-CZ"/>
        </w:rPr>
        <w:t>Fakultät für Sozial- und Wirtschaftswissenschaften</w:t>
      </w:r>
    </w:p>
    <w:p w14:paraId="624CC8AE" w14:textId="275E3F8A" w:rsidR="00442100" w:rsidRPr="008D3148" w:rsidRDefault="00442100" w:rsidP="008C1325">
      <w:pPr>
        <w:suppressAutoHyphens/>
        <w:spacing w:after="0"/>
        <w:rPr>
          <w:lang w:val="cs-CZ"/>
        </w:rPr>
        <w:sectPr w:rsidR="00442100" w:rsidRPr="008D3148" w:rsidSect="00442100">
          <w:type w:val="continuous"/>
          <w:pgSz w:w="11910" w:h="16840"/>
          <w:pgMar w:top="1040" w:right="1020" w:bottom="280" w:left="1418" w:header="720" w:footer="720" w:gutter="0"/>
          <w:cols w:num="2" w:space="720"/>
        </w:sectPr>
      </w:pPr>
    </w:p>
    <w:p w14:paraId="7D2D841A" w14:textId="0D99F364" w:rsidR="005627A1" w:rsidRPr="005627A1" w:rsidRDefault="00BE6211" w:rsidP="005627A1">
      <w:pPr>
        <w:suppressAutoHyphens/>
        <w:spacing w:before="240"/>
        <w:rPr>
          <w:rFonts w:ascii="Open Sans SemiBold" w:eastAsiaTheme="majorEastAsia" w:hAnsi="Open Sans SemiBold" w:cs="Open Sans SemiBold"/>
          <w:color w:val="000000" w:themeColor="text1"/>
          <w:sz w:val="24"/>
          <w:szCs w:val="24"/>
          <w:lang w:val="cs-CZ"/>
        </w:rPr>
      </w:pPr>
      <w:r>
        <w:rPr>
          <w:lang w:val="cs-CZ"/>
        </w:rPr>
        <w:br/>
      </w:r>
      <w:r w:rsidR="00873A09" w:rsidRPr="00E139DD">
        <w:rPr>
          <w:lang w:val="cs-CZ"/>
        </w:rPr>
        <w:t>Více informací</w:t>
      </w:r>
      <w:r w:rsidR="00873A09">
        <w:rPr>
          <w:lang w:val="cs-CZ"/>
        </w:rPr>
        <w:t xml:space="preserve"> / </w:t>
      </w:r>
      <w:r w:rsidR="00E139DD">
        <w:rPr>
          <w:lang w:val="cs-CZ"/>
        </w:rPr>
        <w:t>Mehr Informationen</w:t>
      </w:r>
      <w:r w:rsidR="00EC56DE">
        <w:rPr>
          <w:lang w:val="cs-CZ"/>
        </w:rPr>
        <w:t xml:space="preserve">: </w:t>
      </w:r>
      <w:hyperlink r:id="rId26" w:history="1">
        <w:r w:rsidR="00EC56DE" w:rsidRPr="00402EB2">
          <w:rPr>
            <w:rStyle w:val="Hypertextovodkaz"/>
            <w:rFonts w:ascii="Open Sans SemiBold" w:hAnsi="Open Sans SemiBold" w:cs="Open Sans SemiBold"/>
            <w:bCs/>
            <w:lang w:val="cs-CZ"/>
          </w:rPr>
          <w:t>https://www.ujep.cz/en/about-ujep</w:t>
        </w:r>
      </w:hyperlink>
      <w:r w:rsidR="00F33F9B">
        <w:rPr>
          <w:lang w:val="cs-CZ"/>
        </w:rPr>
        <w:br w:type="page"/>
      </w:r>
    </w:p>
    <w:p w14:paraId="4B99EC89" w14:textId="602EC44C" w:rsidR="002B43BD" w:rsidRPr="00087E41" w:rsidRDefault="00063CB4" w:rsidP="002E6E78">
      <w:pPr>
        <w:pStyle w:val="Nadpis3"/>
        <w:rPr>
          <w:rStyle w:val="Siln"/>
          <w:rFonts w:asciiTheme="minorHAnsi" w:hAnsiTheme="minorHAnsi" w:cstheme="minorHAnsi"/>
          <w:b w:val="0"/>
          <w:iCs/>
          <w:color w:val="212121"/>
          <w:sz w:val="18"/>
          <w:szCs w:val="18"/>
        </w:rPr>
        <w:sectPr w:rsidR="002B43BD" w:rsidRPr="00087E41" w:rsidSect="00E139DD">
          <w:type w:val="continuous"/>
          <w:pgSz w:w="11910" w:h="16840"/>
          <w:pgMar w:top="1040" w:right="1020" w:bottom="280" w:left="1418" w:header="720" w:footer="720" w:gutter="0"/>
          <w:cols w:space="720"/>
        </w:sectPr>
      </w:pPr>
      <w:bookmarkStart w:id="7" w:name="_Toc222267823"/>
      <w:r w:rsidRPr="00E502A4">
        <w:lastRenderedPageBreak/>
        <w:t>Přírodovědecká fakul</w:t>
      </w:r>
      <w:r w:rsidRPr="00063CB4">
        <w:t>ta</w:t>
      </w:r>
      <w:r w:rsidR="00F33F9B" w:rsidRPr="00063CB4">
        <w:rPr>
          <w:noProof/>
          <w:lang w:val="cs-CZ" w:eastAsia="cs-CZ"/>
        </w:rPr>
        <w:drawing>
          <wp:anchor distT="0" distB="0" distL="114300" distR="114300" simplePos="0" relativeHeight="251658249" behindDoc="1" locked="0" layoutInCell="1" allowOverlap="1" wp14:anchorId="4E30BB3E" wp14:editId="05F47DF6">
            <wp:simplePos x="0" y="0"/>
            <wp:positionH relativeFrom="column">
              <wp:posOffset>4209415</wp:posOffset>
            </wp:positionH>
            <wp:positionV relativeFrom="paragraph">
              <wp:posOffset>0</wp:posOffset>
            </wp:positionV>
            <wp:extent cx="1821180" cy="541020"/>
            <wp:effectExtent l="0" t="0" r="7620" b="0"/>
            <wp:wrapThrough wrapText="bothSides">
              <wp:wrapPolygon edited="0">
                <wp:start x="0" y="0"/>
                <wp:lineTo x="0" y="20535"/>
                <wp:lineTo x="21464" y="20535"/>
                <wp:lineTo x="21464" y="0"/>
                <wp:lineTo x="0" y="0"/>
              </wp:wrapPolygon>
            </wp:wrapThrough>
            <wp:docPr id="453" name="Obráze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028" t="11651" r="8055" b="18476"/>
                    <a:stretch/>
                  </pic:blipFill>
                  <pic:spPr bwMode="auto">
                    <a:xfrm>
                      <a:off x="0" y="0"/>
                      <a:ext cx="1821180" cy="54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3CB4">
        <w:rPr>
          <w:noProof/>
          <w:lang w:val="cs-CZ" w:eastAsia="cs-CZ"/>
        </w:rPr>
        <w:t xml:space="preserve"> /</w:t>
      </w:r>
      <w:r w:rsidR="00873A09">
        <w:rPr>
          <w:noProof/>
          <w:lang w:val="cs-CZ" w:eastAsia="cs-CZ"/>
        </w:rPr>
        <w:t xml:space="preserve"> </w:t>
      </w:r>
      <w:r w:rsidR="00E502A4">
        <w:t>Naturwissenschaftliche Fakultä</w:t>
      </w:r>
      <w:r w:rsidR="00A74A32">
        <w:t>t</w:t>
      </w:r>
      <w:bookmarkEnd w:id="7"/>
    </w:p>
    <w:p w14:paraId="59366F24" w14:textId="02107084" w:rsidR="00921688" w:rsidRPr="00D62090" w:rsidRDefault="001F7776" w:rsidP="00D62090">
      <w:pPr>
        <w:ind w:right="-302"/>
      </w:pPr>
      <w:r w:rsidRPr="00D62090">
        <w:t xml:space="preserve">Přírodovědecká fakulta Univerzity Jana Evangelisty Purkyně v Ústí nad Labem je druhou nejmladší fakultou univerzity. Její historie sahá až do jara 2005, kdy byl na UJEP založen Přírodovědecký ústav. Dne 4. listopadu 2005 byl ústav transformován na fakultu. Od té doby se Přírodovědecká fakulta pevně zařadila mezi ostatní přírodovědecké fakulty v České republice. </w:t>
      </w:r>
    </w:p>
    <w:p w14:paraId="31F861AC" w14:textId="20C7CB45" w:rsidR="00687137" w:rsidRPr="00D62090" w:rsidRDefault="001F7776" w:rsidP="00D62090">
      <w:pPr>
        <w:ind w:right="-302"/>
      </w:pPr>
      <w:r w:rsidRPr="00D62090">
        <w:t>Posláním Přírodovědecké fakulty je podporovat vzdělávání a rozvíjet znalosti v oblasti přírodních věd. Jejím cílem je posílit vědecko-výzkumnou základnu UJEP v oblasti přírodních věd a získat větší integraci do evropského výzkumného prostoru a sítě mezinárodní spolupráce. Dalším úkolem Přírodovědecké fakulty je poskytovat vysokoškolské vzdělání na všech třech stupních (bakalářský, magisterský, doktorský) jak v přírodovědných, tak v blízkých technických oborech, a také pro učitele přírodovědných předmětů pro druhý stupeň základních škol a pro střední školy. Fakulta připravuje absolventy tak, aby se mohli dobře uplatnit na trhu práce a zároveň byli schopni zapojit se do vědeckého výzkumu.</w:t>
      </w:r>
    </w:p>
    <w:p w14:paraId="61F710ED" w14:textId="1340A4A1" w:rsidR="001F7776" w:rsidRPr="00D62090" w:rsidRDefault="001F7776" w:rsidP="00D62090">
      <w:pPr>
        <w:ind w:right="-302"/>
      </w:pPr>
      <w:r w:rsidRPr="00D62090">
        <w:t>V oblasti vědy a výzkumu se fakulta zaměřuje především na počítačovou fyziku, počítačové metody a simulace, problematiku metodiky molekulárních simulací a jejich aplikace pro problémy fyziky, chemie a chemického inženýrství, modelování energetických procesů ve sluneční atmosféře s orientací na fyziku erupcí, dále na fyziku plazmatu, plazmochemii, fyziku tenkých vrstev a povrchů, výzkum elektrochemických biosenzorů pro analýzu životního prostředí, mikrobiologii a biologii rostlin a živočichů, aplikační geografii, environmentální geografii, ekologii země, syntézu země, plánování země a instrumentální metody v analytické chemii.</w:t>
      </w:r>
    </w:p>
    <w:p w14:paraId="650BCCED" w14:textId="77777777" w:rsidR="00952918" w:rsidRPr="00952918" w:rsidRDefault="00952918" w:rsidP="008C1325">
      <w:pPr>
        <w:suppressAutoHyphens/>
      </w:pPr>
    </w:p>
    <w:p w14:paraId="5A9E656C" w14:textId="77777777" w:rsidR="00921688" w:rsidRDefault="00921688" w:rsidP="008C1325">
      <w:pPr>
        <w:suppressAutoHyphens/>
        <w:spacing w:after="120"/>
        <w:ind w:left="-284" w:right="407"/>
        <w:rPr>
          <w:rStyle w:val="Siln"/>
          <w:rFonts w:asciiTheme="minorHAnsi" w:eastAsiaTheme="majorEastAsia" w:hAnsiTheme="minorHAnsi" w:cstheme="minorHAnsi"/>
          <w:b w:val="0"/>
          <w:iCs/>
          <w:color w:val="212121"/>
        </w:rPr>
      </w:pPr>
    </w:p>
    <w:p w14:paraId="389ABD26" w14:textId="77777777" w:rsidR="00921688" w:rsidRDefault="00921688" w:rsidP="008C1325">
      <w:pPr>
        <w:suppressAutoHyphens/>
        <w:spacing w:after="120"/>
        <w:ind w:left="-284" w:right="407"/>
        <w:rPr>
          <w:rStyle w:val="Siln"/>
          <w:rFonts w:asciiTheme="minorHAnsi" w:eastAsiaTheme="majorEastAsia" w:hAnsiTheme="minorHAnsi" w:cstheme="minorHAnsi"/>
          <w:b w:val="0"/>
          <w:iCs/>
          <w:color w:val="212121"/>
        </w:rPr>
      </w:pPr>
    </w:p>
    <w:p w14:paraId="62E1D73E" w14:textId="77777777" w:rsidR="00921688" w:rsidRDefault="00921688" w:rsidP="008C1325">
      <w:pPr>
        <w:suppressAutoHyphens/>
        <w:spacing w:after="120"/>
        <w:ind w:left="-284" w:right="407"/>
        <w:rPr>
          <w:rStyle w:val="Siln"/>
          <w:rFonts w:asciiTheme="minorHAnsi" w:eastAsiaTheme="majorEastAsia" w:hAnsiTheme="minorHAnsi" w:cstheme="minorHAnsi"/>
          <w:b w:val="0"/>
          <w:iCs/>
          <w:color w:val="212121"/>
        </w:rPr>
      </w:pPr>
    </w:p>
    <w:p w14:paraId="056AAEDD" w14:textId="77777777" w:rsidR="00921688" w:rsidRDefault="00921688" w:rsidP="008C1325">
      <w:pPr>
        <w:suppressAutoHyphens/>
        <w:spacing w:after="120"/>
        <w:ind w:left="-284" w:right="407"/>
        <w:rPr>
          <w:rStyle w:val="Siln"/>
          <w:rFonts w:asciiTheme="minorHAnsi" w:eastAsiaTheme="majorEastAsia" w:hAnsiTheme="minorHAnsi" w:cstheme="minorHAnsi"/>
          <w:b w:val="0"/>
          <w:iCs/>
          <w:color w:val="212121"/>
        </w:rPr>
      </w:pPr>
    </w:p>
    <w:p w14:paraId="3B183660" w14:textId="77777777" w:rsidR="00C62077" w:rsidRDefault="00C62077" w:rsidP="00C62077">
      <w:pPr>
        <w:suppressAutoHyphens/>
        <w:spacing w:after="120"/>
        <w:ind w:left="142" w:right="-444"/>
        <w:rPr>
          <w:rStyle w:val="Siln"/>
          <w:rFonts w:asciiTheme="minorHAnsi" w:eastAsiaTheme="majorEastAsia" w:hAnsiTheme="minorHAnsi" w:cstheme="minorHAnsi"/>
          <w:b w:val="0"/>
          <w:iCs/>
          <w:color w:val="212121"/>
        </w:rPr>
      </w:pPr>
    </w:p>
    <w:p w14:paraId="4DAC1CF5" w14:textId="77777777" w:rsidR="00687137" w:rsidRDefault="00687137" w:rsidP="00C62077">
      <w:pPr>
        <w:suppressAutoHyphens/>
        <w:spacing w:after="120"/>
        <w:ind w:left="142" w:right="-444"/>
        <w:rPr>
          <w:rStyle w:val="Siln"/>
          <w:rFonts w:asciiTheme="minorHAnsi" w:eastAsiaTheme="majorEastAsia" w:hAnsiTheme="minorHAnsi" w:cstheme="minorHAnsi"/>
          <w:b w:val="0"/>
          <w:iCs/>
          <w:color w:val="212121"/>
        </w:rPr>
      </w:pPr>
    </w:p>
    <w:p w14:paraId="3F5093EC" w14:textId="6D0E0393" w:rsidR="00F33F9B" w:rsidRDefault="002B43BD" w:rsidP="00C62077">
      <w:pPr>
        <w:suppressAutoHyphens/>
        <w:spacing w:after="120"/>
        <w:ind w:left="142" w:right="-444"/>
        <w:rPr>
          <w:rStyle w:val="Siln"/>
          <w:rFonts w:asciiTheme="minorHAnsi" w:eastAsiaTheme="majorEastAsia" w:hAnsiTheme="minorHAnsi" w:cstheme="minorHAnsi"/>
          <w:b w:val="0"/>
          <w:iCs/>
          <w:color w:val="212121"/>
        </w:rPr>
      </w:pPr>
      <w:r w:rsidRPr="002B43BD">
        <w:rPr>
          <w:rStyle w:val="Siln"/>
          <w:rFonts w:asciiTheme="minorHAnsi" w:eastAsiaTheme="majorEastAsia" w:hAnsiTheme="minorHAnsi" w:cstheme="minorHAnsi"/>
          <w:b w:val="0"/>
          <w:iCs/>
          <w:color w:val="212121"/>
        </w:rPr>
        <w:t xml:space="preserve">Die Fakultät für Naturwissenschaften an der </w:t>
      </w:r>
      <w:r w:rsidR="007046F2">
        <w:rPr>
          <w:rStyle w:val="Siln"/>
          <w:rFonts w:asciiTheme="minorHAnsi" w:eastAsiaTheme="majorEastAsia" w:hAnsiTheme="minorHAnsi" w:cstheme="minorHAnsi"/>
          <w:b w:val="0"/>
          <w:iCs/>
          <w:color w:val="212121"/>
        </w:rPr>
        <w:t>UJEP</w:t>
      </w:r>
      <w:r w:rsidRPr="002B43BD">
        <w:rPr>
          <w:rStyle w:val="Siln"/>
          <w:rFonts w:asciiTheme="minorHAnsi" w:eastAsiaTheme="majorEastAsia" w:hAnsiTheme="minorHAnsi" w:cstheme="minorHAnsi"/>
          <w:b w:val="0"/>
          <w:iCs/>
          <w:color w:val="212121"/>
        </w:rPr>
        <w:t xml:space="preserve"> ist die zweitjüngste Fakultät der Universität. Ihre Geschichte geht auf das Frühjahr 2005 zurück, als das Institut für Naturwissenschaften an der UJEP gegründet wurde. Am 4. November 2005 wurde das Institut in eine Fakultät umgewandelt. Seitdem hat sich die Fakultät für Naturwissenschaften fest unter den anderen Fakultäten der Wissenschaften in der Tschechischen Republik etabliert.</w:t>
      </w:r>
      <w:r w:rsidR="00F33F9B">
        <w:rPr>
          <w:rStyle w:val="Siln"/>
          <w:rFonts w:asciiTheme="minorHAnsi" w:eastAsiaTheme="majorEastAsia" w:hAnsiTheme="minorHAnsi" w:cstheme="minorHAnsi"/>
          <w:b w:val="0"/>
          <w:iCs/>
          <w:color w:val="212121"/>
        </w:rPr>
        <w:t xml:space="preserve"> </w:t>
      </w:r>
    </w:p>
    <w:p w14:paraId="2A006BB8" w14:textId="53F4A509" w:rsidR="00F33F9B" w:rsidRDefault="00F33F9B" w:rsidP="00C62077">
      <w:pPr>
        <w:suppressAutoHyphens/>
        <w:spacing w:after="120"/>
        <w:ind w:left="142" w:right="-444"/>
      </w:pPr>
      <w:r>
        <w:t>Die Aufgabe der Fakultät besteht darin, das Lernen zu fördern und das Wissen im Bereich der Naturwissenschaften zu entwickeln.</w:t>
      </w:r>
      <w:r w:rsidR="00873A09">
        <w:t xml:space="preserve"> </w:t>
      </w:r>
      <w:r>
        <w:t xml:space="preserve">Ihr Ziel ist es, die Wissenschafts- und Forschungsbasis der UJEP im Bereich der Naturwissenschaften zu stärken und eine bessere Integration in den europäischen Forschungsraum und das internationale Kooperationsnetz zu erreichen. Die nächste Aufgabe der naturwissenschaftlichen Fakultät besteht darin, eine Hochschulausbildung auf allen drei Ebenen (Bachelor, Master, PhD) sowohl in den Naturwissenschaften als auch in verwandten technischen Bereichen anzubieten und Lehrer für naturwissenschaftliche Fächer für die </w:t>
      </w:r>
      <w:r w:rsidR="00B03275">
        <w:t xml:space="preserve">Sekundarstufe I </w:t>
      </w:r>
      <w:r>
        <w:t>und für weiterführende Schulen auszubilden. Die Fakultät bereitet die Absolvent</w:t>
      </w:r>
      <w:r w:rsidR="007046F2">
        <w:t>:</w:t>
      </w:r>
      <w:r w:rsidR="005A759B">
        <w:t>innen</w:t>
      </w:r>
      <w:r>
        <w:t xml:space="preserve"> so vor, dass sie auf dem Arbeitsmarkt eine gute Anstellung finden können und gleichzeitig in der Lage sind, sich in der wissenschaftlichen Forschung zu engagieren</w:t>
      </w:r>
      <w:r w:rsidR="00B03275">
        <w:t>.</w:t>
      </w:r>
    </w:p>
    <w:p w14:paraId="3BA236A3" w14:textId="66A6E071" w:rsidR="002B43BD" w:rsidRPr="00952918" w:rsidRDefault="00F33F9B" w:rsidP="00C62077">
      <w:pPr>
        <w:suppressAutoHyphens/>
        <w:spacing w:after="120"/>
        <w:ind w:left="142" w:right="-444"/>
        <w:sectPr w:rsidR="002B43BD" w:rsidRPr="00952918" w:rsidSect="002B43BD">
          <w:type w:val="continuous"/>
          <w:pgSz w:w="11910" w:h="16840"/>
          <w:pgMar w:top="1040" w:right="1020" w:bottom="280" w:left="1418" w:header="720" w:footer="720" w:gutter="0"/>
          <w:cols w:num="2" w:space="720"/>
        </w:sectPr>
      </w:pPr>
      <w:r>
        <w:t>Im Bereich Wissenschaft und Forschung konzentriert sich die Fakultät vor allem auf Computerphysik, Computermethoden und -simulationen, die Problematik der Methodik der molekularen Simulation und deren Anwendung auf Probleme der Physik, Chemie und des Chemieingenieurwesens, die Modellierung von Energieprozessen in der Sonnenatmosphäre mit Ausrichtung auf die Eruptionsphysik, ferner auf die Physik der Plasmen, die Plasmachemie, die Physik dünner Schichten und Oberflächen, die Erforschung elektrochemischer Biosensoren für die Umweltanalyse, die Mikrobiologie und die Biologie von Pflanzen und Tieren, die Anwendungsgeographie, die Umweltgeographie, die Länderökologie, die Ländersynthese, die Länderplanung und die instrumentellen Methoden der analytischen Chemie</w:t>
      </w:r>
      <w:r w:rsidR="00952918">
        <w:t>.</w:t>
      </w:r>
    </w:p>
    <w:p w14:paraId="7449A829" w14:textId="77777777" w:rsidR="00952918" w:rsidRDefault="00952918" w:rsidP="008C1325">
      <w:pPr>
        <w:suppressAutoHyphens/>
        <w:rPr>
          <w:rFonts w:ascii="Open Sans SemiBold" w:eastAsiaTheme="majorEastAsia" w:hAnsi="Open Sans SemiBold" w:cstheme="majorHAnsi"/>
          <w:iCs/>
          <w:color w:val="000000" w:themeColor="text1"/>
          <w:sz w:val="24"/>
          <w:szCs w:val="24"/>
          <w:lang w:val="cs-CZ"/>
        </w:rPr>
      </w:pPr>
      <w:r>
        <w:br w:type="page"/>
      </w:r>
    </w:p>
    <w:p w14:paraId="4F251293" w14:textId="22460C11" w:rsidR="001F7776" w:rsidRPr="001F7776" w:rsidRDefault="00063CB4" w:rsidP="00C62077">
      <w:pPr>
        <w:pStyle w:val="Nadpis4"/>
        <w:keepNext w:val="0"/>
        <w:keepLines w:val="0"/>
        <w:numPr>
          <w:ilvl w:val="0"/>
          <w:numId w:val="0"/>
        </w:numPr>
        <w:suppressAutoHyphens/>
        <w:sectPr w:rsidR="001F7776" w:rsidRPr="001F7776" w:rsidSect="00E139DD">
          <w:type w:val="continuous"/>
          <w:pgSz w:w="11910" w:h="16840"/>
          <w:pgMar w:top="1040" w:right="1020" w:bottom="280" w:left="1418" w:header="720" w:footer="720" w:gutter="0"/>
          <w:cols w:space="720"/>
        </w:sectPr>
      </w:pPr>
      <w:r w:rsidRPr="00E502A4">
        <w:rPr>
          <w:lang w:val="de-DE"/>
        </w:rPr>
        <w:lastRenderedPageBreak/>
        <w:t>Oblasti fakulty</w:t>
      </w:r>
      <w:r>
        <w:t xml:space="preserve"> / </w:t>
      </w:r>
      <w:r w:rsidR="00E502A4">
        <w:t xml:space="preserve">Bereiche der Fakultät </w:t>
      </w:r>
    </w:p>
    <w:p w14:paraId="02925128" w14:textId="77777777" w:rsidR="001F7776" w:rsidRPr="002B43BD" w:rsidRDefault="001F7776" w:rsidP="00C62077">
      <w:pPr>
        <w:pStyle w:val="Odstavecseseznamem"/>
        <w:numPr>
          <w:ilvl w:val="0"/>
          <w:numId w:val="30"/>
        </w:numPr>
        <w:suppressAutoHyphens/>
        <w:spacing w:after="0"/>
        <w:ind w:left="0"/>
      </w:pPr>
      <w:r w:rsidRPr="002B43BD">
        <w:t>Katedra biologie</w:t>
      </w:r>
    </w:p>
    <w:p w14:paraId="4240217B" w14:textId="77777777" w:rsidR="001F7776" w:rsidRPr="002B43BD" w:rsidRDefault="001F7776" w:rsidP="00C62077">
      <w:pPr>
        <w:pStyle w:val="Odstavecseseznamem"/>
        <w:numPr>
          <w:ilvl w:val="0"/>
          <w:numId w:val="30"/>
        </w:numPr>
        <w:suppressAutoHyphens/>
        <w:spacing w:after="0"/>
        <w:ind w:left="0"/>
      </w:pPr>
      <w:r w:rsidRPr="002B43BD">
        <w:t>Katedra fyziky</w:t>
      </w:r>
    </w:p>
    <w:p w14:paraId="31513D22" w14:textId="77777777" w:rsidR="001F7776" w:rsidRPr="002B43BD" w:rsidRDefault="001F7776" w:rsidP="00C62077">
      <w:pPr>
        <w:pStyle w:val="Odstavecseseznamem"/>
        <w:numPr>
          <w:ilvl w:val="0"/>
          <w:numId w:val="30"/>
        </w:numPr>
        <w:suppressAutoHyphens/>
        <w:spacing w:after="0"/>
        <w:ind w:left="0"/>
      </w:pPr>
      <w:r w:rsidRPr="002B43BD">
        <w:t>Katedra geografie</w:t>
      </w:r>
    </w:p>
    <w:p w14:paraId="14A31CD8" w14:textId="77777777" w:rsidR="001F7776" w:rsidRPr="002B43BD" w:rsidRDefault="001F7776" w:rsidP="00C62077">
      <w:pPr>
        <w:pStyle w:val="Odstavecseseznamem"/>
        <w:numPr>
          <w:ilvl w:val="0"/>
          <w:numId w:val="30"/>
        </w:numPr>
        <w:suppressAutoHyphens/>
        <w:spacing w:after="0"/>
        <w:ind w:left="0"/>
      </w:pPr>
      <w:r w:rsidRPr="002B43BD">
        <w:t>Katedra chemie</w:t>
      </w:r>
    </w:p>
    <w:p w14:paraId="509635A0" w14:textId="77777777" w:rsidR="001F7776" w:rsidRPr="002B43BD" w:rsidRDefault="001F7776" w:rsidP="00C62077">
      <w:pPr>
        <w:pStyle w:val="Odstavecseseznamem"/>
        <w:numPr>
          <w:ilvl w:val="0"/>
          <w:numId w:val="30"/>
        </w:numPr>
        <w:suppressAutoHyphens/>
        <w:spacing w:after="0"/>
        <w:ind w:left="0"/>
      </w:pPr>
      <w:r w:rsidRPr="002B43BD">
        <w:t>Katedra informatiky</w:t>
      </w:r>
    </w:p>
    <w:p w14:paraId="2D942CF1" w14:textId="430B6FE7" w:rsidR="001F7776" w:rsidRPr="002B43BD" w:rsidRDefault="001F7776" w:rsidP="00C62077">
      <w:pPr>
        <w:pStyle w:val="Odstavecseseznamem"/>
        <w:numPr>
          <w:ilvl w:val="0"/>
          <w:numId w:val="30"/>
        </w:numPr>
        <w:suppressAutoHyphens/>
        <w:spacing w:after="0"/>
        <w:ind w:left="0"/>
      </w:pPr>
      <w:r w:rsidRPr="002B43BD">
        <w:t>Katedra matematiky</w:t>
      </w:r>
    </w:p>
    <w:p w14:paraId="288CF005" w14:textId="6C129615" w:rsidR="001F7776" w:rsidRPr="002B43BD" w:rsidRDefault="001F7776" w:rsidP="00C62077">
      <w:pPr>
        <w:pStyle w:val="Odstavecseseznamem"/>
        <w:numPr>
          <w:ilvl w:val="0"/>
          <w:numId w:val="30"/>
        </w:numPr>
        <w:suppressAutoHyphens/>
        <w:spacing w:after="0"/>
        <w:ind w:left="0"/>
        <w:rPr>
          <w:lang w:val="en-GB"/>
        </w:rPr>
      </w:pPr>
      <w:r w:rsidRPr="002B43BD">
        <w:rPr>
          <w:lang w:val="en-GB"/>
        </w:rPr>
        <w:t>Centrum pro nanomateriály a biotechnologie</w:t>
      </w:r>
    </w:p>
    <w:p w14:paraId="41E0BAD2" w14:textId="0D71A08A" w:rsidR="001F7776" w:rsidRDefault="001F7776" w:rsidP="00C62077">
      <w:pPr>
        <w:pStyle w:val="Odstavecseseznamem"/>
        <w:numPr>
          <w:ilvl w:val="0"/>
          <w:numId w:val="30"/>
        </w:numPr>
        <w:suppressAutoHyphens/>
        <w:ind w:left="0"/>
        <w:rPr>
          <w:lang w:val="en-GB"/>
        </w:rPr>
      </w:pPr>
      <w:r w:rsidRPr="002B43BD">
        <w:rPr>
          <w:lang w:val="en-GB"/>
        </w:rPr>
        <w:t>Centrum pro podporu přírodovědného vzdělávání</w:t>
      </w:r>
    </w:p>
    <w:p w14:paraId="656BDD4F" w14:textId="61F75522" w:rsidR="001F7776" w:rsidRDefault="001F7776" w:rsidP="00C62077">
      <w:pPr>
        <w:suppressAutoHyphens/>
        <w:rPr>
          <w:lang w:val="en-GB"/>
        </w:rPr>
      </w:pPr>
      <w:r w:rsidRPr="002B43BD">
        <w:rPr>
          <w:lang w:val="en-GB"/>
        </w:rPr>
        <w:t>V rámci kateder nabízí fakulta více než 17 studijních oborů a kombinací ve třech stupních, a to jak v prezenční, tak v kombinované formě studia.</w:t>
      </w:r>
    </w:p>
    <w:p w14:paraId="7616036D" w14:textId="7554CD0F" w:rsidR="001F7776" w:rsidRPr="002B43BD" w:rsidRDefault="001F7776" w:rsidP="00C62077">
      <w:pPr>
        <w:suppressAutoHyphens/>
        <w:spacing w:after="0"/>
        <w:rPr>
          <w:lang w:val="en-GB"/>
        </w:rPr>
      </w:pPr>
    </w:p>
    <w:p w14:paraId="458E63BC" w14:textId="3F70AC0E" w:rsidR="001F7776" w:rsidRDefault="001F7776" w:rsidP="00C62077">
      <w:pPr>
        <w:suppressAutoHyphens/>
        <w:rPr>
          <w:lang w:val="en-GB"/>
        </w:rPr>
      </w:pPr>
      <w:r w:rsidRPr="002B43BD">
        <w:rPr>
          <w:lang w:val="en-GB"/>
        </w:rPr>
        <w:t>Od roku 2020 se můžeme pyšnit novou budovou, která je největší budovou kampusu. Sí</w:t>
      </w:r>
      <w:r>
        <w:rPr>
          <w:lang w:val="en-GB"/>
        </w:rPr>
        <w:t>dlí v ní Přírodovědecká fakulta a</w:t>
      </w:r>
      <w:r w:rsidRPr="002B43BD">
        <w:rPr>
          <w:lang w:val="en-GB"/>
        </w:rPr>
        <w:t xml:space="preserve"> Fakulta životního prostředí a je vybavena nejmodernějšími přístroji.</w:t>
      </w:r>
    </w:p>
    <w:p w14:paraId="64FD61B8" w14:textId="453343E9" w:rsidR="001F7776" w:rsidRPr="002B43BD" w:rsidRDefault="001F7776" w:rsidP="008C1325">
      <w:pPr>
        <w:suppressAutoHyphens/>
        <w:rPr>
          <w:lang w:val="en-GB"/>
        </w:rPr>
      </w:pPr>
    </w:p>
    <w:p w14:paraId="098F6114" w14:textId="49189551" w:rsidR="002B43BD" w:rsidRPr="002B43BD" w:rsidRDefault="002B43BD" w:rsidP="008C1325">
      <w:pPr>
        <w:pStyle w:val="Odstavecseseznamem"/>
        <w:numPr>
          <w:ilvl w:val="0"/>
          <w:numId w:val="28"/>
        </w:numPr>
        <w:suppressAutoHyphens/>
        <w:spacing w:after="0"/>
        <w:ind w:left="360"/>
        <w:rPr>
          <w:rFonts w:asciiTheme="minorHAnsi" w:hAnsiTheme="minorHAnsi" w:cstheme="minorHAnsi"/>
          <w:color w:val="212121"/>
        </w:rPr>
      </w:pPr>
      <w:r w:rsidRPr="002B43BD">
        <w:rPr>
          <w:rFonts w:asciiTheme="minorHAnsi" w:hAnsiTheme="minorHAnsi" w:cstheme="minorHAnsi"/>
          <w:color w:val="212121"/>
        </w:rPr>
        <w:t>Fachbereich Biologie</w:t>
      </w:r>
    </w:p>
    <w:p w14:paraId="5C8BF2F6" w14:textId="6AB51627" w:rsidR="002B43BD" w:rsidRPr="002B43BD" w:rsidRDefault="002B43BD" w:rsidP="008C1325">
      <w:pPr>
        <w:pStyle w:val="Odstavecseseznamem"/>
        <w:numPr>
          <w:ilvl w:val="0"/>
          <w:numId w:val="28"/>
        </w:numPr>
        <w:suppressAutoHyphens/>
        <w:spacing w:after="0"/>
        <w:ind w:left="360"/>
        <w:rPr>
          <w:rFonts w:asciiTheme="minorHAnsi" w:hAnsiTheme="minorHAnsi" w:cstheme="minorHAnsi"/>
          <w:color w:val="212121"/>
        </w:rPr>
      </w:pPr>
      <w:r w:rsidRPr="002B43BD">
        <w:rPr>
          <w:rFonts w:asciiTheme="minorHAnsi" w:hAnsiTheme="minorHAnsi" w:cstheme="minorHAnsi"/>
          <w:color w:val="212121"/>
        </w:rPr>
        <w:t>Fachbereich Physik</w:t>
      </w:r>
    </w:p>
    <w:p w14:paraId="7FF4B821" w14:textId="5E1CD29B" w:rsidR="002B43BD" w:rsidRPr="002B43BD" w:rsidRDefault="002B43BD" w:rsidP="008C1325">
      <w:pPr>
        <w:pStyle w:val="Odstavecseseznamem"/>
        <w:numPr>
          <w:ilvl w:val="0"/>
          <w:numId w:val="28"/>
        </w:numPr>
        <w:suppressAutoHyphens/>
        <w:spacing w:after="0"/>
        <w:ind w:left="360"/>
        <w:rPr>
          <w:rFonts w:asciiTheme="minorHAnsi" w:hAnsiTheme="minorHAnsi" w:cstheme="minorHAnsi"/>
          <w:color w:val="212121"/>
        </w:rPr>
      </w:pPr>
      <w:r w:rsidRPr="002B43BD">
        <w:rPr>
          <w:rFonts w:asciiTheme="minorHAnsi" w:hAnsiTheme="minorHAnsi" w:cstheme="minorHAnsi"/>
          <w:color w:val="212121"/>
        </w:rPr>
        <w:t>Fachbereich Geographie</w:t>
      </w:r>
    </w:p>
    <w:p w14:paraId="6A48D85A" w14:textId="735E3487" w:rsidR="002B43BD" w:rsidRPr="002B43BD" w:rsidRDefault="002B43BD" w:rsidP="008C1325">
      <w:pPr>
        <w:pStyle w:val="Odstavecseseznamem"/>
        <w:numPr>
          <w:ilvl w:val="0"/>
          <w:numId w:val="28"/>
        </w:numPr>
        <w:suppressAutoHyphens/>
        <w:spacing w:after="0"/>
        <w:ind w:left="360"/>
        <w:rPr>
          <w:rFonts w:asciiTheme="minorHAnsi" w:hAnsiTheme="minorHAnsi" w:cstheme="minorHAnsi"/>
          <w:color w:val="212121"/>
        </w:rPr>
      </w:pPr>
      <w:r w:rsidRPr="002B43BD">
        <w:rPr>
          <w:rFonts w:asciiTheme="minorHAnsi" w:hAnsiTheme="minorHAnsi" w:cstheme="minorHAnsi"/>
          <w:color w:val="212121"/>
        </w:rPr>
        <w:t>Fachbereich Chemie</w:t>
      </w:r>
    </w:p>
    <w:p w14:paraId="07A0D309" w14:textId="525FA0D5" w:rsidR="002B43BD" w:rsidRPr="002B43BD" w:rsidRDefault="002B43BD" w:rsidP="008C1325">
      <w:pPr>
        <w:pStyle w:val="Odstavecseseznamem"/>
        <w:numPr>
          <w:ilvl w:val="0"/>
          <w:numId w:val="28"/>
        </w:numPr>
        <w:suppressAutoHyphens/>
        <w:spacing w:after="0"/>
        <w:ind w:left="360"/>
        <w:rPr>
          <w:rFonts w:asciiTheme="minorHAnsi" w:hAnsiTheme="minorHAnsi" w:cstheme="minorHAnsi"/>
          <w:color w:val="212121"/>
        </w:rPr>
      </w:pPr>
      <w:r w:rsidRPr="002B43BD">
        <w:rPr>
          <w:rFonts w:asciiTheme="minorHAnsi" w:hAnsiTheme="minorHAnsi" w:cstheme="minorHAnsi"/>
          <w:color w:val="212121"/>
        </w:rPr>
        <w:t>Fachbereich Informatik</w:t>
      </w:r>
    </w:p>
    <w:p w14:paraId="3FCCA7AF" w14:textId="4A0C5E40" w:rsidR="002B43BD" w:rsidRPr="002B43BD" w:rsidRDefault="002B43BD" w:rsidP="008C1325">
      <w:pPr>
        <w:pStyle w:val="Odstavecseseznamem"/>
        <w:numPr>
          <w:ilvl w:val="0"/>
          <w:numId w:val="28"/>
        </w:numPr>
        <w:suppressAutoHyphens/>
        <w:spacing w:after="0"/>
        <w:ind w:left="360"/>
        <w:rPr>
          <w:rFonts w:asciiTheme="minorHAnsi" w:hAnsiTheme="minorHAnsi" w:cstheme="minorHAnsi"/>
          <w:color w:val="212121"/>
        </w:rPr>
      </w:pPr>
      <w:r w:rsidRPr="002B43BD">
        <w:rPr>
          <w:rFonts w:asciiTheme="minorHAnsi" w:hAnsiTheme="minorHAnsi" w:cstheme="minorHAnsi"/>
          <w:color w:val="212121"/>
        </w:rPr>
        <w:t>Fachbereich Mathematik</w:t>
      </w:r>
    </w:p>
    <w:p w14:paraId="2949ACE2" w14:textId="12AD18B0" w:rsidR="002B43BD" w:rsidRPr="002B43BD" w:rsidRDefault="002B43BD" w:rsidP="008C1325">
      <w:pPr>
        <w:pStyle w:val="Odstavecseseznamem"/>
        <w:numPr>
          <w:ilvl w:val="0"/>
          <w:numId w:val="28"/>
        </w:numPr>
        <w:suppressAutoHyphens/>
        <w:spacing w:after="0"/>
        <w:ind w:left="360"/>
        <w:rPr>
          <w:rFonts w:asciiTheme="minorHAnsi" w:hAnsiTheme="minorHAnsi" w:cstheme="minorHAnsi"/>
          <w:color w:val="212121"/>
        </w:rPr>
      </w:pPr>
      <w:r w:rsidRPr="002B43BD">
        <w:rPr>
          <w:rFonts w:asciiTheme="minorHAnsi" w:hAnsiTheme="minorHAnsi" w:cstheme="minorHAnsi"/>
          <w:color w:val="212121"/>
        </w:rPr>
        <w:t>Zentrum für Nanomaterialien und Biotechnologien</w:t>
      </w:r>
    </w:p>
    <w:p w14:paraId="2099ABCD" w14:textId="46DF2512" w:rsidR="002B43BD" w:rsidRPr="002B43BD" w:rsidRDefault="002B43BD" w:rsidP="008C1325">
      <w:pPr>
        <w:pStyle w:val="Odstavecseseznamem"/>
        <w:numPr>
          <w:ilvl w:val="0"/>
          <w:numId w:val="29"/>
        </w:numPr>
        <w:suppressAutoHyphens/>
        <w:ind w:left="360"/>
        <w:rPr>
          <w:rFonts w:asciiTheme="minorHAnsi" w:hAnsiTheme="minorHAnsi" w:cstheme="minorHAnsi"/>
          <w:color w:val="212121"/>
        </w:rPr>
      </w:pPr>
      <w:r w:rsidRPr="002B43BD">
        <w:rPr>
          <w:rFonts w:asciiTheme="minorHAnsi" w:hAnsiTheme="minorHAnsi" w:cstheme="minorHAnsi"/>
          <w:color w:val="212121"/>
        </w:rPr>
        <w:t>Zentrum für die Förderung des wissenschaftlichen Unterrichts</w:t>
      </w:r>
    </w:p>
    <w:p w14:paraId="43EC4A38" w14:textId="256343DB" w:rsidR="002B43BD" w:rsidRPr="002B43BD" w:rsidRDefault="002B43BD" w:rsidP="008C1325">
      <w:pPr>
        <w:suppressAutoHyphens/>
      </w:pPr>
      <w:r w:rsidRPr="002B43BD">
        <w:t>Im Rahmen der Fachbereiche bietet die Fakultät über 17 Studienrichtungen und -kombinationen an, sowohl als Vollzeit- als auch als</w:t>
      </w:r>
      <w:r w:rsidR="00F4108E">
        <w:t xml:space="preserve"> Distanz</w:t>
      </w:r>
      <w:r w:rsidRPr="002B43BD">
        <w:t>studium.</w:t>
      </w:r>
    </w:p>
    <w:p w14:paraId="1724FD53" w14:textId="4A1AC6E9" w:rsidR="002B43BD" w:rsidRPr="00952918" w:rsidRDefault="002B43BD" w:rsidP="008C1325">
      <w:pPr>
        <w:suppressAutoHyphens/>
        <w:sectPr w:rsidR="002B43BD" w:rsidRPr="00952918" w:rsidSect="002B43BD">
          <w:type w:val="continuous"/>
          <w:pgSz w:w="11910" w:h="16840"/>
          <w:pgMar w:top="1040" w:right="1020" w:bottom="280" w:left="1418" w:header="720" w:footer="720" w:gutter="0"/>
          <w:cols w:num="2" w:space="720"/>
        </w:sectPr>
      </w:pPr>
      <w:r w:rsidRPr="002B43BD">
        <w:t xml:space="preserve">Seit 2020 </w:t>
      </w:r>
      <w:r w:rsidR="005A759B">
        <w:t>sind</w:t>
      </w:r>
      <w:r w:rsidRPr="002B43BD">
        <w:t xml:space="preserve"> wir stolz auf das neue Gebäude, da</w:t>
      </w:r>
      <w:r w:rsidR="005A759B">
        <w:t>s</w:t>
      </w:r>
      <w:r w:rsidRPr="002B43BD">
        <w:t xml:space="preserve">s das größte Gebäude auf dem Campus ist. Es ist Sitz der Fakultät für Naturwissenschaften und der Fakultät für Umwelt und ist mit </w:t>
      </w:r>
      <w:r w:rsidRPr="00F4108E">
        <w:t xml:space="preserve">modernsten </w:t>
      </w:r>
      <w:r w:rsidR="00247999" w:rsidRPr="00F4108E">
        <w:t>Laborgeräten</w:t>
      </w:r>
      <w:r w:rsidRPr="002B43BD">
        <w:t xml:space="preserve"> ausgestattet.</w:t>
      </w:r>
    </w:p>
    <w:p w14:paraId="7504A06A" w14:textId="70981DCC" w:rsidR="00FB5C17" w:rsidRDefault="00952918" w:rsidP="008C1325">
      <w:pPr>
        <w:suppressAutoHyphens/>
        <w:rPr>
          <w:rFonts w:ascii="Open Sans SemiBold" w:hAnsi="Open Sans SemiBold" w:cs="Open Sans SemiBold"/>
          <w:bCs/>
          <w:lang w:val="cs-CZ"/>
        </w:rPr>
      </w:pPr>
      <w:r w:rsidRPr="0088376C">
        <w:rPr>
          <w:rFonts w:asciiTheme="minorHAnsi" w:hAnsiTheme="minorHAnsi" w:cstheme="minorHAnsi"/>
          <w:noProof/>
          <w:lang w:val="cs-CZ" w:eastAsia="cs-CZ"/>
        </w:rPr>
        <w:drawing>
          <wp:anchor distT="0" distB="0" distL="114300" distR="114300" simplePos="0" relativeHeight="251658243" behindDoc="0" locked="0" layoutInCell="1" allowOverlap="1" wp14:anchorId="0820F221" wp14:editId="339370F6">
            <wp:simplePos x="0" y="0"/>
            <wp:positionH relativeFrom="page">
              <wp:posOffset>1314450</wp:posOffset>
            </wp:positionH>
            <wp:positionV relativeFrom="paragraph">
              <wp:posOffset>141605</wp:posOffset>
            </wp:positionV>
            <wp:extent cx="5004929" cy="2110740"/>
            <wp:effectExtent l="0" t="0" r="5715" b="3810"/>
            <wp:wrapNone/>
            <wp:docPr id="450" name="Obrázek 450" descr="https://prf.ujep.cz/wp-content/uploads/2021/06/2020-06_cp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rf.ujep.cz/wp-content/uploads/2021/06/2020-06_cpto.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4929"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C7901A" w14:textId="78DDD097" w:rsidR="00FB5C17" w:rsidRDefault="00FB5C17" w:rsidP="008C1325">
      <w:pPr>
        <w:suppressAutoHyphens/>
        <w:rPr>
          <w:rFonts w:ascii="Open Sans SemiBold" w:hAnsi="Open Sans SemiBold" w:cs="Open Sans SemiBold"/>
          <w:bCs/>
          <w:lang w:val="cs-CZ"/>
        </w:rPr>
      </w:pPr>
    </w:p>
    <w:p w14:paraId="7FEBDC18" w14:textId="77777777" w:rsidR="00070EE8" w:rsidRDefault="00070EE8" w:rsidP="008C1325">
      <w:pPr>
        <w:suppressAutoHyphens/>
        <w:rPr>
          <w:rFonts w:ascii="Open Sans SemiBold" w:hAnsi="Open Sans SemiBold" w:cs="Open Sans SemiBold"/>
          <w:bCs/>
          <w:lang w:val="cs-CZ"/>
        </w:rPr>
      </w:pPr>
    </w:p>
    <w:p w14:paraId="7F991ECD" w14:textId="77777777" w:rsidR="00070EE8" w:rsidRDefault="00070EE8" w:rsidP="008C1325">
      <w:pPr>
        <w:suppressAutoHyphens/>
        <w:rPr>
          <w:rFonts w:ascii="Open Sans SemiBold" w:hAnsi="Open Sans SemiBold" w:cs="Open Sans SemiBold"/>
          <w:bCs/>
          <w:lang w:val="cs-CZ"/>
        </w:rPr>
      </w:pPr>
    </w:p>
    <w:p w14:paraId="117DFE34" w14:textId="77777777" w:rsidR="00070EE8" w:rsidRDefault="00070EE8" w:rsidP="008C1325">
      <w:pPr>
        <w:suppressAutoHyphens/>
        <w:rPr>
          <w:rFonts w:ascii="Open Sans SemiBold" w:hAnsi="Open Sans SemiBold" w:cs="Open Sans SemiBold"/>
          <w:bCs/>
          <w:lang w:val="cs-CZ"/>
        </w:rPr>
      </w:pPr>
    </w:p>
    <w:p w14:paraId="4139DEB9" w14:textId="77777777" w:rsidR="00070EE8" w:rsidRDefault="00070EE8" w:rsidP="008C1325">
      <w:pPr>
        <w:suppressAutoHyphens/>
        <w:rPr>
          <w:rFonts w:ascii="Open Sans SemiBold" w:hAnsi="Open Sans SemiBold" w:cs="Open Sans SemiBold"/>
          <w:bCs/>
          <w:lang w:val="cs-CZ"/>
        </w:rPr>
      </w:pPr>
    </w:p>
    <w:p w14:paraId="6DDF881E" w14:textId="77777777" w:rsidR="00070EE8" w:rsidRDefault="00070EE8" w:rsidP="008C1325">
      <w:pPr>
        <w:suppressAutoHyphens/>
        <w:rPr>
          <w:rFonts w:ascii="Open Sans SemiBold" w:hAnsi="Open Sans SemiBold" w:cs="Open Sans SemiBold"/>
          <w:bCs/>
          <w:lang w:val="cs-CZ"/>
        </w:rPr>
      </w:pPr>
    </w:p>
    <w:p w14:paraId="18681CB8" w14:textId="77777777" w:rsidR="00952918" w:rsidRPr="00952918" w:rsidRDefault="00952918" w:rsidP="008C1325">
      <w:pPr>
        <w:suppressAutoHyphens/>
        <w:ind w:left="708" w:firstLine="708"/>
        <w:rPr>
          <w:rFonts w:asciiTheme="minorHAnsi" w:hAnsiTheme="minorHAnsi" w:cstheme="minorHAnsi"/>
          <w:i/>
          <w:iCs/>
          <w:sz w:val="16"/>
          <w:szCs w:val="16"/>
        </w:rPr>
      </w:pPr>
    </w:p>
    <w:p w14:paraId="4A119691" w14:textId="77777777" w:rsidR="00952918" w:rsidRDefault="00952918" w:rsidP="008C1325">
      <w:pPr>
        <w:suppressAutoHyphens/>
        <w:rPr>
          <w:rFonts w:asciiTheme="minorHAnsi" w:hAnsiTheme="minorHAnsi" w:cstheme="minorHAnsi"/>
          <w:i/>
          <w:iCs/>
          <w:sz w:val="16"/>
          <w:szCs w:val="16"/>
        </w:rPr>
      </w:pPr>
    </w:p>
    <w:p w14:paraId="501221CF" w14:textId="3A61602A" w:rsidR="00952918" w:rsidRPr="00952918" w:rsidRDefault="00070EE8" w:rsidP="008C1325">
      <w:pPr>
        <w:suppressAutoHyphens/>
        <w:ind w:left="1416" w:firstLine="708"/>
        <w:rPr>
          <w:rFonts w:asciiTheme="minorHAnsi" w:hAnsiTheme="minorHAnsi" w:cstheme="minorHAnsi"/>
          <w:i/>
          <w:iCs/>
          <w:color w:val="00A1D9" w:themeColor="accent5"/>
          <w:sz w:val="16"/>
          <w:szCs w:val="16"/>
          <w:lang w:val="cs-CZ"/>
        </w:rPr>
      </w:pPr>
      <w:r w:rsidRPr="00D34A32">
        <w:rPr>
          <w:rFonts w:asciiTheme="minorHAnsi" w:hAnsiTheme="minorHAnsi" w:cstheme="minorHAnsi"/>
          <w:i/>
          <w:iCs/>
          <w:sz w:val="16"/>
          <w:szCs w:val="16"/>
          <w:lang w:val="en-GB"/>
        </w:rPr>
        <w:t>Main faculty building – Centre for Natural Sciences and Technologies</w:t>
      </w:r>
    </w:p>
    <w:p w14:paraId="5F9F7B8D" w14:textId="77777777" w:rsidR="00952918" w:rsidRDefault="00952918" w:rsidP="008C1325">
      <w:pPr>
        <w:suppressAutoHyphens/>
        <w:rPr>
          <w:rFonts w:ascii="Open Sans SemiBold" w:hAnsi="Open Sans SemiBold" w:cs="Open Sans SemiBold"/>
          <w:bCs/>
          <w:lang w:val="cs-CZ"/>
        </w:rPr>
      </w:pPr>
    </w:p>
    <w:p w14:paraId="1F719DB7" w14:textId="62A7EF98" w:rsidR="00EC56DE" w:rsidRPr="00EC56DE" w:rsidRDefault="00EC56DE" w:rsidP="008C1325">
      <w:pPr>
        <w:suppressAutoHyphens/>
        <w:rPr>
          <w:rFonts w:ascii="Open Sans SemiBold" w:hAnsi="Open Sans SemiBold" w:cs="Open Sans SemiBold"/>
          <w:bCs/>
          <w:lang w:val="cs-CZ"/>
        </w:rPr>
      </w:pPr>
      <w:r w:rsidRPr="00EC56DE">
        <w:rPr>
          <w:rFonts w:ascii="Open Sans SemiBold" w:hAnsi="Open Sans SemiBold" w:cs="Open Sans SemiBold"/>
          <w:bCs/>
          <w:lang w:val="cs-CZ"/>
        </w:rPr>
        <w:t>Contact:</w:t>
      </w:r>
    </w:p>
    <w:p w14:paraId="60F52AE6" w14:textId="77777777" w:rsidR="00285A36" w:rsidRDefault="00285A36" w:rsidP="008C1325">
      <w:pPr>
        <w:suppressAutoHyphens/>
        <w:spacing w:after="0" w:line="240" w:lineRule="auto"/>
        <w:rPr>
          <w:rFonts w:ascii="Open Sans SemiBold" w:hAnsi="Open Sans SemiBold" w:cs="Open Sans SemiBold"/>
          <w:bCs/>
          <w:lang w:val="cs-CZ"/>
        </w:rPr>
        <w:sectPr w:rsidR="00285A36" w:rsidSect="00E139DD">
          <w:type w:val="continuous"/>
          <w:pgSz w:w="11910" w:h="16840"/>
          <w:pgMar w:top="1040" w:right="1020" w:bottom="280" w:left="1418" w:header="720" w:footer="720" w:gutter="0"/>
          <w:cols w:space="720"/>
        </w:sectPr>
      </w:pPr>
    </w:p>
    <w:p w14:paraId="64BC4AD2" w14:textId="07AEB969" w:rsidR="00EC56DE" w:rsidRPr="00EC56DE" w:rsidRDefault="00E117EC" w:rsidP="008C1325">
      <w:pPr>
        <w:suppressAutoHyphens/>
        <w:spacing w:after="0" w:line="240" w:lineRule="auto"/>
        <w:rPr>
          <w:rFonts w:ascii="Open Sans SemiBold" w:hAnsi="Open Sans SemiBold" w:cs="Open Sans SemiBold"/>
          <w:bCs/>
          <w:lang w:val="cs-CZ"/>
        </w:rPr>
      </w:pPr>
      <w:r>
        <w:rPr>
          <w:rFonts w:ascii="Open Sans SemiBold" w:hAnsi="Open Sans SemiBold" w:cs="Open Sans SemiBold"/>
          <w:bCs/>
          <w:lang w:val="cs-CZ"/>
        </w:rPr>
        <w:t>RNDr. Regina Herma</w:t>
      </w:r>
      <w:r w:rsidR="00EC56DE" w:rsidRPr="00EC56DE">
        <w:rPr>
          <w:rFonts w:ascii="Open Sans SemiBold" w:hAnsi="Open Sans SemiBold" w:cs="Open Sans SemiBold"/>
          <w:bCs/>
          <w:lang w:val="cs-CZ"/>
        </w:rPr>
        <w:t>, Ph.D.</w:t>
      </w:r>
    </w:p>
    <w:p w14:paraId="268F5639" w14:textId="6783189F" w:rsidR="00EC56DE" w:rsidRPr="00EC56DE" w:rsidRDefault="00E117EC" w:rsidP="008C1325">
      <w:pPr>
        <w:suppressAutoHyphens/>
        <w:spacing w:after="0" w:line="240" w:lineRule="auto"/>
        <w:rPr>
          <w:rFonts w:cs="Open Sans"/>
          <w:bCs/>
          <w:lang w:val="cs-CZ"/>
        </w:rPr>
      </w:pPr>
      <w:r>
        <w:rPr>
          <w:rFonts w:cs="Open Sans"/>
          <w:bCs/>
          <w:lang w:val="cs-CZ"/>
        </w:rPr>
        <w:t>Vice-dean for External and International Relations</w:t>
      </w:r>
    </w:p>
    <w:p w14:paraId="63EB8CD1" w14:textId="19ED4ADC" w:rsidR="00EC56DE" w:rsidRPr="00EC56DE" w:rsidRDefault="00E117EC" w:rsidP="008C1325">
      <w:pPr>
        <w:suppressAutoHyphens/>
        <w:spacing w:after="0" w:line="240" w:lineRule="auto"/>
        <w:rPr>
          <w:rFonts w:cs="Open Sans"/>
          <w:bCs/>
          <w:lang w:val="cs-CZ"/>
        </w:rPr>
      </w:pPr>
      <w:r>
        <w:rPr>
          <w:rFonts w:cs="Open Sans"/>
          <w:bCs/>
          <w:lang w:val="cs-CZ"/>
        </w:rPr>
        <w:t>Room: CPTO 8.11</w:t>
      </w:r>
    </w:p>
    <w:p w14:paraId="5E860C09" w14:textId="79B6C5D2" w:rsidR="00EC56DE" w:rsidRPr="00EC56DE" w:rsidRDefault="00E117EC" w:rsidP="008C1325">
      <w:pPr>
        <w:suppressAutoHyphens/>
        <w:spacing w:after="0" w:line="240" w:lineRule="auto"/>
        <w:rPr>
          <w:rFonts w:cs="Open Sans"/>
          <w:bCs/>
          <w:lang w:val="cs-CZ"/>
        </w:rPr>
      </w:pPr>
      <w:r>
        <w:rPr>
          <w:rFonts w:cs="Open Sans"/>
          <w:bCs/>
          <w:lang w:val="cs-CZ"/>
        </w:rPr>
        <w:t>Phone: +420 475 286 663</w:t>
      </w:r>
    </w:p>
    <w:p w14:paraId="27927F34" w14:textId="1E15E3D9" w:rsidR="00070EE8" w:rsidRDefault="00070EE8" w:rsidP="008C1325">
      <w:pPr>
        <w:suppressAutoHyphens/>
        <w:spacing w:after="0" w:line="240" w:lineRule="auto"/>
        <w:rPr>
          <w:rFonts w:asciiTheme="minorHAnsi" w:hAnsiTheme="minorHAnsi" w:cstheme="minorHAnsi"/>
          <w:bCs/>
          <w:color w:val="000000" w:themeColor="text1"/>
          <w:lang w:val="cs-CZ"/>
        </w:rPr>
      </w:pPr>
      <w:r>
        <w:rPr>
          <w:rFonts w:asciiTheme="minorHAnsi" w:hAnsiTheme="minorHAnsi" w:cstheme="minorHAnsi"/>
          <w:bCs/>
          <w:color w:val="000000" w:themeColor="text1"/>
          <w:lang w:val="cs-CZ"/>
        </w:rPr>
        <w:t>E-mail: regina.herma@ujep.cz</w:t>
      </w:r>
    </w:p>
    <w:p w14:paraId="6E1B113F" w14:textId="77777777" w:rsidR="00EC56DE" w:rsidRDefault="00EC56DE" w:rsidP="008C1325">
      <w:pPr>
        <w:suppressAutoHyphens/>
        <w:spacing w:after="0" w:line="240" w:lineRule="auto"/>
        <w:rPr>
          <w:rFonts w:ascii="Open Sans SemiBold" w:hAnsi="Open Sans SemiBold" w:cs="Open Sans SemiBold"/>
          <w:bCs/>
          <w:color w:val="000000" w:themeColor="text1"/>
          <w:lang w:val="cs-CZ"/>
        </w:rPr>
      </w:pPr>
    </w:p>
    <w:p w14:paraId="268F354E" w14:textId="08C11DE4" w:rsidR="00124DB8" w:rsidRPr="00437E59" w:rsidRDefault="00124DB8" w:rsidP="008C1325">
      <w:pPr>
        <w:suppressAutoHyphens/>
        <w:spacing w:after="0" w:line="240" w:lineRule="auto"/>
        <w:rPr>
          <w:rFonts w:ascii="Open Sans SemiBold" w:hAnsi="Open Sans SemiBold" w:cs="Open Sans SemiBold"/>
          <w:bCs/>
          <w:color w:val="000000" w:themeColor="text1"/>
          <w:lang w:val="cs-CZ"/>
        </w:rPr>
      </w:pPr>
      <w:r w:rsidRPr="00437E59">
        <w:rPr>
          <w:rFonts w:ascii="Open Sans SemiBold" w:hAnsi="Open Sans SemiBold" w:cs="Open Sans SemiBold"/>
          <w:bCs/>
          <w:color w:val="000000" w:themeColor="text1"/>
          <w:lang w:val="cs-CZ"/>
        </w:rPr>
        <w:t>In</w:t>
      </w:r>
      <w:r w:rsidR="00B214C8">
        <w:rPr>
          <w:rFonts w:ascii="Open Sans SemiBold" w:hAnsi="Open Sans SemiBold" w:cs="Open Sans SemiBold"/>
          <w:bCs/>
          <w:color w:val="000000" w:themeColor="text1"/>
          <w:lang w:val="cs-CZ"/>
        </w:rPr>
        <w:t>g. Petr Lauterbach</w:t>
      </w:r>
    </w:p>
    <w:p w14:paraId="5ABADD31" w14:textId="6F3A7643" w:rsidR="00124DB8" w:rsidRPr="00091DC7" w:rsidRDefault="00B214C8" w:rsidP="008C1325">
      <w:pPr>
        <w:suppressAutoHyphens/>
        <w:spacing w:after="0" w:line="240" w:lineRule="auto"/>
        <w:rPr>
          <w:color w:val="000000" w:themeColor="text1"/>
          <w:lang w:val="cs-CZ"/>
        </w:rPr>
      </w:pPr>
      <w:r>
        <w:rPr>
          <w:color w:val="000000" w:themeColor="text1"/>
          <w:lang w:val="cs-CZ"/>
        </w:rPr>
        <w:t>Faculty secretary</w:t>
      </w:r>
    </w:p>
    <w:p w14:paraId="6A7E9231" w14:textId="7CEFE424" w:rsidR="00174BAB" w:rsidRPr="00C23BF2" w:rsidRDefault="00B214C8" w:rsidP="008C1325">
      <w:pPr>
        <w:suppressAutoHyphens/>
        <w:spacing w:after="0" w:line="240" w:lineRule="auto"/>
        <w:rPr>
          <w:color w:val="000000" w:themeColor="text1"/>
          <w:lang w:val="en-GB"/>
        </w:rPr>
      </w:pPr>
      <w:r>
        <w:rPr>
          <w:color w:val="000000" w:themeColor="text1"/>
          <w:lang w:val="en-GB"/>
        </w:rPr>
        <w:t>Room: CPTO 8.14</w:t>
      </w:r>
      <w:r w:rsidR="00E028B6">
        <w:rPr>
          <w:color w:val="000000" w:themeColor="text1"/>
          <w:lang w:val="en-GB"/>
        </w:rPr>
        <w:tab/>
      </w:r>
      <w:r w:rsidR="00174BAB" w:rsidRPr="00C23BF2">
        <w:rPr>
          <w:color w:val="000000" w:themeColor="text1"/>
          <w:lang w:val="en-GB"/>
        </w:rPr>
        <w:br/>
        <w:t>Phone: +420 475 286</w:t>
      </w:r>
      <w:r w:rsidR="00091DC7" w:rsidRPr="00C23BF2">
        <w:rPr>
          <w:color w:val="000000" w:themeColor="text1"/>
          <w:lang w:val="en-GB"/>
        </w:rPr>
        <w:t> </w:t>
      </w:r>
      <w:r>
        <w:rPr>
          <w:color w:val="000000" w:themeColor="text1"/>
          <w:lang w:val="en-GB"/>
        </w:rPr>
        <w:t>665</w:t>
      </w:r>
    </w:p>
    <w:p w14:paraId="1C32882F" w14:textId="1FF3ECB7" w:rsidR="00091DC7" w:rsidRDefault="00B214C8" w:rsidP="008C1325">
      <w:pPr>
        <w:suppressAutoHyphens/>
        <w:spacing w:after="0" w:line="240" w:lineRule="auto"/>
        <w:rPr>
          <w:rFonts w:asciiTheme="minorHAnsi" w:hAnsiTheme="minorHAnsi" w:cstheme="minorHAnsi"/>
          <w:bCs/>
          <w:color w:val="000000" w:themeColor="text1"/>
          <w:lang w:val="cs-CZ"/>
        </w:rPr>
      </w:pPr>
      <w:r>
        <w:rPr>
          <w:rFonts w:asciiTheme="minorHAnsi" w:hAnsiTheme="minorHAnsi" w:cstheme="minorHAnsi"/>
          <w:bCs/>
          <w:color w:val="000000" w:themeColor="text1"/>
          <w:lang w:val="cs-CZ"/>
        </w:rPr>
        <w:t>E-mail: petr.lauterbach</w:t>
      </w:r>
      <w:r w:rsidR="00294B18">
        <w:rPr>
          <w:rFonts w:asciiTheme="minorHAnsi" w:hAnsiTheme="minorHAnsi" w:cstheme="minorHAnsi"/>
          <w:bCs/>
          <w:color w:val="000000" w:themeColor="text1"/>
          <w:lang w:val="cs-CZ"/>
        </w:rPr>
        <w:t>@ujep.cz</w:t>
      </w:r>
    </w:p>
    <w:p w14:paraId="096CEAC0" w14:textId="5E657133" w:rsidR="00285A36" w:rsidRDefault="00285A36" w:rsidP="008C1325">
      <w:pPr>
        <w:suppressAutoHyphens/>
        <w:spacing w:after="0" w:line="240" w:lineRule="auto"/>
        <w:rPr>
          <w:rFonts w:asciiTheme="minorHAnsi" w:hAnsiTheme="minorHAnsi" w:cstheme="minorHAnsi"/>
          <w:color w:val="000000" w:themeColor="text1"/>
          <w:lang w:val="cs-CZ"/>
        </w:rPr>
        <w:sectPr w:rsidR="00285A36" w:rsidSect="00285A36">
          <w:type w:val="continuous"/>
          <w:pgSz w:w="11910" w:h="16840"/>
          <w:pgMar w:top="1040" w:right="1020" w:bottom="280" w:left="1418" w:header="720" w:footer="720" w:gutter="0"/>
          <w:cols w:num="2" w:space="720"/>
        </w:sectPr>
      </w:pPr>
    </w:p>
    <w:p w14:paraId="4174AC63" w14:textId="7D03FFFA" w:rsidR="00294B18" w:rsidRPr="00875945" w:rsidRDefault="00294B18" w:rsidP="008C1325">
      <w:pPr>
        <w:suppressAutoHyphens/>
        <w:spacing w:after="0" w:line="240" w:lineRule="auto"/>
        <w:rPr>
          <w:rFonts w:asciiTheme="minorHAnsi" w:hAnsiTheme="minorHAnsi" w:cstheme="minorHAnsi"/>
          <w:color w:val="000000" w:themeColor="text1"/>
          <w:lang w:val="cs-CZ"/>
        </w:rPr>
      </w:pPr>
    </w:p>
    <w:p w14:paraId="36FADDF2" w14:textId="77777777" w:rsidR="00FB5C17" w:rsidRDefault="00FB5C17" w:rsidP="008C1325">
      <w:pPr>
        <w:suppressAutoHyphens/>
        <w:rPr>
          <w:rFonts w:ascii="Open Sans SemiBold" w:hAnsi="Open Sans SemiBold" w:cs="Open Sans SemiBold"/>
          <w:bCs/>
          <w:color w:val="000000" w:themeColor="text1"/>
          <w:lang w:val="cs-CZ"/>
        </w:rPr>
      </w:pPr>
      <w:r>
        <w:rPr>
          <w:lang w:val="cs-CZ"/>
        </w:rPr>
        <w:t>Mehr Informationen /</w:t>
      </w:r>
      <w:r w:rsidRPr="00E139DD">
        <w:t xml:space="preserve"> </w:t>
      </w:r>
      <w:r w:rsidRPr="00E139DD">
        <w:rPr>
          <w:lang w:val="cs-CZ"/>
        </w:rPr>
        <w:t>Více informací</w:t>
      </w:r>
      <w:r>
        <w:rPr>
          <w:lang w:val="cs-CZ"/>
        </w:rPr>
        <w:t xml:space="preserve">: </w:t>
      </w:r>
      <w:hyperlink r:id="rId29" w:history="1">
        <w:r w:rsidRPr="00365D81">
          <w:rPr>
            <w:rStyle w:val="Hypertextovodkaz"/>
            <w:rFonts w:ascii="Open Sans SemiBold" w:hAnsi="Open Sans SemiBold" w:cs="Open Sans SemiBold"/>
            <w:bCs/>
            <w:lang w:val="cs-CZ"/>
          </w:rPr>
          <w:t>https://prf.ujep.cz/en/</w:t>
        </w:r>
      </w:hyperlink>
    </w:p>
    <w:p w14:paraId="1D801FCB" w14:textId="77777777" w:rsidR="00C6335E" w:rsidRPr="00875945" w:rsidRDefault="00C6335E" w:rsidP="008C1325">
      <w:pPr>
        <w:suppressAutoHyphens/>
        <w:spacing w:after="0" w:line="240" w:lineRule="auto"/>
        <w:rPr>
          <w:rFonts w:asciiTheme="minorHAnsi" w:hAnsiTheme="minorHAnsi" w:cstheme="minorHAnsi"/>
          <w:color w:val="000000" w:themeColor="text1"/>
          <w:lang w:val="cs-CZ"/>
        </w:rPr>
      </w:pPr>
    </w:p>
    <w:p w14:paraId="1655EEB5" w14:textId="77777777" w:rsidR="00285A36" w:rsidRDefault="00285A36" w:rsidP="008C1325">
      <w:pPr>
        <w:suppressAutoHyphens/>
        <w:rPr>
          <w:rFonts w:ascii="Open Sans SemiBold" w:eastAsiaTheme="majorEastAsia" w:hAnsi="Open Sans SemiBold" w:cstheme="majorHAnsi"/>
          <w:iCs/>
          <w:color w:val="000000" w:themeColor="text1"/>
          <w:sz w:val="24"/>
          <w:szCs w:val="24"/>
          <w:lang w:val="cs-CZ"/>
        </w:rPr>
      </w:pPr>
      <w:r>
        <w:br w:type="page"/>
      </w:r>
    </w:p>
    <w:p w14:paraId="3926A94D" w14:textId="3B68C2A2" w:rsidR="00DC75CF" w:rsidRPr="00E502A4" w:rsidRDefault="00063CB4" w:rsidP="008C1325">
      <w:pPr>
        <w:pStyle w:val="Nadpis4"/>
        <w:keepNext w:val="0"/>
        <w:keepLines w:val="0"/>
        <w:suppressAutoHyphens/>
        <w:rPr>
          <w:lang w:val="de-DE"/>
        </w:rPr>
        <w:sectPr w:rsidR="00DC75CF" w:rsidRPr="00E502A4" w:rsidSect="00E139DD">
          <w:type w:val="continuous"/>
          <w:pgSz w:w="11910" w:h="16840"/>
          <w:pgMar w:top="1040" w:right="1020" w:bottom="280" w:left="1418" w:header="720" w:footer="720" w:gutter="0"/>
          <w:cols w:space="720"/>
        </w:sectPr>
      </w:pPr>
      <w:r>
        <w:lastRenderedPageBreak/>
        <w:t xml:space="preserve">Katedra </w:t>
      </w:r>
      <w:r w:rsidR="000E06C1">
        <w:t>f</w:t>
      </w:r>
      <w:r>
        <w:t>yziky</w:t>
      </w:r>
      <w:r>
        <w:rPr>
          <w:noProof/>
          <w:lang w:eastAsia="cs-CZ"/>
        </w:rPr>
        <w:t xml:space="preserve"> </w:t>
      </w:r>
      <w:r w:rsidR="00093DE1" w:rsidRPr="00070EE8">
        <w:rPr>
          <w:noProof/>
          <w:lang w:eastAsia="cs-CZ"/>
        </w:rPr>
        <w:drawing>
          <wp:anchor distT="0" distB="0" distL="114300" distR="114300" simplePos="0" relativeHeight="251658271" behindDoc="1" locked="0" layoutInCell="1" allowOverlap="1" wp14:anchorId="1EB5A7E4" wp14:editId="5507BFE7">
            <wp:simplePos x="0" y="0"/>
            <wp:positionH relativeFrom="column">
              <wp:posOffset>4457700</wp:posOffset>
            </wp:positionH>
            <wp:positionV relativeFrom="paragraph">
              <wp:posOffset>-3175</wp:posOffset>
            </wp:positionV>
            <wp:extent cx="1560830" cy="495300"/>
            <wp:effectExtent l="0" t="0" r="1270" b="0"/>
            <wp:wrapNone/>
            <wp:docPr id="1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560830" cy="495300"/>
                    </a:xfrm>
                    <a:prstGeom prst="rect">
                      <a:avLst/>
                    </a:prstGeom>
                  </pic:spPr>
                </pic:pic>
              </a:graphicData>
            </a:graphic>
            <wp14:sizeRelH relativeFrom="margin">
              <wp14:pctWidth>0</wp14:pctWidth>
            </wp14:sizeRelH>
            <wp14:sizeRelV relativeFrom="margin">
              <wp14:pctHeight>0</wp14:pctHeight>
            </wp14:sizeRelV>
          </wp:anchor>
        </w:drawing>
      </w:r>
      <w:r w:rsidRPr="00070EE8">
        <w:rPr>
          <w:noProof/>
          <w:lang w:eastAsia="cs-CZ"/>
        </w:rPr>
        <w:t xml:space="preserve">/ </w:t>
      </w:r>
      <w:r w:rsidR="001F0AD0" w:rsidRPr="00070EE8">
        <w:t>Fachbereich für</w:t>
      </w:r>
      <w:r w:rsidR="001F0AD0">
        <w:t xml:space="preserve"> </w:t>
      </w:r>
      <w:r w:rsidR="00E502A4">
        <w:t xml:space="preserve">Physik </w:t>
      </w:r>
    </w:p>
    <w:p w14:paraId="761DF30F" w14:textId="77777777" w:rsidR="00070EE8" w:rsidRPr="00DC75CF" w:rsidRDefault="00070EE8" w:rsidP="00C5776E">
      <w:pPr>
        <w:suppressAutoHyphens/>
        <w:spacing w:after="120"/>
        <w:ind w:right="-302"/>
      </w:pPr>
      <w:r w:rsidRPr="00DC75CF">
        <w:t>Úkolem katedry fyziky je vzdělávání studentů v bakalářských, magisterských a doktorských studijních programech a podpora vědecko-výzkumné činnosti a spolupráce s firmami a odbornými institucemi nejen v České republice, ale i v zahraničí.</w:t>
      </w:r>
    </w:p>
    <w:p w14:paraId="76027B8F" w14:textId="77777777" w:rsidR="00070EE8" w:rsidRDefault="00070EE8" w:rsidP="00C5776E">
      <w:pPr>
        <w:suppressAutoHyphens/>
        <w:spacing w:after="120"/>
        <w:ind w:right="-302"/>
        <w:rPr>
          <w:rStyle w:val="Hypertextovodkaz"/>
          <w:color w:val="auto"/>
        </w:rPr>
      </w:pPr>
      <w:r w:rsidRPr="00285A36">
        <w:rPr>
          <w:rStyle w:val="Hypertextovodkaz"/>
          <w:color w:val="auto"/>
        </w:rPr>
        <w:t>Vzdělávání na katedře je zaměřeno na přípravu budoucích odborníků v oblasti počítačového modelování, nanotechnologií a přípravu budoucích učitelů fyziky. Na katedře mohou studenti studovat bakalářský jednooborový program specializovaný na počítačové modelování nebo experimentální metody ve fyzice. Počítačové modelování lze studovat také v nedávno inovovaném studijním programu Počítačové modelování ve vědě a technice. Ve dvouoborovém bakalářském programu mohou studenti studovat fyziku v kombinaci s dalším předmětem. Katedra také zajišťuje výuku v multidisciplinárním bakalářském programu Aplikované nanotechnologie ve spolupráci s dalšími součástmi fakulty. Studenti mohou pokračovat v magisterských programech Aplikované nanotechnologie nebo Počítačové modelování ve vědě a technice. Své znalosti a vědecké schopnosti mohou dále rozšiřovat a prohlubovat v doktorských studijních programech. Studijní program Učitelství fyziky pro střední školy připravuje budoucí učitele.</w:t>
      </w:r>
    </w:p>
    <w:p w14:paraId="584B198E" w14:textId="77777777" w:rsidR="00070EE8" w:rsidRDefault="00070EE8" w:rsidP="00C5776E">
      <w:pPr>
        <w:suppressAutoHyphens/>
        <w:spacing w:after="60"/>
        <w:ind w:right="-302"/>
        <w:rPr>
          <w:rStyle w:val="Hypertextovodkaz"/>
          <w:color w:val="auto"/>
        </w:rPr>
      </w:pPr>
      <w:r w:rsidRPr="00285A36">
        <w:rPr>
          <w:rStyle w:val="Hypertextovodkaz"/>
          <w:color w:val="auto"/>
        </w:rPr>
        <w:t>Vědecká a tvůrčí činnost katedry se realizuje v několika oblastech. V oblasti nanotechnologií se výzkum zaměřuje na vývoj nových materiálů a nanomateriálů s využitím plazmových technologií. V oblasti počítačového modelování jsou počítačové metody a simulace využívány pro širokou škálu problémů, od vývoje nových materiálů, chemického inženýrství, procesů ve sluneční atmosféře až po predikci struktur a vlastností biomolekulárních systémů.</w:t>
      </w:r>
      <w:r>
        <w:rPr>
          <w:rStyle w:val="Hypertextovodkaz"/>
          <w:color w:val="auto"/>
        </w:rPr>
        <w:t xml:space="preserve"> </w:t>
      </w:r>
      <w:r w:rsidRPr="00285A36">
        <w:rPr>
          <w:rStyle w:val="Hypertextovodkaz"/>
          <w:color w:val="auto"/>
        </w:rPr>
        <w:t>V oblasti výuky fyziky se výzkum zaměřuje na hodnocení výuky fyziky na základních školách, tvorbu cvičení a testů a rozvoj vědeckého myšlení žáků.</w:t>
      </w:r>
    </w:p>
    <w:p w14:paraId="733C409C" w14:textId="77777777" w:rsidR="00070EE8" w:rsidRDefault="00070EE8" w:rsidP="008C1325">
      <w:pPr>
        <w:suppressAutoHyphens/>
      </w:pPr>
    </w:p>
    <w:p w14:paraId="13E5BB1B" w14:textId="77777777" w:rsidR="00070EE8" w:rsidRDefault="00070EE8" w:rsidP="008C1325">
      <w:pPr>
        <w:suppressAutoHyphens/>
      </w:pPr>
    </w:p>
    <w:p w14:paraId="2EE43670" w14:textId="77777777" w:rsidR="00070EE8" w:rsidRDefault="00070EE8" w:rsidP="008C1325">
      <w:pPr>
        <w:suppressAutoHyphens/>
      </w:pPr>
    </w:p>
    <w:p w14:paraId="71B84FD1" w14:textId="77777777" w:rsidR="00070EE8" w:rsidRDefault="00070EE8" w:rsidP="008C1325">
      <w:pPr>
        <w:suppressAutoHyphens/>
      </w:pPr>
    </w:p>
    <w:p w14:paraId="58E27172" w14:textId="77777777" w:rsidR="00070EE8" w:rsidRDefault="00070EE8" w:rsidP="008C1325">
      <w:pPr>
        <w:suppressAutoHyphens/>
      </w:pPr>
    </w:p>
    <w:p w14:paraId="2CC1FA1F" w14:textId="77777777" w:rsidR="00070EE8" w:rsidRDefault="00070EE8" w:rsidP="008C1325">
      <w:pPr>
        <w:suppressAutoHyphens/>
      </w:pPr>
    </w:p>
    <w:p w14:paraId="52FF36CA" w14:textId="77777777" w:rsidR="00C5776E" w:rsidRDefault="00C5776E" w:rsidP="00C62077">
      <w:pPr>
        <w:suppressAutoHyphens/>
        <w:ind w:left="284" w:right="-444"/>
      </w:pPr>
    </w:p>
    <w:p w14:paraId="10BFE335" w14:textId="77777777" w:rsidR="00C5776E" w:rsidRDefault="00C5776E" w:rsidP="00C62077">
      <w:pPr>
        <w:suppressAutoHyphens/>
        <w:ind w:left="284" w:right="-444"/>
      </w:pPr>
    </w:p>
    <w:p w14:paraId="3BB577F0" w14:textId="2A3A118C" w:rsidR="00DC75CF" w:rsidRPr="00DC75CF" w:rsidRDefault="00DC75CF" w:rsidP="00C62077">
      <w:pPr>
        <w:suppressAutoHyphens/>
        <w:ind w:left="284" w:right="-444"/>
      </w:pPr>
      <w:r w:rsidRPr="00DC75CF">
        <w:t>Die Aufgabe des Fachbereichs Physik besteht darin, Stud</w:t>
      </w:r>
      <w:r w:rsidR="005A759B">
        <w:t>ierende</w:t>
      </w:r>
      <w:r w:rsidRPr="00DC75CF">
        <w:t xml:space="preserve"> in Bachelor-, Master- und PhD-Studiengängen auszubilden</w:t>
      </w:r>
      <w:r w:rsidR="005A759B">
        <w:t xml:space="preserve"> und</w:t>
      </w:r>
      <w:r w:rsidRPr="00DC75CF">
        <w:t xml:space="preserve"> wissenschaftliche und Forschungsaktivitäten und Zusammenarbeit mit Unternehmen und Fachinstituten in der Tsch</w:t>
      </w:r>
      <w:r w:rsidR="005A759B">
        <w:t>ech</w:t>
      </w:r>
      <w:r w:rsidR="00D66636">
        <w:t>ischen</w:t>
      </w:r>
      <w:r w:rsidRPr="00DC75CF">
        <w:t xml:space="preserve"> Republik </w:t>
      </w:r>
      <w:r w:rsidR="005A759B">
        <w:t>und</w:t>
      </w:r>
      <w:r w:rsidRPr="00DC75CF">
        <w:t xml:space="preserve"> auch im Ausland zu fördern.</w:t>
      </w:r>
    </w:p>
    <w:p w14:paraId="783FC09B" w14:textId="1EADC618" w:rsidR="00C3343E" w:rsidRDefault="00C3343E" w:rsidP="00C5776E">
      <w:pPr>
        <w:suppressAutoHyphens/>
        <w:spacing w:after="120"/>
        <w:ind w:left="284" w:right="-444"/>
      </w:pPr>
      <w:r w:rsidRPr="00DC75CF">
        <w:t>Die Ausbildung des Fachbereichs konzentriert sich auf die Vorbereitung künftiger Expert</w:t>
      </w:r>
      <w:r w:rsidR="00247999">
        <w:t>:</w:t>
      </w:r>
      <w:r w:rsidR="005A759B">
        <w:t>innen</w:t>
      </w:r>
      <w:r w:rsidRPr="00DC75CF">
        <w:t xml:space="preserve"> in den Bereichen Computermodellierung und Nanotechnologien sowie auf die Vorbereitung künftiger Physiklehrer</w:t>
      </w:r>
      <w:r w:rsidR="00247999">
        <w:t>:</w:t>
      </w:r>
      <w:r w:rsidR="005A759B">
        <w:t>innen</w:t>
      </w:r>
      <w:r w:rsidRPr="00DC75CF">
        <w:t>. Am Fachbereich können die Studierenden einen Bachelor-Ein</w:t>
      </w:r>
      <w:r w:rsidR="005532B8">
        <w:t>-F</w:t>
      </w:r>
      <w:r w:rsidRPr="00DC75CF">
        <w:t>ach</w:t>
      </w:r>
      <w:r w:rsidR="005532B8">
        <w:t>-S</w:t>
      </w:r>
      <w:r w:rsidRPr="00DC75CF">
        <w:t xml:space="preserve">tudiengang </w:t>
      </w:r>
      <w:r w:rsidR="00D66636">
        <w:t>belegen</w:t>
      </w:r>
      <w:r w:rsidRPr="00DC75CF">
        <w:t>, der auf Computermodellierung oder experimentelle Methoden in der Physik spezialisiert ist. Die Computermodellierung kann auch in dem kürzlich neu geschaffenen Studiengang Computermodellierung in Wissenschaft und Technik studiert werden. In einem Zwei-Fach-Bachelor-Studiengang können die Studierenden Physik in Kombination mit einem anderen Fach studieren. Der Fachbereich bietet auch eine Ausbildung im multidisziplinären Bachelor Angewandte Nanotechnologie in Zusammenarbeit mit anderen Teilen der Fakultät an. Die Studierenden können mit den M</w:t>
      </w:r>
      <w:r w:rsidR="005A759B">
        <w:t>.</w:t>
      </w:r>
      <w:r w:rsidRPr="00DC75CF">
        <w:t>Sc</w:t>
      </w:r>
      <w:r w:rsidR="005A759B">
        <w:t>.</w:t>
      </w:r>
      <w:r w:rsidRPr="00DC75CF">
        <w:t>-Programmen Applied Nanotechnology oder Computer Modelling in Science and Technology fortfahren. Sie können ihr Wissen und ihre wissenschaftlichen Fähigkeiten in PhD-Studiengängen weiter ausbauen und vertiefen. Der Studiengang Didaktik der Physik für die Sekundarstufe bereitet zukünftige Lehrer vor.</w:t>
      </w:r>
    </w:p>
    <w:p w14:paraId="3C367519" w14:textId="0BA34E5E" w:rsidR="00C3343E" w:rsidRDefault="00C3343E" w:rsidP="00C5776E">
      <w:pPr>
        <w:suppressAutoHyphens/>
        <w:spacing w:after="60"/>
        <w:ind w:left="284" w:right="-444"/>
      </w:pPr>
      <w:r w:rsidRPr="00DC75CF">
        <w:t>Die wissenschaftliche und kreative Tätigkeit des Fachbereichs findet in mehreren Bereichen statt. Auf dem Gebiet der Nanotechnologie konzentriert sich die Forschung auf die Entwicklung neuer Materialien und Nanomaterialien unter Anwendung von Plasmatechnologien. Im Bereich der Computermodellierung werden Computermethoden und -simulationen für ein breites Spektrum von Problemen eingesetzt, von der Entwicklung neuer Materialien, der chemischen Technik, Prozessen in der Sonnenatmosphäre bis hin zur Vorhersage von Strukturen und Eigenschaften biomolekularer Systeme. Im Bereich des Physikunterrichts konzentriert sich die Forschung auf die Evaluierung des Physikunterrichts an Grundschulen, die Entwicklung von Übungen und Tests sowie die Förderung des wissenschaftlichen Denkens der Schüler</w:t>
      </w:r>
      <w:r w:rsidR="00D66636">
        <w:t>innen und Schüler</w:t>
      </w:r>
      <w:r w:rsidRPr="00DC75CF">
        <w:t>.</w:t>
      </w:r>
    </w:p>
    <w:p w14:paraId="26B2D674" w14:textId="071974EB" w:rsidR="00070EE8" w:rsidRPr="00285A36" w:rsidRDefault="00070EE8" w:rsidP="00C5776E">
      <w:pPr>
        <w:suppressAutoHyphens/>
        <w:ind w:left="-426" w:right="-19"/>
        <w:rPr>
          <w:rStyle w:val="Hypertextovodkaz"/>
          <w:color w:val="auto"/>
        </w:rPr>
      </w:pPr>
      <w:r w:rsidRPr="00285A36">
        <w:rPr>
          <w:rStyle w:val="Hypertextovodkaz"/>
          <w:color w:val="auto"/>
        </w:rPr>
        <w:lastRenderedPageBreak/>
        <w:t>Pracovníci katedry jsou zapojeni do řady národních i mezinárodních týmů a projektů. Do vědecko-výzkumné činnosti se úspěšně zapojují i studenti magisterských a doktorských programů, kteří mohou pracovat v plně vybavených laboratořích pod vedením zkušených pracovníků katedry. Katedra nabízí širokou škálu studijních a pracovních pobytů, které studentům umožňují získávat zkušenosti ve firmách a výzkumných ústavech nejen na univerzitách v ČR, ale i v zahraničí.</w:t>
      </w:r>
    </w:p>
    <w:p w14:paraId="35D9DFC1" w14:textId="77777777" w:rsidR="00070EE8" w:rsidRDefault="00070EE8" w:rsidP="008C1325">
      <w:pPr>
        <w:suppressAutoHyphens/>
        <w:spacing w:after="0"/>
        <w:rPr>
          <w:rStyle w:val="Hypertextovodkaz"/>
          <w:color w:val="auto"/>
        </w:rPr>
      </w:pPr>
    </w:p>
    <w:p w14:paraId="0269D120" w14:textId="77777777" w:rsidR="00070EE8" w:rsidRDefault="00070EE8" w:rsidP="008C1325">
      <w:pPr>
        <w:suppressAutoHyphens/>
        <w:spacing w:after="0"/>
        <w:rPr>
          <w:rStyle w:val="Hypertextovodkaz"/>
          <w:color w:val="auto"/>
        </w:rPr>
      </w:pPr>
    </w:p>
    <w:p w14:paraId="42B51529" w14:textId="77777777" w:rsidR="000C5460" w:rsidRDefault="000C5460" w:rsidP="008C1325">
      <w:pPr>
        <w:suppressAutoHyphens/>
        <w:spacing w:after="0"/>
        <w:rPr>
          <w:rStyle w:val="Hypertextovodkaz"/>
          <w:color w:val="auto"/>
        </w:rPr>
      </w:pPr>
    </w:p>
    <w:p w14:paraId="7A468E89" w14:textId="58EACC86" w:rsidR="00070EE8" w:rsidRPr="00285A36" w:rsidRDefault="00070EE8" w:rsidP="00C5776E">
      <w:pPr>
        <w:suppressAutoHyphens/>
        <w:spacing w:after="0"/>
        <w:ind w:left="-426" w:right="-19"/>
        <w:rPr>
          <w:rStyle w:val="Hypertextovodkaz"/>
          <w:color w:val="auto"/>
        </w:rPr>
      </w:pPr>
      <w:r w:rsidRPr="00285A36">
        <w:rPr>
          <w:rStyle w:val="Hypertextovodkaz"/>
          <w:color w:val="auto"/>
        </w:rPr>
        <w:t>Oddělení nabízí své výzkumné služby v následujících oblastech:</w:t>
      </w:r>
    </w:p>
    <w:p w14:paraId="7FD70577" w14:textId="77777777" w:rsidR="00070EE8" w:rsidRPr="00285A36" w:rsidRDefault="00070EE8" w:rsidP="008C1325">
      <w:pPr>
        <w:pStyle w:val="Odstavecseseznamem"/>
        <w:numPr>
          <w:ilvl w:val="0"/>
          <w:numId w:val="32"/>
        </w:numPr>
        <w:suppressAutoHyphens/>
        <w:spacing w:after="60"/>
        <w:ind w:left="426" w:right="-19" w:hanging="426"/>
        <w:rPr>
          <w:rStyle w:val="Hypertextovodkaz"/>
          <w:color w:val="auto"/>
        </w:rPr>
      </w:pPr>
      <w:r w:rsidRPr="00285A36">
        <w:rPr>
          <w:rStyle w:val="Hypertextovodkaz"/>
          <w:color w:val="auto"/>
        </w:rPr>
        <w:t>Nanotextilie pro antibakteriální filtraci vzduchu</w:t>
      </w:r>
    </w:p>
    <w:p w14:paraId="76F9B56A" w14:textId="77777777" w:rsidR="00070EE8" w:rsidRPr="00285A36" w:rsidRDefault="00070EE8" w:rsidP="008C1325">
      <w:pPr>
        <w:pStyle w:val="Odstavecseseznamem"/>
        <w:numPr>
          <w:ilvl w:val="0"/>
          <w:numId w:val="32"/>
        </w:numPr>
        <w:suppressAutoHyphens/>
        <w:spacing w:after="60"/>
        <w:ind w:left="426" w:right="-19" w:hanging="426"/>
        <w:rPr>
          <w:rStyle w:val="Hypertextovodkaz"/>
          <w:color w:val="auto"/>
        </w:rPr>
      </w:pPr>
      <w:r w:rsidRPr="00285A36">
        <w:rPr>
          <w:rStyle w:val="Hypertextovodkaz"/>
          <w:color w:val="auto"/>
        </w:rPr>
        <w:t>Nanoporézní polymerní membrány připravené elektrospinningem</w:t>
      </w:r>
    </w:p>
    <w:p w14:paraId="64B1A834" w14:textId="77777777" w:rsidR="00070EE8" w:rsidRPr="00285A36" w:rsidRDefault="00070EE8" w:rsidP="008C1325">
      <w:pPr>
        <w:pStyle w:val="Odstavecseseznamem"/>
        <w:numPr>
          <w:ilvl w:val="0"/>
          <w:numId w:val="32"/>
        </w:numPr>
        <w:suppressAutoHyphens/>
        <w:spacing w:after="60"/>
        <w:ind w:left="426" w:right="-19" w:hanging="426"/>
        <w:rPr>
          <w:rStyle w:val="Hypertextovodkaz"/>
          <w:color w:val="auto"/>
        </w:rPr>
      </w:pPr>
      <w:r w:rsidRPr="00285A36">
        <w:rPr>
          <w:rStyle w:val="Hypertextovodkaz"/>
          <w:color w:val="auto"/>
        </w:rPr>
        <w:t>Počítačové modelování a vysoce výkonné výpočty</w:t>
      </w:r>
    </w:p>
    <w:p w14:paraId="0E8EC71C" w14:textId="77777777" w:rsidR="00070EE8" w:rsidRPr="00285A36" w:rsidRDefault="00070EE8" w:rsidP="008C1325">
      <w:pPr>
        <w:pStyle w:val="Odstavecseseznamem"/>
        <w:numPr>
          <w:ilvl w:val="0"/>
          <w:numId w:val="32"/>
        </w:numPr>
        <w:suppressAutoHyphens/>
        <w:spacing w:after="60"/>
        <w:ind w:left="426" w:right="-19" w:hanging="426"/>
        <w:rPr>
          <w:rStyle w:val="Hypertextovodkaz"/>
          <w:color w:val="auto"/>
        </w:rPr>
      </w:pPr>
      <w:r w:rsidRPr="00285A36">
        <w:rPr>
          <w:rStyle w:val="Hypertextovodkaz"/>
          <w:color w:val="auto"/>
        </w:rPr>
        <w:t>Počítačový návrh nanomateriálů</w:t>
      </w:r>
    </w:p>
    <w:p w14:paraId="16792616" w14:textId="77777777" w:rsidR="00070EE8" w:rsidRPr="00285A36" w:rsidRDefault="00070EE8" w:rsidP="008C1325">
      <w:pPr>
        <w:pStyle w:val="Odstavecseseznamem"/>
        <w:numPr>
          <w:ilvl w:val="0"/>
          <w:numId w:val="32"/>
        </w:numPr>
        <w:suppressAutoHyphens/>
        <w:spacing w:after="60"/>
        <w:ind w:left="426" w:right="-19" w:hanging="426"/>
        <w:rPr>
          <w:rStyle w:val="Hypertextovodkaz"/>
          <w:color w:val="auto"/>
        </w:rPr>
      </w:pPr>
      <w:r w:rsidRPr="00285A36">
        <w:rPr>
          <w:rStyle w:val="Hypertextovodkaz"/>
          <w:color w:val="auto"/>
        </w:rPr>
        <w:t>Komplexní služby v plazmových technologiích</w:t>
      </w:r>
    </w:p>
    <w:p w14:paraId="40B6D436" w14:textId="77777777" w:rsidR="00070EE8" w:rsidRPr="00285A36" w:rsidRDefault="00070EE8" w:rsidP="008C1325">
      <w:pPr>
        <w:pStyle w:val="Odstavecseseznamem"/>
        <w:numPr>
          <w:ilvl w:val="0"/>
          <w:numId w:val="32"/>
        </w:numPr>
        <w:suppressAutoHyphens/>
        <w:spacing w:after="60"/>
        <w:ind w:left="426" w:right="-19" w:hanging="426"/>
        <w:rPr>
          <w:rStyle w:val="Hypertextovodkaz"/>
          <w:color w:val="auto"/>
          <w:lang w:val="en-US"/>
        </w:rPr>
      </w:pPr>
      <w:r w:rsidRPr="00285A36">
        <w:rPr>
          <w:rStyle w:val="Hypertextovodkaz"/>
          <w:color w:val="auto"/>
          <w:lang w:val="en-US"/>
        </w:rPr>
        <w:t>Polymerní nanovlákenné membrány pro specifické funkce</w:t>
      </w:r>
    </w:p>
    <w:p w14:paraId="40F7FAA0" w14:textId="77777777" w:rsidR="00070EE8" w:rsidRPr="00285A36" w:rsidRDefault="00070EE8" w:rsidP="008C1325">
      <w:pPr>
        <w:pStyle w:val="Odstavecseseznamem"/>
        <w:numPr>
          <w:ilvl w:val="0"/>
          <w:numId w:val="32"/>
        </w:numPr>
        <w:suppressAutoHyphens/>
        <w:spacing w:after="60"/>
        <w:ind w:left="426" w:right="-19" w:hanging="426"/>
        <w:rPr>
          <w:rStyle w:val="Hypertextovodkaz"/>
          <w:color w:val="auto"/>
        </w:rPr>
      </w:pPr>
      <w:r w:rsidRPr="00285A36">
        <w:rPr>
          <w:rStyle w:val="Hypertextovodkaz"/>
          <w:color w:val="auto"/>
        </w:rPr>
        <w:t>Antimikrobiální nanovlákenné membrány</w:t>
      </w:r>
    </w:p>
    <w:p w14:paraId="0456B242" w14:textId="77777777" w:rsidR="00070EE8" w:rsidRPr="00285A36" w:rsidRDefault="00070EE8" w:rsidP="008C1325">
      <w:pPr>
        <w:pStyle w:val="Odstavecseseznamem"/>
        <w:numPr>
          <w:ilvl w:val="0"/>
          <w:numId w:val="32"/>
        </w:numPr>
        <w:suppressAutoHyphens/>
        <w:spacing w:after="60"/>
        <w:ind w:left="426" w:right="-19" w:hanging="426"/>
        <w:rPr>
          <w:rStyle w:val="Hypertextovodkaz"/>
          <w:color w:val="auto"/>
          <w:lang w:val="en-US"/>
        </w:rPr>
      </w:pPr>
      <w:r w:rsidRPr="00285A36">
        <w:rPr>
          <w:rStyle w:val="Hypertextovodkaz"/>
          <w:color w:val="auto"/>
          <w:lang w:val="en-US"/>
        </w:rPr>
        <w:t>Charakterizace iontovým svazkem a syntéza nano a mikrostruktur Spolupráce s NPI AV ČR, v. v. i.</w:t>
      </w:r>
    </w:p>
    <w:p w14:paraId="2890BDAF" w14:textId="77777777" w:rsidR="00602C22" w:rsidRPr="006F3F40" w:rsidRDefault="00602C22" w:rsidP="008C1325">
      <w:pPr>
        <w:suppressAutoHyphens/>
        <w:spacing w:after="60"/>
        <w:ind w:right="-19"/>
        <w:rPr>
          <w:lang w:val="en-GB"/>
        </w:rPr>
      </w:pPr>
    </w:p>
    <w:p w14:paraId="7A965F79" w14:textId="77777777" w:rsidR="00602C22" w:rsidRPr="006F3F40" w:rsidRDefault="00602C22" w:rsidP="008C1325">
      <w:pPr>
        <w:suppressAutoHyphens/>
        <w:spacing w:after="60"/>
        <w:ind w:right="-19"/>
        <w:rPr>
          <w:lang w:val="en-GB"/>
        </w:rPr>
      </w:pPr>
    </w:p>
    <w:p w14:paraId="398AE8AD" w14:textId="77777777" w:rsidR="00602C22" w:rsidRPr="006F3F40" w:rsidRDefault="00602C22" w:rsidP="008C1325">
      <w:pPr>
        <w:suppressAutoHyphens/>
        <w:spacing w:after="60"/>
        <w:ind w:right="-19"/>
        <w:rPr>
          <w:lang w:val="en-GB"/>
        </w:rPr>
      </w:pPr>
    </w:p>
    <w:p w14:paraId="33D4936F" w14:textId="75D9A48F" w:rsidR="00DC75CF" w:rsidRPr="00DC75CF" w:rsidRDefault="00DC75CF" w:rsidP="008C1325">
      <w:pPr>
        <w:suppressAutoHyphens/>
        <w:spacing w:after="60"/>
        <w:ind w:right="-19"/>
      </w:pPr>
      <w:r w:rsidRPr="00DC75CF">
        <w:t xml:space="preserve">Die Mitarbeiter </w:t>
      </w:r>
      <w:r w:rsidR="005518B2">
        <w:t>des Fachbereichs</w:t>
      </w:r>
      <w:r w:rsidRPr="00DC75CF">
        <w:t xml:space="preserve"> sind an einer Reihe von nationalen und internationalen Teams und Projekten beteiligt. </w:t>
      </w:r>
      <w:r w:rsidR="005A759B">
        <w:t>Studierende</w:t>
      </w:r>
      <w:r w:rsidRPr="00DC75CF">
        <w:t xml:space="preserve"> der M</w:t>
      </w:r>
      <w:r w:rsidR="005A759B">
        <w:t>.</w:t>
      </w:r>
      <w:r w:rsidRPr="00DC75CF">
        <w:t>Sc</w:t>
      </w:r>
      <w:r w:rsidR="005A759B">
        <w:t>.</w:t>
      </w:r>
      <w:r w:rsidRPr="00DC75CF">
        <w:t>- und PhD-Programme werden ebenfalls erfolgreich in wissenschaftliche und Forschungsaktivitäten eingebunden, sie können in voll ausgestatteten Labor</w:t>
      </w:r>
      <w:r w:rsidR="005A759B">
        <w:t>en</w:t>
      </w:r>
      <w:r w:rsidRPr="00DC75CF">
        <w:t xml:space="preserve"> unter der Aufsicht erfahrener Mitarbeiter</w:t>
      </w:r>
      <w:r w:rsidR="00247999">
        <w:t>:</w:t>
      </w:r>
      <w:r w:rsidR="005A759B">
        <w:t>innen</w:t>
      </w:r>
      <w:r w:rsidRPr="00DC75CF">
        <w:t xml:space="preserve"> des Fachbereichs arbeiten. Der Fachbereich bietet eine breite Palette von Studien- und Arbeitsaufenthalten an, die es den Studierenden ermöglichen, Erfahrungen in Unternehmen und Forschungsinstituten nicht nur an Universitäten in Tschechien, sondern auch im Ausland zu sammeln.</w:t>
      </w:r>
    </w:p>
    <w:p w14:paraId="70ADD11F" w14:textId="77777777" w:rsidR="000C5460" w:rsidRDefault="000C5460" w:rsidP="008C1325">
      <w:pPr>
        <w:suppressAutoHyphens/>
        <w:spacing w:after="60"/>
      </w:pPr>
    </w:p>
    <w:p w14:paraId="7D28E03D" w14:textId="573C76BD" w:rsidR="00DC75CF" w:rsidRPr="00DC75CF" w:rsidRDefault="00DC75CF" w:rsidP="008C1325">
      <w:pPr>
        <w:suppressAutoHyphens/>
        <w:spacing w:after="60"/>
      </w:pPr>
      <w:r w:rsidRPr="00DC75CF">
        <w:t>Die Abteilung b</w:t>
      </w:r>
      <w:r w:rsidR="00285A36">
        <w:t xml:space="preserve">ietet ihre Forschungsdienste in </w:t>
      </w:r>
      <w:r w:rsidRPr="00DC75CF">
        <w:t>folgenden Bereichen an:</w:t>
      </w:r>
    </w:p>
    <w:p w14:paraId="242F78FA" w14:textId="40540A41" w:rsidR="00DC75CF" w:rsidRPr="00DC75CF" w:rsidRDefault="00DC75CF" w:rsidP="008C1325">
      <w:pPr>
        <w:pStyle w:val="Odstavecseseznamem"/>
        <w:numPr>
          <w:ilvl w:val="0"/>
          <w:numId w:val="31"/>
        </w:numPr>
        <w:suppressAutoHyphens/>
        <w:spacing w:after="60"/>
        <w:ind w:left="360"/>
        <w:rPr>
          <w:lang w:val="en-GB"/>
        </w:rPr>
      </w:pPr>
      <w:r w:rsidRPr="00DC75CF">
        <w:rPr>
          <w:lang w:val="en-GB"/>
        </w:rPr>
        <w:t>Nanotextilien für antibakterielle Luftfilter</w:t>
      </w:r>
    </w:p>
    <w:p w14:paraId="4C40C930" w14:textId="45AC5859" w:rsidR="00DC75CF" w:rsidRPr="00DC75CF" w:rsidRDefault="00DC75CF" w:rsidP="008C1325">
      <w:pPr>
        <w:pStyle w:val="Odstavecseseznamem"/>
        <w:numPr>
          <w:ilvl w:val="0"/>
          <w:numId w:val="31"/>
        </w:numPr>
        <w:suppressAutoHyphens/>
        <w:spacing w:after="60"/>
        <w:ind w:left="360"/>
      </w:pPr>
      <w:r w:rsidRPr="00DC75CF">
        <w:t>Nanoporöse Polymermembranen, die durch Elektrospinnen hergestellt werden</w:t>
      </w:r>
    </w:p>
    <w:p w14:paraId="6C732361" w14:textId="040E90BE" w:rsidR="00DC75CF" w:rsidRPr="00DC75CF" w:rsidRDefault="00DC75CF" w:rsidP="008C1325">
      <w:pPr>
        <w:pStyle w:val="Odstavecseseznamem"/>
        <w:numPr>
          <w:ilvl w:val="0"/>
          <w:numId w:val="31"/>
        </w:numPr>
        <w:suppressAutoHyphens/>
        <w:spacing w:after="60"/>
        <w:ind w:left="360"/>
        <w:rPr>
          <w:lang w:val="en-GB"/>
        </w:rPr>
      </w:pPr>
      <w:r w:rsidRPr="00DC75CF">
        <w:rPr>
          <w:lang w:val="en-GB"/>
        </w:rPr>
        <w:t>Computermodellierung und Hochleistungsrechnen</w:t>
      </w:r>
    </w:p>
    <w:p w14:paraId="1821447D" w14:textId="34ABC82C" w:rsidR="00DC75CF" w:rsidRPr="00DC75CF" w:rsidRDefault="00DC75CF" w:rsidP="008C1325">
      <w:pPr>
        <w:pStyle w:val="Odstavecseseznamem"/>
        <w:numPr>
          <w:ilvl w:val="0"/>
          <w:numId w:val="31"/>
        </w:numPr>
        <w:suppressAutoHyphens/>
        <w:spacing w:after="60"/>
        <w:ind w:left="360"/>
        <w:rPr>
          <w:lang w:val="en-GB"/>
        </w:rPr>
      </w:pPr>
      <w:r w:rsidRPr="00DC75CF">
        <w:rPr>
          <w:lang w:val="en-GB"/>
        </w:rPr>
        <w:t>Computerdesign von Nanomaterialien</w:t>
      </w:r>
    </w:p>
    <w:p w14:paraId="4F4D39D0" w14:textId="0FAD4F42" w:rsidR="00DC75CF" w:rsidRPr="00DC75CF" w:rsidRDefault="00DC75CF" w:rsidP="008C1325">
      <w:pPr>
        <w:pStyle w:val="Odstavecseseznamem"/>
        <w:numPr>
          <w:ilvl w:val="0"/>
          <w:numId w:val="31"/>
        </w:numPr>
        <w:suppressAutoHyphens/>
        <w:spacing w:after="60"/>
        <w:ind w:left="360"/>
        <w:rPr>
          <w:lang w:val="en-GB"/>
        </w:rPr>
      </w:pPr>
      <w:r w:rsidRPr="00DC75CF">
        <w:rPr>
          <w:lang w:val="en-GB"/>
        </w:rPr>
        <w:t>Komplexe Dienstleistungen in Plasmatechnologien</w:t>
      </w:r>
    </w:p>
    <w:p w14:paraId="60AFC890" w14:textId="2217EE00" w:rsidR="00DC75CF" w:rsidRPr="00DC75CF" w:rsidRDefault="00DC75CF" w:rsidP="008C1325">
      <w:pPr>
        <w:pStyle w:val="Odstavecseseznamem"/>
        <w:numPr>
          <w:ilvl w:val="0"/>
          <w:numId w:val="31"/>
        </w:numPr>
        <w:suppressAutoHyphens/>
        <w:spacing w:after="60"/>
        <w:ind w:left="360"/>
      </w:pPr>
      <w:r w:rsidRPr="00DC75CF">
        <w:t>Polymer-Nanofasermembranen für spezifische Funktionen</w:t>
      </w:r>
    </w:p>
    <w:p w14:paraId="52AE1AA5" w14:textId="6F7BF348" w:rsidR="00DC75CF" w:rsidRPr="00DC75CF" w:rsidRDefault="00DC75CF" w:rsidP="008C1325">
      <w:pPr>
        <w:pStyle w:val="Odstavecseseznamem"/>
        <w:numPr>
          <w:ilvl w:val="0"/>
          <w:numId w:val="31"/>
        </w:numPr>
        <w:suppressAutoHyphens/>
        <w:spacing w:after="60"/>
        <w:ind w:left="360"/>
        <w:rPr>
          <w:lang w:val="en-GB"/>
        </w:rPr>
      </w:pPr>
      <w:r w:rsidRPr="00DC75CF">
        <w:rPr>
          <w:lang w:val="en-GB"/>
        </w:rPr>
        <w:t>Antimikrobielle Nanofasermembranen</w:t>
      </w:r>
    </w:p>
    <w:p w14:paraId="045822B2" w14:textId="04EBB63F" w:rsidR="00285A36" w:rsidRPr="006359FD" w:rsidRDefault="00DC75CF" w:rsidP="008C1325">
      <w:pPr>
        <w:pStyle w:val="Odstavecseseznamem"/>
        <w:numPr>
          <w:ilvl w:val="0"/>
          <w:numId w:val="31"/>
        </w:numPr>
        <w:suppressAutoHyphens/>
        <w:spacing w:after="60"/>
        <w:ind w:left="360" w:hanging="357"/>
        <w:rPr>
          <w:rStyle w:val="Hypertextovodkaz"/>
          <w:color w:val="auto"/>
        </w:rPr>
      </w:pPr>
      <w:r w:rsidRPr="00DC75CF">
        <w:t>Ionenstrahlcharakterisierung und Synthese von Nano- und Mikrostrukturen Zusammenarbeit mit NPI CAS</w:t>
      </w:r>
    </w:p>
    <w:p w14:paraId="5EDCF8F2" w14:textId="77777777" w:rsidR="001F0AD0" w:rsidRDefault="001F0AD0" w:rsidP="008C1325">
      <w:pPr>
        <w:suppressAutoHyphens/>
        <w:spacing w:after="60"/>
        <w:rPr>
          <w:rStyle w:val="Hypertextovodkaz"/>
          <w:color w:val="auto"/>
        </w:rPr>
      </w:pPr>
    </w:p>
    <w:p w14:paraId="2A94CCB7" w14:textId="77777777" w:rsidR="00285A36" w:rsidRDefault="00285A36" w:rsidP="008C1325">
      <w:pPr>
        <w:pStyle w:val="Nadpis4"/>
        <w:keepNext w:val="0"/>
        <w:keepLines w:val="0"/>
        <w:numPr>
          <w:ilvl w:val="0"/>
          <w:numId w:val="0"/>
        </w:numPr>
        <w:suppressAutoHyphens/>
        <w:ind w:left="357"/>
        <w:rPr>
          <w:color w:val="auto"/>
        </w:rPr>
        <w:sectPr w:rsidR="00285A36" w:rsidSect="00C5776E">
          <w:type w:val="continuous"/>
          <w:pgSz w:w="11910" w:h="16840"/>
          <w:pgMar w:top="1040" w:right="1020" w:bottom="280" w:left="1418" w:header="720" w:footer="720" w:gutter="0"/>
          <w:cols w:num="2" w:space="720"/>
        </w:sectPr>
      </w:pPr>
    </w:p>
    <w:p w14:paraId="45D28A4C" w14:textId="77777777" w:rsidR="00C3343E" w:rsidRPr="00E54C30" w:rsidRDefault="00C3343E" w:rsidP="008C1325">
      <w:pPr>
        <w:suppressAutoHyphens/>
        <w:rPr>
          <w:rFonts w:ascii="Open Sans SemiBold" w:hAnsi="Open Sans SemiBold" w:cs="Open Sans SemiBold"/>
        </w:rPr>
      </w:pPr>
    </w:p>
    <w:p w14:paraId="3910637F" w14:textId="77777777" w:rsidR="00C3343E" w:rsidRPr="00640FB8" w:rsidRDefault="00C3343E" w:rsidP="008C1325">
      <w:pPr>
        <w:pStyle w:val="Zkladntext"/>
        <w:rPr>
          <w:rFonts w:ascii="Open Sans SemiBold" w:hAnsi="Open Sans SemiBold" w:cs="Open Sans SemiBold"/>
        </w:rPr>
      </w:pPr>
      <w:r w:rsidRPr="00640FB8">
        <w:rPr>
          <w:rFonts w:ascii="Open Sans SemiBold" w:hAnsi="Open Sans SemiBold" w:cs="Open Sans SemiBold"/>
        </w:rPr>
        <w:t>Contact:</w:t>
      </w:r>
    </w:p>
    <w:p w14:paraId="44C5E078" w14:textId="77777777" w:rsidR="00C3343E" w:rsidRDefault="00C3343E" w:rsidP="008C1325">
      <w:pPr>
        <w:pStyle w:val="Zkladntext"/>
        <w:rPr>
          <w:rFonts w:ascii="Open Sans SemiBold" w:hAnsi="Open Sans SemiBold" w:cs="Open Sans SemiBold"/>
        </w:rPr>
        <w:sectPr w:rsidR="00C3343E" w:rsidSect="00E139DD">
          <w:type w:val="continuous"/>
          <w:pgSz w:w="11910" w:h="16840"/>
          <w:pgMar w:top="1040" w:right="1020" w:bottom="280" w:left="1418" w:header="720" w:footer="720" w:gutter="0"/>
          <w:cols w:space="720"/>
        </w:sectPr>
      </w:pPr>
    </w:p>
    <w:p w14:paraId="7641338E" w14:textId="77777777" w:rsidR="00C3343E" w:rsidRDefault="00C3343E" w:rsidP="008C1325">
      <w:pPr>
        <w:pStyle w:val="Zkladntext"/>
      </w:pPr>
      <w:r w:rsidRPr="00640FB8">
        <w:rPr>
          <w:rFonts w:ascii="Open Sans SemiBold" w:hAnsi="Open Sans SemiBold" w:cs="Open Sans SemiBold"/>
        </w:rPr>
        <w:t>RNDr. Eva Hejnová, Ph.D.</w:t>
      </w:r>
      <w:r>
        <w:rPr>
          <w:b/>
        </w:rPr>
        <w:tab/>
      </w:r>
      <w:r>
        <w:br/>
        <w:t>Head of the Department</w:t>
      </w:r>
      <w:r>
        <w:tab/>
      </w:r>
      <w:r>
        <w:br/>
        <w:t>Room: CPTO 2.01</w:t>
      </w:r>
      <w:r>
        <w:tab/>
      </w:r>
      <w:r>
        <w:br/>
        <w:t>Phone: +420 475 28 6621</w:t>
      </w:r>
    </w:p>
    <w:p w14:paraId="3E63D83B" w14:textId="77777777" w:rsidR="00C3343E" w:rsidRDefault="00C3343E" w:rsidP="008C1325">
      <w:pPr>
        <w:pStyle w:val="Zkladntext"/>
      </w:pPr>
      <w:r w:rsidRPr="00640FB8">
        <w:rPr>
          <w:rFonts w:ascii="Open Sans SemiBold" w:hAnsi="Open Sans SemiBold" w:cs="Open Sans SemiBold"/>
        </w:rPr>
        <w:t>Lydie Kováčová</w:t>
      </w:r>
      <w:r w:rsidRPr="00640FB8">
        <w:rPr>
          <w:rFonts w:ascii="Open Sans SemiBold" w:hAnsi="Open Sans SemiBold" w:cs="Open Sans SemiBold"/>
        </w:rPr>
        <w:tab/>
      </w:r>
      <w:r w:rsidRPr="00437E59">
        <w:rPr>
          <w:rFonts w:ascii="Open Sans SemiBold" w:hAnsi="Open Sans SemiBold" w:cs="Open Sans SemiBold"/>
        </w:rPr>
        <w:br/>
      </w:r>
      <w:r>
        <w:t>Administrative Officer</w:t>
      </w:r>
      <w:r>
        <w:tab/>
      </w:r>
      <w:r>
        <w:br/>
        <w:t>Room: CPTO 2.04</w:t>
      </w:r>
      <w:r>
        <w:tab/>
      </w:r>
      <w:r>
        <w:br/>
        <w:t>Phone: +420 475 28 6622</w:t>
      </w:r>
    </w:p>
    <w:p w14:paraId="455DC201" w14:textId="77777777" w:rsidR="0024014A" w:rsidRDefault="0024014A" w:rsidP="008C1325">
      <w:pPr>
        <w:suppressAutoHyphens/>
        <w:rPr>
          <w:rFonts w:ascii="Open Sans SemiBold" w:eastAsiaTheme="majorEastAsia" w:hAnsi="Open Sans SemiBold" w:cstheme="majorHAnsi"/>
          <w:iCs/>
          <w:sz w:val="24"/>
          <w:szCs w:val="24"/>
          <w:lang w:val="en-GB"/>
        </w:rPr>
        <w:sectPr w:rsidR="0024014A" w:rsidSect="0024014A">
          <w:type w:val="continuous"/>
          <w:pgSz w:w="11910" w:h="16840"/>
          <w:pgMar w:top="1040" w:right="1020" w:bottom="280" w:left="1418" w:header="720" w:footer="720" w:gutter="0"/>
          <w:cols w:num="2" w:space="720"/>
        </w:sectPr>
      </w:pPr>
    </w:p>
    <w:p w14:paraId="1F6ADDDE" w14:textId="77777777" w:rsidR="0024014A" w:rsidRPr="006E778D" w:rsidRDefault="0024014A" w:rsidP="008C1325">
      <w:pPr>
        <w:suppressAutoHyphens/>
        <w:rPr>
          <w:rStyle w:val="Hypertextovodkaz"/>
          <w:rFonts w:ascii="Open Sans SemiBold" w:hAnsi="Open Sans SemiBold" w:cs="Open Sans SemiBold"/>
        </w:rPr>
      </w:pPr>
      <w:r w:rsidRPr="00DC75CF">
        <w:t xml:space="preserve">Mehr Informationen / Více informací: </w:t>
      </w:r>
      <w:hyperlink r:id="rId31" w:history="1">
        <w:r w:rsidRPr="00DC75CF">
          <w:rPr>
            <w:rStyle w:val="Hypertextovodkaz"/>
            <w:rFonts w:ascii="Open Sans SemiBold" w:hAnsi="Open Sans SemiBold" w:cs="Open Sans SemiBold"/>
          </w:rPr>
          <w:t>https://www.physics.ujep.cz</w:t>
        </w:r>
      </w:hyperlink>
    </w:p>
    <w:p w14:paraId="5EE23FA5" w14:textId="6974EABA" w:rsidR="00285A36" w:rsidRPr="0024014A" w:rsidRDefault="00285A36" w:rsidP="008C1325">
      <w:pPr>
        <w:suppressAutoHyphens/>
        <w:rPr>
          <w:rFonts w:ascii="Open Sans SemiBold" w:eastAsiaTheme="majorEastAsia" w:hAnsi="Open Sans SemiBold" w:cstheme="majorHAnsi"/>
          <w:sz w:val="24"/>
          <w:szCs w:val="24"/>
        </w:rPr>
      </w:pPr>
    </w:p>
    <w:p w14:paraId="4D0BFC5E" w14:textId="37F98FA0" w:rsidR="00B75BBC" w:rsidRPr="000C5460" w:rsidRDefault="006359FD" w:rsidP="008C1325">
      <w:pPr>
        <w:suppressAutoHyphens/>
        <w:rPr>
          <w:rFonts w:ascii="Open Sans SemiBold" w:eastAsiaTheme="majorEastAsia" w:hAnsi="Open Sans SemiBold" w:cstheme="majorHAnsi"/>
          <w:iCs/>
          <w:sz w:val="24"/>
          <w:szCs w:val="24"/>
          <w:lang w:val="cs-CZ"/>
        </w:rPr>
      </w:pPr>
      <w:r w:rsidRPr="0024014A">
        <w:br w:type="page"/>
      </w:r>
    </w:p>
    <w:p w14:paraId="2BE14B83" w14:textId="4B005A23" w:rsidR="002A32AC" w:rsidRDefault="00852191" w:rsidP="008C1325">
      <w:pPr>
        <w:pStyle w:val="Nadpis4"/>
        <w:keepNext w:val="0"/>
        <w:keepLines w:val="0"/>
        <w:suppressAutoHyphens/>
      </w:pPr>
      <w:r w:rsidRPr="006E2133">
        <w:lastRenderedPageBreak/>
        <w:t>Centr</w:t>
      </w:r>
      <w:r w:rsidR="00063CB4">
        <w:t>um pro n</w:t>
      </w:r>
      <w:r w:rsidRPr="006E2133">
        <w:t>anomateri</w:t>
      </w:r>
      <w:r w:rsidR="00063CB4">
        <w:t>ály</w:t>
      </w:r>
      <w:r w:rsidRPr="006E2133">
        <w:t xml:space="preserve"> </w:t>
      </w:r>
      <w:r w:rsidR="00063CB4">
        <w:t>a biotechnologie</w:t>
      </w:r>
      <w:r w:rsidRPr="006E2133">
        <w:t xml:space="preserve"> (CENAB)</w:t>
      </w:r>
      <w:r w:rsidR="00063CB4">
        <w:t xml:space="preserve"> / Zentrum für Nanomaterialien und Biotechnologie (CENAB)</w:t>
      </w:r>
    </w:p>
    <w:p w14:paraId="0493EB81" w14:textId="77777777" w:rsidR="006359FD" w:rsidRDefault="006359FD" w:rsidP="008C1325">
      <w:pPr>
        <w:suppressAutoHyphens/>
        <w:rPr>
          <w:lang w:val="cs-CZ"/>
        </w:rPr>
        <w:sectPr w:rsidR="006359FD" w:rsidSect="00E139DD">
          <w:type w:val="continuous"/>
          <w:pgSz w:w="11910" w:h="16840"/>
          <w:pgMar w:top="1040" w:right="1020" w:bottom="280" w:left="1418" w:header="720" w:footer="720" w:gutter="0"/>
          <w:cols w:space="720"/>
        </w:sectPr>
      </w:pPr>
    </w:p>
    <w:p w14:paraId="0B871C60" w14:textId="7C07BCC5" w:rsidR="00070EE8" w:rsidRPr="006359FD" w:rsidRDefault="00070EE8" w:rsidP="00602C22">
      <w:pPr>
        <w:suppressAutoHyphens/>
        <w:ind w:right="-586"/>
        <w:rPr>
          <w:lang w:val="en-US"/>
        </w:rPr>
      </w:pPr>
      <w:r w:rsidRPr="006359FD">
        <w:rPr>
          <w:lang w:val="cs-CZ"/>
        </w:rPr>
        <w:t xml:space="preserve">Posláním výzkumného centra je provádět základní a aplikovaný výzkum v oblasti přípravy a aplikace nanomateriálů syntetického a biologického původu v ochraně životního prostředí, zdraví a medicíně. Studujeme interakce nanomateriálů s biologickými modely na různých úrovních složitosti a realizujeme vývoj mikrofluidních zařízení pro aplikace v biologii, biotechnologiích a lékařské diagnostice. Jsme interdisciplinární tým, který integruje odborníky z oblasti fyziky, chemie, biologie a počítačového modelování, čímž vytváříme společnou mezioborovou výzkumnou platformu Přírodovědecké fakulty UJEP. Jsme členy konsorcia Velké výzkumné infrastruktury NanoEnviCz, které sdružuje nanotechnologické výzkumné ústavy v ČR zaměřené na nanotechnologie pro ochranu životního prostředí a udržitelný rozvoj. </w:t>
      </w:r>
      <w:r w:rsidRPr="006359FD">
        <w:rPr>
          <w:lang w:val="en-US"/>
        </w:rPr>
        <w:t>Spolupracujeme s výzkumnými institucemi v ČR i v zahraničí a průmyslovými partnery.</w:t>
      </w:r>
    </w:p>
    <w:p w14:paraId="5958408D" w14:textId="77777777" w:rsidR="00070EE8" w:rsidRPr="006359FD" w:rsidRDefault="00070EE8" w:rsidP="00602C22">
      <w:pPr>
        <w:suppressAutoHyphens/>
        <w:ind w:right="-302"/>
        <w:rPr>
          <w:lang w:val="en-US"/>
        </w:rPr>
      </w:pPr>
      <w:r w:rsidRPr="006359FD">
        <w:rPr>
          <w:lang w:val="en-US"/>
        </w:rPr>
        <w:t>Výzkum je propojen se vzděláváním prostřednictvím studijního programu „Aplikované nanotechnologie“ ve všech třech stupních: bakalářském, magisterském a doktorském, a také se studijním programem „Biologie“.</w:t>
      </w:r>
    </w:p>
    <w:p w14:paraId="46E96657" w14:textId="77777777" w:rsidR="00E576E2" w:rsidRDefault="00E576E2" w:rsidP="008C1325">
      <w:pPr>
        <w:suppressAutoHyphens/>
        <w:ind w:right="123"/>
        <w:rPr>
          <w:lang w:val="cs-CZ"/>
        </w:rPr>
      </w:pPr>
    </w:p>
    <w:p w14:paraId="61A9E0E3" w14:textId="77777777" w:rsidR="00E576E2" w:rsidRDefault="00E576E2" w:rsidP="008C1325">
      <w:pPr>
        <w:suppressAutoHyphens/>
        <w:ind w:right="123"/>
        <w:rPr>
          <w:lang w:val="cs-CZ"/>
        </w:rPr>
      </w:pPr>
    </w:p>
    <w:p w14:paraId="72588D63" w14:textId="77777777" w:rsidR="00602C22" w:rsidRDefault="00602C22" w:rsidP="00602C22">
      <w:pPr>
        <w:suppressAutoHyphens/>
        <w:ind w:left="426" w:right="-444"/>
        <w:rPr>
          <w:lang w:val="cs-CZ"/>
        </w:rPr>
      </w:pPr>
    </w:p>
    <w:p w14:paraId="6F578497" w14:textId="77777777" w:rsidR="00602C22" w:rsidRDefault="00602C22" w:rsidP="00602C22">
      <w:pPr>
        <w:suppressAutoHyphens/>
        <w:ind w:left="426" w:right="-444"/>
        <w:rPr>
          <w:lang w:val="cs-CZ"/>
        </w:rPr>
      </w:pPr>
    </w:p>
    <w:p w14:paraId="314139BB" w14:textId="77777777" w:rsidR="00602C22" w:rsidRDefault="00602C22" w:rsidP="00602C22">
      <w:pPr>
        <w:suppressAutoHyphens/>
        <w:ind w:left="426" w:right="-444"/>
        <w:rPr>
          <w:lang w:val="cs-CZ"/>
        </w:rPr>
      </w:pPr>
    </w:p>
    <w:p w14:paraId="3DB8E914" w14:textId="35810247" w:rsidR="006359FD" w:rsidRPr="006359FD" w:rsidRDefault="006359FD" w:rsidP="00602C22">
      <w:pPr>
        <w:suppressAutoHyphens/>
        <w:ind w:left="284" w:right="-444"/>
        <w:rPr>
          <w:lang w:val="cs-CZ"/>
        </w:rPr>
      </w:pPr>
      <w:r w:rsidRPr="006359FD">
        <w:rPr>
          <w:lang w:val="cs-CZ"/>
        </w:rPr>
        <w:t xml:space="preserve">Die Aufgabe des Forschungszentrums </w:t>
      </w:r>
      <w:r w:rsidR="00247999">
        <w:rPr>
          <w:lang w:val="cs-CZ"/>
        </w:rPr>
        <w:t xml:space="preserve">CENAB </w:t>
      </w:r>
      <w:r w:rsidRPr="006359FD">
        <w:rPr>
          <w:lang w:val="cs-CZ"/>
        </w:rPr>
        <w:t xml:space="preserve">besteht in der Durchführung von Grundlagen- und angewandter Forschung </w:t>
      </w:r>
      <w:r w:rsidR="00247999">
        <w:rPr>
          <w:lang w:val="cs-CZ"/>
        </w:rPr>
        <w:t>zur</w:t>
      </w:r>
      <w:r w:rsidRPr="006359FD">
        <w:rPr>
          <w:lang w:val="cs-CZ"/>
        </w:rPr>
        <w:t xml:space="preserve"> Herstellung und Anwendung von Nanomaterialien synthetischen und biologischen Ursprungs in den Bereichen Umweltschutz, Gesundheit und Medizin. Wir untersuchen die Wechselwirkungen von Nanomaterialien mit biologischen Modellen auf verschiedenen Komplexitätsebenen und realisieren die Entwicklung von mikrofluidischen Geräten für Anwendungen in der Biologie, Biotechnologie und medizinischen Diagnostik. Wir sind ein interdisziplinäres Team, das Expert</w:t>
      </w:r>
      <w:r w:rsidR="00247999">
        <w:rPr>
          <w:lang w:val="cs-CZ"/>
        </w:rPr>
        <w:t>:</w:t>
      </w:r>
      <w:r w:rsidR="005A759B">
        <w:rPr>
          <w:lang w:val="cs-CZ"/>
        </w:rPr>
        <w:t>inn</w:t>
      </w:r>
      <w:r w:rsidRPr="006359FD">
        <w:rPr>
          <w:lang w:val="cs-CZ"/>
        </w:rPr>
        <w:t>en aus den Bereichen Physik, Chemie, Biologie und Computermodellierung integriert und damit eine gemeinsame interdisziplinäre Forschungsplattform der naturwissenschaftlichen Fakultät der UJEP bildet. Wir sind Mitglied eines Konsortiums der Großforschungsinfrastruktur NanoEnviCz, das Nanotechnologie-Forschungsinstitute in der Tschechischen Republik zusammenbringt, die sich mit Nanotechnologien für Umweltschutz und nachhaltige Entwicklung befassen. Wir arbeiten mit Forschungseinrichtungen in Tschechien und im Ausland sowie mit Industriepartner</w:t>
      </w:r>
      <w:r w:rsidR="00247999">
        <w:rPr>
          <w:lang w:val="cs-CZ"/>
        </w:rPr>
        <w:t>:</w:t>
      </w:r>
      <w:r w:rsidR="00A82F6D">
        <w:rPr>
          <w:lang w:val="cs-CZ"/>
        </w:rPr>
        <w:t>innen</w:t>
      </w:r>
      <w:r w:rsidRPr="006359FD">
        <w:rPr>
          <w:lang w:val="cs-CZ"/>
        </w:rPr>
        <w:t xml:space="preserve"> zusammen.</w:t>
      </w:r>
    </w:p>
    <w:p w14:paraId="5921DFAE" w14:textId="69D3A0CD" w:rsidR="006359FD" w:rsidRDefault="006359FD" w:rsidP="00602C22">
      <w:pPr>
        <w:suppressAutoHyphens/>
        <w:ind w:left="284" w:right="-444"/>
        <w:rPr>
          <w:lang w:val="cs-CZ"/>
        </w:rPr>
        <w:sectPr w:rsidR="006359FD" w:rsidSect="006359FD">
          <w:type w:val="continuous"/>
          <w:pgSz w:w="11910" w:h="16840"/>
          <w:pgMar w:top="1040" w:right="1020" w:bottom="280" w:left="1418" w:header="720" w:footer="720" w:gutter="0"/>
          <w:cols w:num="2" w:space="720"/>
        </w:sectPr>
      </w:pPr>
      <w:r w:rsidRPr="006359FD">
        <w:rPr>
          <w:lang w:val="cs-CZ"/>
        </w:rPr>
        <w:t>Die Forschung ist mit der Ausbildung durch das Studienprogramm „Angewandte Nanotechnologien“ auf allen drei Ebenen verbunden: Bachelor, Master und Promotion sowie mit dem Studienprogramm „Biologie“.</w:t>
      </w:r>
    </w:p>
    <w:p w14:paraId="6C3DDADB" w14:textId="77777777" w:rsidR="00E576E2" w:rsidRDefault="00E576E2" w:rsidP="008C1325">
      <w:pPr>
        <w:suppressAutoHyphens/>
        <w:rPr>
          <w:lang w:val="cs-CZ"/>
        </w:rPr>
      </w:pPr>
    </w:p>
    <w:p w14:paraId="4300C869" w14:textId="49CA2D6F" w:rsidR="000A16D1" w:rsidRDefault="006359FD" w:rsidP="008C1325">
      <w:pPr>
        <w:suppressAutoHyphens/>
      </w:pPr>
      <w:r w:rsidRPr="006359FD">
        <w:rPr>
          <w:lang w:val="cs-CZ"/>
        </w:rPr>
        <w:t>Mehr Informationen / Více informací:</w:t>
      </w:r>
      <w:r>
        <w:rPr>
          <w:lang w:val="cs-CZ"/>
        </w:rPr>
        <w:t xml:space="preserve"> </w:t>
      </w:r>
      <w:hyperlink r:id="rId32" w:history="1">
        <w:r w:rsidR="006C67D8" w:rsidRPr="00402EB2">
          <w:rPr>
            <w:rStyle w:val="Hypertextovodkaz"/>
            <w:rFonts w:ascii="Open Sans SemiBold" w:hAnsi="Open Sans SemiBold" w:cs="Open Sans SemiBold"/>
            <w:bCs/>
            <w:lang w:val="cs-CZ"/>
          </w:rPr>
          <w:t>https://cenab.ujep.cz/cs/</w:t>
        </w:r>
      </w:hyperlink>
    </w:p>
    <w:p w14:paraId="25B4DED4" w14:textId="77777777" w:rsidR="000C5460" w:rsidRPr="002F4FE5" w:rsidRDefault="000C5460" w:rsidP="008C1325">
      <w:pPr>
        <w:suppressAutoHyphens/>
        <w:rPr>
          <w:rStyle w:val="Hypertextovodkaz"/>
          <w:rFonts w:ascii="Open Sans SemiBold" w:hAnsi="Open Sans SemiBold" w:cs="Open Sans SemiBold"/>
          <w:bCs/>
          <w:lang w:val="cs-CZ"/>
        </w:rPr>
      </w:pPr>
    </w:p>
    <w:p w14:paraId="324EE75E" w14:textId="59605D4F" w:rsidR="006C67D8" w:rsidRDefault="006C67D8" w:rsidP="008C1325">
      <w:pPr>
        <w:suppressAutoHyphens/>
        <w:spacing w:line="240" w:lineRule="auto"/>
        <w:rPr>
          <w:rFonts w:ascii="Open Sans SemiBold" w:eastAsia="Open Sans" w:hAnsi="Open Sans SemiBold" w:cs="Open Sans SemiBold"/>
          <w:bCs/>
          <w:lang w:val="en-GB"/>
        </w:rPr>
      </w:pPr>
      <w:r>
        <w:rPr>
          <w:rFonts w:ascii="Open Sans SemiBold" w:eastAsia="Open Sans" w:hAnsi="Open Sans SemiBold" w:cs="Open Sans SemiBold"/>
          <w:bCs/>
          <w:lang w:val="en-GB"/>
        </w:rPr>
        <w:t>Contact:</w:t>
      </w:r>
    </w:p>
    <w:p w14:paraId="558B3C04" w14:textId="77777777" w:rsidR="0024014A" w:rsidRDefault="0024014A" w:rsidP="008C1325">
      <w:pPr>
        <w:suppressAutoHyphens/>
        <w:spacing w:after="0" w:line="240" w:lineRule="auto"/>
        <w:rPr>
          <w:rFonts w:ascii="Open Sans SemiBold" w:eastAsia="Open Sans" w:hAnsi="Open Sans SemiBold" w:cs="Open Sans SemiBold"/>
          <w:bCs/>
          <w:lang w:val="en-GB"/>
        </w:rPr>
        <w:sectPr w:rsidR="0024014A" w:rsidSect="00E139DD">
          <w:type w:val="continuous"/>
          <w:pgSz w:w="11910" w:h="16840"/>
          <w:pgMar w:top="1040" w:right="1020" w:bottom="280" w:left="1418" w:header="720" w:footer="720" w:gutter="0"/>
          <w:cols w:space="720"/>
        </w:sectPr>
      </w:pPr>
    </w:p>
    <w:p w14:paraId="402C0D9A" w14:textId="383E9FF5" w:rsidR="000A16D1" w:rsidRPr="006E2133" w:rsidRDefault="000A16D1" w:rsidP="008C1325">
      <w:pPr>
        <w:suppressAutoHyphens/>
        <w:spacing w:after="0" w:line="240" w:lineRule="auto"/>
        <w:rPr>
          <w:rFonts w:ascii="Open Sans SemiBold" w:eastAsia="Open Sans" w:hAnsi="Open Sans SemiBold" w:cs="Open Sans SemiBold"/>
          <w:bCs/>
          <w:lang w:val="en-GB"/>
        </w:rPr>
      </w:pPr>
      <w:r w:rsidRPr="006E2133">
        <w:rPr>
          <w:rFonts w:ascii="Open Sans SemiBold" w:eastAsia="Open Sans" w:hAnsi="Open Sans SemiBold" w:cs="Open Sans SemiBold"/>
          <w:bCs/>
          <w:lang w:val="en-GB"/>
        </w:rPr>
        <w:t>Mgr. Jan Malý, PhD.</w:t>
      </w:r>
    </w:p>
    <w:p w14:paraId="75129300" w14:textId="573F69CE" w:rsidR="000A16D1" w:rsidRPr="00D97FEA" w:rsidRDefault="006749F2" w:rsidP="008C1325">
      <w:pPr>
        <w:suppressAutoHyphens/>
        <w:spacing w:after="0" w:line="240" w:lineRule="auto"/>
        <w:rPr>
          <w:rFonts w:eastAsia="Open Sans" w:cstheme="minorHAnsi"/>
          <w:lang w:val="en-GB"/>
        </w:rPr>
      </w:pPr>
      <w:r>
        <w:rPr>
          <w:rFonts w:eastAsia="Open Sans" w:cstheme="minorHAnsi"/>
          <w:lang w:val="en-GB"/>
        </w:rPr>
        <w:t>H</w:t>
      </w:r>
      <w:r w:rsidR="000A16D1" w:rsidRPr="00D97FEA">
        <w:rPr>
          <w:rFonts w:eastAsia="Open Sans" w:cstheme="minorHAnsi"/>
          <w:lang w:val="en-GB"/>
        </w:rPr>
        <w:t>ead of CENAB</w:t>
      </w:r>
    </w:p>
    <w:p w14:paraId="649E60D5" w14:textId="77777777" w:rsidR="000A16D1" w:rsidRPr="00D97FEA" w:rsidRDefault="000A16D1" w:rsidP="008C1325">
      <w:pPr>
        <w:suppressAutoHyphens/>
        <w:spacing w:after="0" w:line="240" w:lineRule="auto"/>
        <w:rPr>
          <w:rFonts w:eastAsia="Open Sans" w:cstheme="minorHAnsi"/>
          <w:lang w:val="en-GB"/>
        </w:rPr>
      </w:pPr>
      <w:r w:rsidRPr="00D97FEA">
        <w:rPr>
          <w:rFonts w:eastAsia="Open Sans" w:cstheme="minorHAnsi"/>
          <w:lang w:val="en-GB"/>
        </w:rPr>
        <w:t>room: CPTO 4.01; Tel.: +420 475 286 781</w:t>
      </w:r>
    </w:p>
    <w:p w14:paraId="2AF5B2B5" w14:textId="77777777" w:rsidR="000A16D1" w:rsidRPr="00042F2E" w:rsidRDefault="000A16D1" w:rsidP="008C1325">
      <w:pPr>
        <w:suppressAutoHyphens/>
        <w:spacing w:after="0" w:line="240" w:lineRule="auto"/>
        <w:rPr>
          <w:rFonts w:eastAsia="Open Sans" w:cstheme="minorHAnsi"/>
        </w:rPr>
      </w:pPr>
      <w:r w:rsidRPr="00042F2E">
        <w:rPr>
          <w:rFonts w:eastAsia="Open Sans" w:cstheme="minorHAnsi"/>
        </w:rPr>
        <w:t>E-mail: jan.maly@ujep.cz</w:t>
      </w:r>
    </w:p>
    <w:p w14:paraId="2ED58FBD" w14:textId="77777777" w:rsidR="000A16D1" w:rsidRPr="00042F2E" w:rsidRDefault="000A16D1" w:rsidP="008C1325">
      <w:pPr>
        <w:suppressAutoHyphens/>
        <w:spacing w:after="0" w:line="240" w:lineRule="auto"/>
        <w:rPr>
          <w:rFonts w:eastAsia="Open Sans" w:cstheme="minorHAnsi"/>
          <w:b/>
          <w:bCs/>
        </w:rPr>
      </w:pPr>
    </w:p>
    <w:p w14:paraId="51F81229" w14:textId="77777777" w:rsidR="000A16D1" w:rsidRPr="00042F2E" w:rsidRDefault="000A16D1" w:rsidP="00602C22">
      <w:pPr>
        <w:suppressAutoHyphens/>
        <w:spacing w:after="0" w:line="240" w:lineRule="auto"/>
        <w:ind w:left="426"/>
        <w:rPr>
          <w:rFonts w:ascii="Open Sans SemiBold" w:eastAsia="Open Sans" w:hAnsi="Open Sans SemiBold" w:cs="Open Sans SemiBold"/>
          <w:bCs/>
        </w:rPr>
      </w:pPr>
      <w:r w:rsidRPr="00042F2E">
        <w:rPr>
          <w:rFonts w:ascii="Open Sans SemiBold" w:eastAsia="Open Sans" w:hAnsi="Open Sans SemiBold" w:cs="Open Sans SemiBold"/>
          <w:bCs/>
        </w:rPr>
        <w:t>prof. RNDr. Pavla Čapková, DrSc.</w:t>
      </w:r>
    </w:p>
    <w:p w14:paraId="34DD9A31" w14:textId="77777777" w:rsidR="000A16D1" w:rsidRPr="00D97FEA" w:rsidRDefault="000A16D1" w:rsidP="00602C22">
      <w:pPr>
        <w:suppressAutoHyphens/>
        <w:spacing w:after="0" w:line="240" w:lineRule="auto"/>
        <w:ind w:left="567" w:hanging="141"/>
        <w:rPr>
          <w:rFonts w:eastAsia="Open Sans" w:cstheme="minorHAnsi"/>
          <w:lang w:val="en-GB"/>
        </w:rPr>
      </w:pPr>
      <w:r w:rsidRPr="00D97FEA">
        <w:rPr>
          <w:rFonts w:eastAsia="Open Sans" w:cstheme="minorHAnsi"/>
          <w:lang w:val="en-GB"/>
        </w:rPr>
        <w:t>deputy leader of CENAB</w:t>
      </w:r>
    </w:p>
    <w:p w14:paraId="347127D6" w14:textId="77777777" w:rsidR="000A16D1" w:rsidRPr="00D97FEA" w:rsidRDefault="000A16D1" w:rsidP="00602C22">
      <w:pPr>
        <w:suppressAutoHyphens/>
        <w:spacing w:after="0" w:line="240" w:lineRule="auto"/>
        <w:ind w:left="567" w:hanging="141"/>
        <w:rPr>
          <w:rFonts w:eastAsia="Open Sans" w:cstheme="minorHAnsi"/>
          <w:lang w:val="en-GB"/>
        </w:rPr>
      </w:pPr>
      <w:r w:rsidRPr="00D97FEA">
        <w:rPr>
          <w:rFonts w:eastAsia="Open Sans" w:cstheme="minorHAnsi"/>
          <w:lang w:val="en-GB"/>
        </w:rPr>
        <w:t>room: CPTO 2.07; Tel.: +420 475 286 625</w:t>
      </w:r>
    </w:p>
    <w:p w14:paraId="74121501" w14:textId="77777777" w:rsidR="000A16D1" w:rsidRPr="00C23BF2" w:rsidRDefault="000A16D1" w:rsidP="00602C22">
      <w:pPr>
        <w:suppressAutoHyphens/>
        <w:spacing w:line="240" w:lineRule="auto"/>
        <w:ind w:left="567" w:hanging="141"/>
        <w:rPr>
          <w:rFonts w:eastAsia="Open Sans" w:cstheme="minorHAnsi"/>
        </w:rPr>
      </w:pPr>
      <w:r w:rsidRPr="00C23BF2">
        <w:rPr>
          <w:rFonts w:eastAsia="Open Sans" w:cstheme="minorHAnsi"/>
        </w:rPr>
        <w:t>E-</w:t>
      </w:r>
      <w:r w:rsidRPr="00E028B6">
        <w:t>mail: pavla.capkova@ujep.cz</w:t>
      </w:r>
    </w:p>
    <w:p w14:paraId="12C0DD3B" w14:textId="77777777" w:rsidR="009B5C74" w:rsidRPr="006E778D" w:rsidRDefault="009B5C74" w:rsidP="008C1325">
      <w:pPr>
        <w:suppressAutoHyphens/>
        <w:spacing w:after="60"/>
        <w:rPr>
          <w:rFonts w:ascii="Open Sans SemiBold" w:eastAsia="Calibri" w:hAnsi="Open Sans SemiBold" w:cs="Open Sans SemiBold"/>
        </w:rPr>
        <w:sectPr w:rsidR="009B5C74" w:rsidRPr="006E778D" w:rsidSect="0024014A">
          <w:type w:val="continuous"/>
          <w:pgSz w:w="11910" w:h="16840"/>
          <w:pgMar w:top="1040" w:right="1020" w:bottom="280" w:left="1418" w:header="720" w:footer="720" w:gutter="0"/>
          <w:cols w:num="2" w:space="720"/>
        </w:sectPr>
      </w:pPr>
    </w:p>
    <w:p w14:paraId="57FA56CC" w14:textId="77777777" w:rsidR="009B5C74" w:rsidRPr="006E778D" w:rsidRDefault="009B5C74" w:rsidP="008C1325">
      <w:pPr>
        <w:suppressAutoHyphens/>
        <w:rPr>
          <w:rFonts w:ascii="Open Sans SemiBold" w:eastAsia="Calibri" w:hAnsi="Open Sans SemiBold" w:cs="Open Sans SemiBold"/>
        </w:rPr>
      </w:pPr>
      <w:r w:rsidRPr="006E778D">
        <w:rPr>
          <w:rFonts w:ascii="Open Sans SemiBold" w:eastAsia="Calibri" w:hAnsi="Open Sans SemiBold" w:cs="Open Sans SemiBold"/>
        </w:rPr>
        <w:br w:type="page"/>
      </w:r>
    </w:p>
    <w:p w14:paraId="5964F70B" w14:textId="77777777" w:rsidR="001A74D2" w:rsidRPr="009B5C74" w:rsidRDefault="001A74D2" w:rsidP="00602C22">
      <w:pPr>
        <w:suppressAutoHyphens/>
        <w:spacing w:after="60"/>
        <w:ind w:left="-426"/>
        <w:rPr>
          <w:b/>
          <w:lang w:val="en-US"/>
        </w:rPr>
      </w:pPr>
      <w:r w:rsidRPr="009B5C74">
        <w:rPr>
          <w:b/>
          <w:lang w:val="en-US"/>
        </w:rPr>
        <w:lastRenderedPageBreak/>
        <w:t>Aktuální výzkumná témata:</w:t>
      </w:r>
    </w:p>
    <w:p w14:paraId="116652E4" w14:textId="77777777" w:rsidR="001A74D2" w:rsidRPr="009B5C74" w:rsidRDefault="001A74D2" w:rsidP="008C1325">
      <w:pPr>
        <w:pStyle w:val="Odstavecseseznamem"/>
        <w:numPr>
          <w:ilvl w:val="0"/>
          <w:numId w:val="31"/>
        </w:numPr>
        <w:suppressAutoHyphens/>
        <w:spacing w:after="60"/>
        <w:ind w:left="360"/>
        <w:rPr>
          <w:lang w:val="en-US"/>
        </w:rPr>
      </w:pPr>
      <w:r w:rsidRPr="009B5C74">
        <w:rPr>
          <w:lang w:val="en-US"/>
        </w:rPr>
        <w:t>Příprava a charakterizace nových materiálů pro tkáňové inženýrství</w:t>
      </w:r>
    </w:p>
    <w:p w14:paraId="1D86ABE7" w14:textId="77777777" w:rsidR="001A74D2" w:rsidRPr="009B5C74" w:rsidRDefault="001A74D2" w:rsidP="008C1325">
      <w:pPr>
        <w:pStyle w:val="Odstavecseseznamem"/>
        <w:numPr>
          <w:ilvl w:val="0"/>
          <w:numId w:val="31"/>
        </w:numPr>
        <w:suppressAutoHyphens/>
        <w:spacing w:after="60"/>
        <w:ind w:left="360"/>
        <w:rPr>
          <w:lang w:val="en-US"/>
        </w:rPr>
      </w:pPr>
      <w:r w:rsidRPr="009B5C74">
        <w:rPr>
          <w:lang w:val="en-US"/>
        </w:rPr>
        <w:t>Výzkum nanovlákenných membrán pro antimikrobiální nanofiltraci</w:t>
      </w:r>
    </w:p>
    <w:p w14:paraId="527D83CD" w14:textId="77777777" w:rsidR="001A74D2" w:rsidRPr="009B5C74" w:rsidRDefault="001A74D2" w:rsidP="008C1325">
      <w:pPr>
        <w:pStyle w:val="Odstavecseseznamem"/>
        <w:numPr>
          <w:ilvl w:val="0"/>
          <w:numId w:val="31"/>
        </w:numPr>
        <w:suppressAutoHyphens/>
        <w:spacing w:after="60"/>
        <w:ind w:left="360"/>
        <w:rPr>
          <w:lang w:val="en-US"/>
        </w:rPr>
      </w:pPr>
      <w:r w:rsidRPr="009B5C74">
        <w:rPr>
          <w:lang w:val="en-US"/>
        </w:rPr>
        <w:t>Vývoj nanokompozitních membrán degradujících nebezpečné toxické polutanty</w:t>
      </w:r>
    </w:p>
    <w:p w14:paraId="343622DE" w14:textId="77777777" w:rsidR="001A74D2" w:rsidRPr="009B5C74" w:rsidRDefault="001A74D2" w:rsidP="008C1325">
      <w:pPr>
        <w:pStyle w:val="Odstavecseseznamem"/>
        <w:numPr>
          <w:ilvl w:val="0"/>
          <w:numId w:val="31"/>
        </w:numPr>
        <w:suppressAutoHyphens/>
        <w:spacing w:after="60"/>
        <w:ind w:left="360"/>
        <w:rPr>
          <w:lang w:val="en-US"/>
        </w:rPr>
      </w:pPr>
      <w:r w:rsidRPr="009B5C74">
        <w:rPr>
          <w:lang w:val="en-US"/>
        </w:rPr>
        <w:t>Vývoj nové generace organických/anorganických materiálů pro detekci CO2, zachycování a využití</w:t>
      </w:r>
    </w:p>
    <w:p w14:paraId="1BE47EDC" w14:textId="77777777" w:rsidR="001A74D2" w:rsidRPr="009B5C74" w:rsidRDefault="001A74D2" w:rsidP="008C1325">
      <w:pPr>
        <w:pStyle w:val="Odstavecseseznamem"/>
        <w:numPr>
          <w:ilvl w:val="0"/>
          <w:numId w:val="31"/>
        </w:numPr>
        <w:suppressAutoHyphens/>
        <w:spacing w:after="60"/>
        <w:ind w:left="360"/>
        <w:rPr>
          <w:lang w:val="en-US"/>
        </w:rPr>
      </w:pPr>
      <w:r w:rsidRPr="009B5C74">
        <w:rPr>
          <w:lang w:val="en-US"/>
        </w:rPr>
        <w:t>Exosomy jako přirozené nanovesikuly v mezibuněčné komunikaci a studium jejich využití pro doručování léčiv do buněk</w:t>
      </w:r>
    </w:p>
    <w:p w14:paraId="27E37A17" w14:textId="77777777" w:rsidR="001A74D2" w:rsidRPr="009B5C74" w:rsidRDefault="001A74D2" w:rsidP="008C1325">
      <w:pPr>
        <w:pStyle w:val="Odstavecseseznamem"/>
        <w:numPr>
          <w:ilvl w:val="0"/>
          <w:numId w:val="31"/>
        </w:numPr>
        <w:suppressAutoHyphens/>
        <w:spacing w:after="60"/>
        <w:ind w:left="360"/>
        <w:rPr>
          <w:lang w:val="en-US"/>
        </w:rPr>
      </w:pPr>
      <w:r w:rsidRPr="009B5C74">
        <w:rPr>
          <w:lang w:val="en-US"/>
        </w:rPr>
        <w:t>Biofyzikální studie interakce nanomateriálů s biologickými modely (liposomy, proteiny, nukleové kyseliny)</w:t>
      </w:r>
    </w:p>
    <w:p w14:paraId="5CCF98B9" w14:textId="77777777" w:rsidR="001A74D2" w:rsidRPr="00D66636" w:rsidRDefault="001A74D2" w:rsidP="008C1325">
      <w:pPr>
        <w:pStyle w:val="Odstavecseseznamem"/>
        <w:numPr>
          <w:ilvl w:val="0"/>
          <w:numId w:val="31"/>
        </w:numPr>
        <w:suppressAutoHyphens/>
        <w:spacing w:after="60"/>
        <w:ind w:left="360"/>
      </w:pPr>
      <w:r w:rsidRPr="00D66636">
        <w:t>Studium vlastností cytoskeletu</w:t>
      </w:r>
    </w:p>
    <w:p w14:paraId="2322DF47" w14:textId="77777777" w:rsidR="001A74D2" w:rsidRPr="00D66636" w:rsidRDefault="001A74D2" w:rsidP="008C1325">
      <w:pPr>
        <w:pStyle w:val="Odstavecseseznamem"/>
        <w:numPr>
          <w:ilvl w:val="0"/>
          <w:numId w:val="31"/>
        </w:numPr>
        <w:suppressAutoHyphens/>
        <w:spacing w:after="60"/>
        <w:ind w:left="360"/>
      </w:pPr>
      <w:r w:rsidRPr="00D66636">
        <w:t>Vývoj tzv. orgánů na čipu pro simulaci tkáňových bariér a 3D buněčné kultury</w:t>
      </w:r>
    </w:p>
    <w:p w14:paraId="0BDC7A1E" w14:textId="77777777" w:rsidR="001A74D2" w:rsidRPr="00D66636" w:rsidRDefault="001A74D2" w:rsidP="008C1325">
      <w:pPr>
        <w:pStyle w:val="Odstavecseseznamem"/>
        <w:numPr>
          <w:ilvl w:val="0"/>
          <w:numId w:val="31"/>
        </w:numPr>
        <w:suppressAutoHyphens/>
        <w:spacing w:after="60"/>
        <w:ind w:left="360"/>
      </w:pPr>
      <w:r w:rsidRPr="00D66636">
        <w:t>Vývoj mikrofluidních diagnostických zařízení / biosenzorů pro detekci nádorových markerů</w:t>
      </w:r>
    </w:p>
    <w:p w14:paraId="19DD2996" w14:textId="77777777" w:rsidR="001A74D2" w:rsidRPr="001A74D2" w:rsidRDefault="001A74D2" w:rsidP="008C1325">
      <w:pPr>
        <w:suppressAutoHyphens/>
        <w:spacing w:after="60"/>
        <w:rPr>
          <w:rFonts w:ascii="Open Sans SemiBold" w:eastAsia="Calibri" w:hAnsi="Open Sans SemiBold" w:cs="Open Sans SemiBold"/>
        </w:rPr>
      </w:pPr>
    </w:p>
    <w:p w14:paraId="5BB14FDA" w14:textId="77777777" w:rsidR="001A74D2" w:rsidRPr="001A74D2" w:rsidRDefault="001A74D2" w:rsidP="008C1325">
      <w:pPr>
        <w:suppressAutoHyphens/>
        <w:spacing w:after="60"/>
        <w:rPr>
          <w:rFonts w:ascii="Open Sans SemiBold" w:eastAsia="Calibri" w:hAnsi="Open Sans SemiBold" w:cs="Open Sans SemiBold"/>
        </w:rPr>
      </w:pPr>
    </w:p>
    <w:p w14:paraId="14FBEAA2" w14:textId="77777777" w:rsidR="001A74D2" w:rsidRPr="001A74D2" w:rsidRDefault="001A74D2" w:rsidP="008C1325">
      <w:pPr>
        <w:suppressAutoHyphens/>
        <w:spacing w:after="60"/>
        <w:rPr>
          <w:rFonts w:ascii="Open Sans SemiBold" w:eastAsia="Calibri" w:hAnsi="Open Sans SemiBold" w:cs="Open Sans SemiBold"/>
        </w:rPr>
      </w:pPr>
    </w:p>
    <w:p w14:paraId="7F0041E4" w14:textId="77777777" w:rsidR="001A74D2" w:rsidRPr="001A74D2" w:rsidRDefault="001A74D2" w:rsidP="008C1325">
      <w:pPr>
        <w:suppressAutoHyphens/>
        <w:spacing w:after="60"/>
        <w:rPr>
          <w:rFonts w:ascii="Open Sans SemiBold" w:eastAsia="Calibri" w:hAnsi="Open Sans SemiBold" w:cs="Open Sans SemiBold"/>
        </w:rPr>
      </w:pPr>
    </w:p>
    <w:p w14:paraId="63EA93D2" w14:textId="77777777" w:rsidR="001A74D2" w:rsidRPr="001A74D2" w:rsidRDefault="001A74D2" w:rsidP="008C1325">
      <w:pPr>
        <w:suppressAutoHyphens/>
        <w:spacing w:after="60"/>
        <w:rPr>
          <w:rFonts w:ascii="Open Sans SemiBold" w:eastAsia="Calibri" w:hAnsi="Open Sans SemiBold" w:cs="Open Sans SemiBold"/>
        </w:rPr>
      </w:pPr>
    </w:p>
    <w:p w14:paraId="602DF494" w14:textId="77777777" w:rsidR="001A74D2" w:rsidRPr="001A74D2" w:rsidRDefault="001A74D2" w:rsidP="008C1325">
      <w:pPr>
        <w:suppressAutoHyphens/>
        <w:spacing w:after="60"/>
        <w:rPr>
          <w:rFonts w:ascii="Open Sans SemiBold" w:eastAsia="Calibri" w:hAnsi="Open Sans SemiBold" w:cs="Open Sans SemiBold"/>
        </w:rPr>
      </w:pPr>
    </w:p>
    <w:p w14:paraId="273A09D1" w14:textId="77777777" w:rsidR="001A74D2" w:rsidRPr="001A74D2" w:rsidRDefault="001A74D2" w:rsidP="008C1325">
      <w:pPr>
        <w:suppressAutoHyphens/>
        <w:spacing w:after="60"/>
        <w:rPr>
          <w:rFonts w:ascii="Open Sans SemiBold" w:eastAsia="Calibri" w:hAnsi="Open Sans SemiBold" w:cs="Open Sans SemiBold"/>
        </w:rPr>
      </w:pPr>
    </w:p>
    <w:p w14:paraId="64ED7F73" w14:textId="77777777" w:rsidR="001A74D2" w:rsidRDefault="001A74D2" w:rsidP="008C1325">
      <w:pPr>
        <w:suppressAutoHyphens/>
        <w:spacing w:after="60"/>
        <w:rPr>
          <w:rFonts w:ascii="Open Sans SemiBold" w:eastAsia="Calibri" w:hAnsi="Open Sans SemiBold" w:cs="Open Sans SemiBold"/>
        </w:rPr>
      </w:pPr>
    </w:p>
    <w:p w14:paraId="4711E187" w14:textId="77777777" w:rsidR="001A74D2" w:rsidRDefault="001A74D2" w:rsidP="008C1325">
      <w:pPr>
        <w:suppressAutoHyphens/>
        <w:spacing w:after="60"/>
        <w:rPr>
          <w:rFonts w:ascii="Open Sans SemiBold" w:eastAsia="Calibri" w:hAnsi="Open Sans SemiBold" w:cs="Open Sans SemiBold"/>
        </w:rPr>
      </w:pPr>
    </w:p>
    <w:p w14:paraId="41487AA2" w14:textId="77777777" w:rsidR="001A74D2" w:rsidRDefault="001A74D2" w:rsidP="008C1325">
      <w:pPr>
        <w:suppressAutoHyphens/>
        <w:spacing w:after="60"/>
        <w:rPr>
          <w:rFonts w:ascii="Open Sans SemiBold" w:eastAsia="Calibri" w:hAnsi="Open Sans SemiBold" w:cs="Open Sans SemiBold"/>
        </w:rPr>
      </w:pPr>
    </w:p>
    <w:p w14:paraId="41A4D923" w14:textId="77777777" w:rsidR="00602C22" w:rsidRPr="008D00F9" w:rsidRDefault="00602C22" w:rsidP="008C1325">
      <w:pPr>
        <w:suppressAutoHyphens/>
        <w:spacing w:after="60"/>
        <w:rPr>
          <w:rFonts w:eastAsia="Calibri" w:cs="Open Sans"/>
          <w:b/>
          <w:bCs/>
        </w:rPr>
      </w:pPr>
    </w:p>
    <w:p w14:paraId="2CE662F0" w14:textId="53FA3A8B" w:rsidR="009B5C74" w:rsidRPr="00B41E4C" w:rsidRDefault="009B5C74" w:rsidP="008C1325">
      <w:pPr>
        <w:suppressAutoHyphens/>
        <w:spacing w:after="60"/>
        <w:rPr>
          <w:rFonts w:eastAsia="Calibri" w:cs="Open Sans"/>
          <w:b/>
          <w:bCs/>
          <w:lang w:val="en-GB"/>
        </w:rPr>
      </w:pPr>
      <w:r w:rsidRPr="00B41E4C">
        <w:rPr>
          <w:rFonts w:eastAsia="Calibri" w:cs="Open Sans"/>
          <w:b/>
          <w:bCs/>
          <w:lang w:val="en-GB"/>
        </w:rPr>
        <w:t>Aktuelle Forschungsthemen:</w:t>
      </w:r>
    </w:p>
    <w:p w14:paraId="1D6E493D" w14:textId="1D8B7F8D" w:rsidR="009B5C74" w:rsidRPr="006E778D" w:rsidRDefault="009B5C74" w:rsidP="00602C22">
      <w:pPr>
        <w:pStyle w:val="Odstavecseseznamem"/>
        <w:numPr>
          <w:ilvl w:val="0"/>
          <w:numId w:val="31"/>
        </w:numPr>
        <w:suppressAutoHyphens/>
        <w:spacing w:after="60"/>
        <w:ind w:left="360" w:right="-19"/>
      </w:pPr>
      <w:r w:rsidRPr="006E778D">
        <w:t>Herstellung und Charakterisierung neuer Materialien für das Tissue Engineering</w:t>
      </w:r>
    </w:p>
    <w:p w14:paraId="2AFC630B" w14:textId="256FA796" w:rsidR="009B5C74" w:rsidRPr="006E778D" w:rsidRDefault="009B5C74" w:rsidP="008C1325">
      <w:pPr>
        <w:pStyle w:val="Odstavecseseznamem"/>
        <w:numPr>
          <w:ilvl w:val="0"/>
          <w:numId w:val="31"/>
        </w:numPr>
        <w:suppressAutoHyphens/>
        <w:spacing w:after="60"/>
        <w:ind w:left="360"/>
      </w:pPr>
      <w:r w:rsidRPr="006E778D">
        <w:t>Erforschung von Nanofasermembranen für die antimikrobielle Nanofiltration</w:t>
      </w:r>
    </w:p>
    <w:p w14:paraId="2F706FD5" w14:textId="5EF2522B" w:rsidR="009B5C74" w:rsidRPr="006E778D" w:rsidRDefault="009B5C74" w:rsidP="008C1325">
      <w:pPr>
        <w:pStyle w:val="Odstavecseseznamem"/>
        <w:numPr>
          <w:ilvl w:val="0"/>
          <w:numId w:val="31"/>
        </w:numPr>
        <w:suppressAutoHyphens/>
        <w:spacing w:after="60"/>
        <w:ind w:left="360"/>
      </w:pPr>
      <w:r w:rsidRPr="006E778D">
        <w:t>Entwicklung von Nanokompositmembranen, die gefährliche</w:t>
      </w:r>
      <w:r w:rsidR="00EC078E">
        <w:t>n</w:t>
      </w:r>
      <w:r w:rsidRPr="006E778D">
        <w:t xml:space="preserve"> toxische</w:t>
      </w:r>
      <w:r w:rsidR="00EC078E">
        <w:t>n</w:t>
      </w:r>
      <w:r w:rsidRPr="006E778D">
        <w:t xml:space="preserve"> Schadstoffe abbauen</w:t>
      </w:r>
    </w:p>
    <w:p w14:paraId="077EFD83" w14:textId="65C8D1FE" w:rsidR="009B5C74" w:rsidRPr="006E778D" w:rsidRDefault="009B5C74" w:rsidP="008C1325">
      <w:pPr>
        <w:pStyle w:val="Odstavecseseznamem"/>
        <w:numPr>
          <w:ilvl w:val="0"/>
          <w:numId w:val="31"/>
        </w:numPr>
        <w:suppressAutoHyphens/>
        <w:spacing w:after="60"/>
        <w:ind w:left="360"/>
      </w:pPr>
      <w:r w:rsidRPr="006E778D">
        <w:t>Entwicklung einer neuen Generation von organischen/anorganischen Materialien für die CO2-Detektion, Abscheidung und Nutzung</w:t>
      </w:r>
    </w:p>
    <w:p w14:paraId="2DD02C1F" w14:textId="1D8ACBA6" w:rsidR="009B5C74" w:rsidRPr="006E778D" w:rsidRDefault="009B5C74" w:rsidP="008C1325">
      <w:pPr>
        <w:pStyle w:val="Odstavecseseznamem"/>
        <w:numPr>
          <w:ilvl w:val="0"/>
          <w:numId w:val="31"/>
        </w:numPr>
        <w:suppressAutoHyphens/>
        <w:spacing w:after="60"/>
        <w:ind w:left="360"/>
      </w:pPr>
      <w:r w:rsidRPr="006E778D">
        <w:t>Exosomen als natürliche Nanovesikel in der interzellulären Kommunikation und Untersuchung ihrer Verwendung für die Verabreichung von Arzneimitteln in Zellen</w:t>
      </w:r>
    </w:p>
    <w:p w14:paraId="263972D3" w14:textId="39AD467E" w:rsidR="009B5C74" w:rsidRPr="006E778D" w:rsidRDefault="009B5C74" w:rsidP="008C1325">
      <w:pPr>
        <w:pStyle w:val="Odstavecseseznamem"/>
        <w:numPr>
          <w:ilvl w:val="0"/>
          <w:numId w:val="31"/>
        </w:numPr>
        <w:suppressAutoHyphens/>
        <w:spacing w:after="60"/>
        <w:ind w:left="360"/>
      </w:pPr>
      <w:r w:rsidRPr="006E778D">
        <w:t>Biophysikalische Untersuchungen der Wechselwirkung von Nanomaterialien mit biologischen Modellen (Liposomen, Proteine, Nukleinsäuren)</w:t>
      </w:r>
    </w:p>
    <w:p w14:paraId="04F6C469" w14:textId="7879D6E9" w:rsidR="009B5C74" w:rsidRPr="009B5C74" w:rsidRDefault="009B5C74" w:rsidP="008C1325">
      <w:pPr>
        <w:pStyle w:val="Odstavecseseznamem"/>
        <w:numPr>
          <w:ilvl w:val="0"/>
          <w:numId w:val="31"/>
        </w:numPr>
        <w:suppressAutoHyphens/>
        <w:spacing w:after="60"/>
        <w:ind w:left="360"/>
        <w:rPr>
          <w:lang w:val="en-GB"/>
        </w:rPr>
      </w:pPr>
      <w:r w:rsidRPr="009B5C74">
        <w:rPr>
          <w:lang w:val="en-GB"/>
        </w:rPr>
        <w:t>Untersuchung der Eigenschaften des Zytoskeletts</w:t>
      </w:r>
    </w:p>
    <w:p w14:paraId="09D9B160" w14:textId="596610C9" w:rsidR="009B5C74" w:rsidRPr="006E778D" w:rsidRDefault="009B5C74" w:rsidP="008C1325">
      <w:pPr>
        <w:pStyle w:val="Odstavecseseznamem"/>
        <w:numPr>
          <w:ilvl w:val="0"/>
          <w:numId w:val="31"/>
        </w:numPr>
        <w:suppressAutoHyphens/>
        <w:spacing w:after="60"/>
        <w:ind w:left="360"/>
      </w:pPr>
      <w:r w:rsidRPr="006E778D">
        <w:t>Entwicklung so genannter Organe auf einem Chip zur Simulation von Gewebebarrieren und 3D-Zellkulturen</w:t>
      </w:r>
    </w:p>
    <w:p w14:paraId="538FF284" w14:textId="357D976C" w:rsidR="00281216" w:rsidRPr="006E778D" w:rsidRDefault="009B5C74" w:rsidP="008C1325">
      <w:pPr>
        <w:pStyle w:val="Odstavecseseznamem"/>
        <w:numPr>
          <w:ilvl w:val="0"/>
          <w:numId w:val="31"/>
        </w:numPr>
        <w:suppressAutoHyphens/>
        <w:spacing w:after="60"/>
        <w:ind w:left="360"/>
      </w:pPr>
      <w:r w:rsidRPr="006E778D">
        <w:t>Entwicklung von mikrofluidischen Diagnosegeräten / Biosensoren für den Nachweis von Tumormarkern</w:t>
      </w:r>
    </w:p>
    <w:p w14:paraId="2E26DA42" w14:textId="504D2FC9" w:rsidR="009B5C74" w:rsidRPr="006E778D" w:rsidRDefault="009B5C74" w:rsidP="008C1325">
      <w:pPr>
        <w:pStyle w:val="Odstavecseseznamem"/>
        <w:numPr>
          <w:ilvl w:val="0"/>
          <w:numId w:val="0"/>
        </w:numPr>
        <w:suppressAutoHyphens/>
        <w:spacing w:after="60"/>
        <w:ind w:left="720"/>
      </w:pPr>
    </w:p>
    <w:p w14:paraId="3C2F0CE8" w14:textId="77777777" w:rsidR="00247999" w:rsidRPr="006E778D" w:rsidRDefault="00247999" w:rsidP="008C1325">
      <w:pPr>
        <w:pStyle w:val="Odstavecseseznamem"/>
        <w:numPr>
          <w:ilvl w:val="0"/>
          <w:numId w:val="0"/>
        </w:numPr>
        <w:suppressAutoHyphens/>
        <w:spacing w:after="60"/>
        <w:ind w:left="720"/>
      </w:pPr>
    </w:p>
    <w:p w14:paraId="38E1B55B" w14:textId="6417660F" w:rsidR="009B5C74" w:rsidRPr="00D66636" w:rsidRDefault="009B5C74" w:rsidP="008C1325">
      <w:pPr>
        <w:suppressAutoHyphens/>
        <w:spacing w:after="60"/>
      </w:pPr>
    </w:p>
    <w:p w14:paraId="70B33B97" w14:textId="27BDF8EE" w:rsidR="009B5C74" w:rsidRPr="00D66636" w:rsidRDefault="009B5C74" w:rsidP="008C1325">
      <w:pPr>
        <w:suppressAutoHyphens/>
        <w:spacing w:after="60"/>
      </w:pPr>
    </w:p>
    <w:p w14:paraId="3E037EA1" w14:textId="77777777" w:rsidR="009B5C74" w:rsidRPr="00D66636" w:rsidRDefault="009B5C74" w:rsidP="008C1325">
      <w:pPr>
        <w:suppressAutoHyphens/>
        <w:spacing w:after="60"/>
      </w:pPr>
    </w:p>
    <w:p w14:paraId="033DAF2C" w14:textId="1EB832A0" w:rsidR="009B5C74" w:rsidRPr="00D66636" w:rsidRDefault="009B5C74" w:rsidP="008C1325">
      <w:pPr>
        <w:pStyle w:val="Nadpis4"/>
        <w:keepNext w:val="0"/>
        <w:keepLines w:val="0"/>
        <w:numPr>
          <w:ilvl w:val="0"/>
          <w:numId w:val="0"/>
        </w:numPr>
        <w:suppressAutoHyphens/>
        <w:ind w:left="357"/>
        <w:rPr>
          <w:lang w:val="de-DE"/>
        </w:rPr>
      </w:pPr>
    </w:p>
    <w:p w14:paraId="1B7AEC35" w14:textId="77777777" w:rsidR="009B5C74" w:rsidRPr="00D66636" w:rsidRDefault="009B5C74" w:rsidP="008C1325">
      <w:pPr>
        <w:suppressAutoHyphens/>
        <w:sectPr w:rsidR="009B5C74" w:rsidRPr="00D66636" w:rsidSect="009B5C74">
          <w:type w:val="continuous"/>
          <w:pgSz w:w="11910" w:h="16840"/>
          <w:pgMar w:top="1040" w:right="1020" w:bottom="280" w:left="1418" w:header="720" w:footer="720" w:gutter="0"/>
          <w:cols w:num="2" w:space="720"/>
        </w:sectPr>
      </w:pPr>
    </w:p>
    <w:p w14:paraId="77E5DD05" w14:textId="77777777" w:rsidR="009B5C74" w:rsidRPr="00D66636" w:rsidRDefault="009B5C74" w:rsidP="008C1325">
      <w:pPr>
        <w:pStyle w:val="Nadpis4"/>
        <w:keepNext w:val="0"/>
        <w:keepLines w:val="0"/>
        <w:numPr>
          <w:ilvl w:val="0"/>
          <w:numId w:val="0"/>
        </w:numPr>
        <w:suppressAutoHyphens/>
        <w:ind w:left="357"/>
        <w:rPr>
          <w:lang w:val="de-DE"/>
        </w:rPr>
      </w:pPr>
    </w:p>
    <w:p w14:paraId="39643F1B" w14:textId="77777777" w:rsidR="00E40AC9" w:rsidRDefault="00E40AC9" w:rsidP="008C1325">
      <w:pPr>
        <w:pStyle w:val="Nadpis4"/>
        <w:keepNext w:val="0"/>
        <w:keepLines w:val="0"/>
        <w:suppressAutoHyphens/>
        <w:rPr>
          <w:color w:val="A6A6A6" w:themeColor="background1" w:themeShade="A6"/>
        </w:rPr>
        <w:sectPr w:rsidR="00E40AC9" w:rsidSect="00D927E0">
          <w:type w:val="continuous"/>
          <w:pgSz w:w="11910" w:h="16840"/>
          <w:pgMar w:top="1040" w:right="1020" w:bottom="280" w:left="1418" w:header="720" w:footer="720" w:gutter="0"/>
          <w:cols w:num="2" w:space="720"/>
        </w:sectPr>
      </w:pPr>
    </w:p>
    <w:p w14:paraId="4906C247" w14:textId="7C8352B5" w:rsidR="00FC2753" w:rsidRPr="00D66636" w:rsidRDefault="00FC2753" w:rsidP="008C1325">
      <w:pPr>
        <w:suppressAutoHyphens/>
        <w:rPr>
          <w:color w:val="A6A6A6" w:themeColor="background1" w:themeShade="A6"/>
        </w:rPr>
      </w:pPr>
    </w:p>
    <w:p w14:paraId="5508E310" w14:textId="645C938D" w:rsidR="00FC2753" w:rsidRDefault="00FC2753" w:rsidP="008C1325">
      <w:pPr>
        <w:suppressAutoHyphens/>
      </w:pPr>
    </w:p>
    <w:p w14:paraId="36BFD119" w14:textId="77777777" w:rsidR="003B21E0" w:rsidRDefault="003B21E0" w:rsidP="008C1325">
      <w:pPr>
        <w:suppressAutoHyphens/>
      </w:pPr>
    </w:p>
    <w:p w14:paraId="6B851062" w14:textId="77777777" w:rsidR="003B21E0" w:rsidRDefault="003B21E0" w:rsidP="008C1325">
      <w:pPr>
        <w:suppressAutoHyphens/>
      </w:pPr>
    </w:p>
    <w:p w14:paraId="2797DDEE" w14:textId="77777777" w:rsidR="003B21E0" w:rsidRDefault="003B21E0" w:rsidP="008C1325">
      <w:pPr>
        <w:suppressAutoHyphens/>
      </w:pPr>
    </w:p>
    <w:p w14:paraId="455CE42A" w14:textId="77777777" w:rsidR="003B21E0" w:rsidRDefault="003B21E0" w:rsidP="008C1325">
      <w:pPr>
        <w:suppressAutoHyphens/>
      </w:pPr>
    </w:p>
    <w:p w14:paraId="6E13CDC5" w14:textId="77777777" w:rsidR="003B21E0" w:rsidRDefault="003B21E0" w:rsidP="008C1325">
      <w:pPr>
        <w:suppressAutoHyphens/>
      </w:pPr>
    </w:p>
    <w:p w14:paraId="463A3497" w14:textId="77777777" w:rsidR="003B21E0" w:rsidRDefault="003B21E0" w:rsidP="008C1325">
      <w:pPr>
        <w:suppressAutoHyphens/>
      </w:pPr>
    </w:p>
    <w:p w14:paraId="262622D8" w14:textId="77777777" w:rsidR="003B21E0" w:rsidRPr="00D66636" w:rsidRDefault="003B21E0" w:rsidP="008C1325">
      <w:pPr>
        <w:suppressAutoHyphens/>
      </w:pPr>
    </w:p>
    <w:p w14:paraId="7401FF9B" w14:textId="77777777" w:rsidR="006A35C1" w:rsidRDefault="006A35C1" w:rsidP="008C1325">
      <w:pPr>
        <w:suppressAutoHyphens/>
      </w:pPr>
    </w:p>
    <w:p w14:paraId="2444642C" w14:textId="77777777" w:rsidR="006A35C1" w:rsidRDefault="006A35C1" w:rsidP="008C1325">
      <w:pPr>
        <w:suppressAutoHyphens/>
      </w:pPr>
    </w:p>
    <w:p w14:paraId="6ADA5195" w14:textId="7A5AF390" w:rsidR="00D74F01" w:rsidRPr="008D00F9" w:rsidRDefault="003B21E0" w:rsidP="008D00F9">
      <w:pPr>
        <w:suppressAutoHyphens/>
      </w:pPr>
      <w:bookmarkStart w:id="8" w:name="_Toc222267404"/>
      <w:r>
        <w:rPr>
          <w:noProof/>
          <w:lang w:val="cs-CZ" w:eastAsia="cs-CZ"/>
        </w:rPr>
        <w:lastRenderedPageBreak/>
        <w:drawing>
          <wp:anchor distT="0" distB="0" distL="114300" distR="114300" simplePos="0" relativeHeight="251658244" behindDoc="0" locked="0" layoutInCell="1" allowOverlap="1" wp14:anchorId="7711BC1A" wp14:editId="18CE7FF2">
            <wp:simplePos x="0" y="0"/>
            <wp:positionH relativeFrom="margin">
              <wp:posOffset>4773295</wp:posOffset>
            </wp:positionH>
            <wp:positionV relativeFrom="paragraph">
              <wp:posOffset>-188595</wp:posOffset>
            </wp:positionV>
            <wp:extent cx="1541145" cy="450850"/>
            <wp:effectExtent l="0" t="0" r="1905" b="6350"/>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4114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8"/>
    </w:p>
    <w:p w14:paraId="4EB5D4EC" w14:textId="767EBD89" w:rsidR="00AF078D" w:rsidRDefault="00063CB4" w:rsidP="003716D7">
      <w:pPr>
        <w:pStyle w:val="Formatvorlage1"/>
        <w:numPr>
          <w:ilvl w:val="1"/>
          <w:numId w:val="59"/>
        </w:numPr>
      </w:pPr>
      <w:bookmarkStart w:id="9" w:name="_Toc222267824"/>
      <w:r>
        <w:t xml:space="preserve">Technická univerzita v Drážďanech / </w:t>
      </w:r>
      <w:r w:rsidR="00AF078D" w:rsidRPr="00671758">
        <w:t>T</w:t>
      </w:r>
      <w:r w:rsidR="00246851">
        <w:t xml:space="preserve">echnische </w:t>
      </w:r>
      <w:r w:rsidR="00AF078D" w:rsidRPr="00671758">
        <w:t>U</w:t>
      </w:r>
      <w:r w:rsidR="00246851">
        <w:t>niversität</w:t>
      </w:r>
      <w:r w:rsidR="00AF078D" w:rsidRPr="00671758">
        <w:t xml:space="preserve"> Dresden</w:t>
      </w:r>
      <w:bookmarkEnd w:id="9"/>
      <w:r w:rsidR="00AF078D" w:rsidRPr="00671758">
        <w:t xml:space="preserve"> </w:t>
      </w:r>
    </w:p>
    <w:p w14:paraId="71DA1E02" w14:textId="77777777" w:rsidR="009F54D0" w:rsidRDefault="009F54D0" w:rsidP="008C1325">
      <w:pPr>
        <w:suppressAutoHyphens/>
        <w:spacing w:before="240"/>
        <w:sectPr w:rsidR="009F54D0" w:rsidSect="00063CB4">
          <w:type w:val="continuous"/>
          <w:pgSz w:w="11910" w:h="16840"/>
          <w:pgMar w:top="1040" w:right="1020" w:bottom="280" w:left="1418" w:header="720" w:footer="720" w:gutter="0"/>
          <w:cols w:space="720"/>
        </w:sectPr>
      </w:pPr>
    </w:p>
    <w:p w14:paraId="48667AA2" w14:textId="7A06C52D" w:rsidR="00363276" w:rsidRDefault="00363276" w:rsidP="00D43BD4">
      <w:pPr>
        <w:suppressAutoHyphens/>
        <w:spacing w:before="240"/>
        <w:ind w:right="-302"/>
      </w:pPr>
      <w:bookmarkStart w:id="10" w:name="_Hlk198643425"/>
      <w:r w:rsidRPr="00F31AE0">
        <w:t>Techni</w:t>
      </w:r>
      <w:r>
        <w:t>cká univerzita v Drážďanech</w:t>
      </w:r>
      <w:r w:rsidRPr="00F31AE0">
        <w:t xml:space="preserve"> (TUD) je jednou z největších technických univerzit v Německu a jednou z předních a nejdynamičtějších institucí v zemi. </w:t>
      </w:r>
      <w:r w:rsidRPr="00F87325">
        <w:t xml:space="preserve">Se 17 fakultami v pěti školách nabízí širokou škálu 124 studijních oborů a pokrývá široké spektrum výzkumu. Její zaměření Zdravotnické vědy, Biomedicína a bioinženýrství, Informační technologie a mikroelektronika, Inteligentní materiály a struktury, Energie, mobilita a životní prostředí a Kultura a společenské změny jsou v Německu i v celé Evropě považovány za příkladné. Od roku 2012 je TUD jednou z „univerzit excelence“. </w:t>
      </w:r>
      <w:bookmarkEnd w:id="10"/>
      <w:r w:rsidRPr="00F87325">
        <w:t>V červenci 2019 byla TU Drážďany opět uznána za univerzitu excelence, a proto bude od 1. listopadu 2019 financována v rámci strategie excelence německé spolkové vlády a vlád jednotlivých spolkových zemí.</w:t>
      </w:r>
    </w:p>
    <w:p w14:paraId="260D8AF5" w14:textId="77777777" w:rsidR="00B41E4C" w:rsidRDefault="00B41E4C" w:rsidP="008C1325">
      <w:pPr>
        <w:suppressAutoHyphens/>
        <w:spacing w:before="240"/>
      </w:pPr>
    </w:p>
    <w:p w14:paraId="380C6159" w14:textId="77777777" w:rsidR="00D87B95" w:rsidRDefault="00D87B95" w:rsidP="008C1325">
      <w:pPr>
        <w:suppressAutoHyphens/>
        <w:spacing w:before="240"/>
        <w:ind w:left="-284" w:right="407" w:firstLine="284"/>
      </w:pPr>
    </w:p>
    <w:p w14:paraId="63642F38" w14:textId="77777777" w:rsidR="00602C22" w:rsidRDefault="00602C22" w:rsidP="00602C22">
      <w:pPr>
        <w:suppressAutoHyphens/>
        <w:spacing w:before="240"/>
        <w:ind w:left="426" w:right="-444"/>
      </w:pPr>
    </w:p>
    <w:p w14:paraId="3E000880" w14:textId="2CD0DABC" w:rsidR="00363276" w:rsidRDefault="00363276" w:rsidP="00602C22">
      <w:pPr>
        <w:suppressAutoHyphens/>
        <w:spacing w:before="240"/>
        <w:ind w:left="426" w:right="-444"/>
      </w:pPr>
      <w:r w:rsidRPr="005A6376">
        <w:t xml:space="preserve">Die Technische Universität Dresden (TUD) ist eine der größten technischen Universitäten in Deutschland und eine der führenden und dynamischsten Einrichtungen des Landes. </w:t>
      </w:r>
      <w:r w:rsidRPr="00F31AE0">
        <w:t>Mit 17 Fakultäten in fünf Bereichen bietet sie eine breite Palette von 124 Studiengängen an und deckt ein breites Forschungsspektrum ab. Ihre Schwerpunkte Gesundheitswissenschaften, Biomedizin &amp; Bioengineering, Informationstechnologie &amp; Mikroelektronik, Intelligente Materialien &amp; Strukturen, Energie, Mobilität &amp; Umwelt sowie Kultur &amp; Gesellschaftlicher Wandel gelten in Deutschland und Europa als beispielhaft. Seit 2012 gehört die TUD zu den „Universities of Excellence“. Im Juli 2019 wurde die TU Dresden erneut mit dem Titel „Exzellenzuniversität“ ausgezeichnet und wird damit ab dem 1. November 2019 im Rahmen der Exzellenzstrategie des Bundes und der Länder gefördert.</w:t>
      </w:r>
    </w:p>
    <w:p w14:paraId="613D1DE6" w14:textId="77777777" w:rsidR="00363276" w:rsidRDefault="00363276" w:rsidP="008C1325">
      <w:pPr>
        <w:suppressAutoHyphens/>
        <w:spacing w:before="240"/>
      </w:pPr>
    </w:p>
    <w:p w14:paraId="61F2F631" w14:textId="77777777" w:rsidR="00363276" w:rsidRPr="00F87325" w:rsidRDefault="00363276" w:rsidP="008C1325">
      <w:pPr>
        <w:suppressAutoHyphens/>
        <w:spacing w:before="240"/>
        <w:sectPr w:rsidR="00363276" w:rsidRPr="00F87325" w:rsidSect="00363276">
          <w:type w:val="continuous"/>
          <w:pgSz w:w="11910" w:h="16840"/>
          <w:pgMar w:top="1040" w:right="1020" w:bottom="280" w:left="1418" w:header="720" w:footer="720" w:gutter="0"/>
          <w:cols w:num="2" w:space="720"/>
        </w:sectPr>
      </w:pPr>
    </w:p>
    <w:p w14:paraId="36C8C561" w14:textId="306EE7C3" w:rsidR="009F54D0" w:rsidRPr="00F87325" w:rsidRDefault="009F54D0" w:rsidP="008C1325">
      <w:pPr>
        <w:suppressAutoHyphens/>
        <w:spacing w:before="240"/>
        <w:sectPr w:rsidR="009F54D0" w:rsidRPr="00F87325" w:rsidSect="009F54D0">
          <w:type w:val="continuous"/>
          <w:pgSz w:w="11910" w:h="16840"/>
          <w:pgMar w:top="1040" w:right="1020" w:bottom="280" w:left="1418" w:header="720" w:footer="720" w:gutter="0"/>
          <w:cols w:space="720"/>
        </w:sectPr>
      </w:pPr>
    </w:p>
    <w:p w14:paraId="1F2FBE75" w14:textId="401D02CA" w:rsidR="009D22A6" w:rsidRPr="000B140A" w:rsidRDefault="00D87B95" w:rsidP="002E6E78">
      <w:pPr>
        <w:pStyle w:val="Nadpis3"/>
        <w:numPr>
          <w:ilvl w:val="0"/>
          <w:numId w:val="65"/>
        </w:numPr>
      </w:pPr>
      <w:bookmarkStart w:id="11" w:name="_Toc222267825"/>
      <w:r>
        <w:rPr>
          <w:b/>
          <w:noProof/>
          <w:sz w:val="28"/>
          <w:szCs w:val="28"/>
          <w:lang w:val="cs-CZ" w:eastAsia="cs-CZ"/>
        </w:rPr>
        <w:drawing>
          <wp:anchor distT="0" distB="0" distL="114300" distR="114300" simplePos="0" relativeHeight="251658264" behindDoc="1" locked="0" layoutInCell="1" allowOverlap="1" wp14:anchorId="0D5660E7" wp14:editId="5651A244">
            <wp:simplePos x="0" y="0"/>
            <wp:positionH relativeFrom="column">
              <wp:posOffset>4541520</wp:posOffset>
            </wp:positionH>
            <wp:positionV relativeFrom="paragraph">
              <wp:posOffset>78105</wp:posOffset>
            </wp:positionV>
            <wp:extent cx="1211580" cy="549275"/>
            <wp:effectExtent l="0" t="0" r="7620" b="3175"/>
            <wp:wrapTight wrapText="bothSides">
              <wp:wrapPolygon edited="0">
                <wp:start x="0" y="0"/>
                <wp:lineTo x="0" y="20976"/>
                <wp:lineTo x="21396" y="20976"/>
                <wp:lineTo x="21396" y="0"/>
                <wp:lineTo x="0" y="0"/>
              </wp:wrapPolygon>
            </wp:wrapTight>
            <wp:docPr id="19" name="Grafik 19" descr="C:\Users\ubergman\AppData\Local\Microsoft\Windows\INetCache\Content.Word\If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bergman\AppData\Local\Microsoft\Windows\INetCache\Content.Word\IfWW.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1580" cy="54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3CB4" w:rsidRPr="000B140A">
        <w:t xml:space="preserve">Ústav pro vědu o materiálech </w:t>
      </w:r>
      <w:r w:rsidR="00063CB4">
        <w:t xml:space="preserve">/ </w:t>
      </w:r>
      <w:r w:rsidR="00AF078D" w:rsidRPr="000B140A">
        <w:t>Institut</w:t>
      </w:r>
      <w:r w:rsidR="000B140A" w:rsidRPr="000B140A">
        <w:t xml:space="preserve"> für Werkstoffwissenschaft</w:t>
      </w:r>
      <w:bookmarkEnd w:id="11"/>
    </w:p>
    <w:p w14:paraId="7FF2252C" w14:textId="77777777" w:rsidR="006F4E3E" w:rsidRDefault="006F4E3E" w:rsidP="008C1325">
      <w:pPr>
        <w:suppressAutoHyphens/>
        <w:spacing w:after="0"/>
        <w:sectPr w:rsidR="006F4E3E" w:rsidSect="00E40AC9">
          <w:type w:val="continuous"/>
          <w:pgSz w:w="11910" w:h="16840"/>
          <w:pgMar w:top="1040" w:right="1020" w:bottom="280" w:left="1418" w:header="720" w:footer="720" w:gutter="0"/>
          <w:cols w:space="720"/>
        </w:sectPr>
      </w:pPr>
    </w:p>
    <w:p w14:paraId="1C2C6A1D" w14:textId="77777777" w:rsidR="00363276" w:rsidRDefault="00363276" w:rsidP="00D43BD4">
      <w:pPr>
        <w:suppressAutoHyphens/>
        <w:ind w:right="-302"/>
      </w:pPr>
      <w:r w:rsidRPr="005A6376">
        <w:t xml:space="preserve">Ústav materiálových věd se skládá z </w:t>
      </w:r>
      <w:r w:rsidRPr="00B44F38">
        <w:t>devíti</w:t>
      </w:r>
      <w:r w:rsidRPr="005A6376">
        <w:t xml:space="preserve"> kateder, z nichž šest </w:t>
      </w:r>
      <w:r w:rsidRPr="00B44F38">
        <w:t>bylo vytvořeno</w:t>
      </w:r>
      <w:r w:rsidRPr="005A6376">
        <w:t xml:space="preserve"> v rámci </w:t>
      </w:r>
      <w:r w:rsidRPr="00B44F38">
        <w:t>společných jmenování s neuniverzitními výzkumnými institucemi v rámci iniciativy „</w:t>
      </w:r>
      <w:r w:rsidRPr="005A6376">
        <w:t>DRESDEN</w:t>
      </w:r>
      <w:r w:rsidRPr="00B44F38">
        <w:t>-concept“.</w:t>
      </w:r>
      <w:r w:rsidRPr="005A6376">
        <w:t xml:space="preserve"> </w:t>
      </w:r>
      <w:r w:rsidRPr="00F31AE0">
        <w:t xml:space="preserve">Ústav nabízí </w:t>
      </w:r>
      <w:r w:rsidRPr="00B44F38">
        <w:t>bakalářský studijní program a diplomový program „Věda o materiálech“. Magisterský program se připravuje.</w:t>
      </w:r>
    </w:p>
    <w:p w14:paraId="4D190599" w14:textId="77777777" w:rsidR="00D87B95" w:rsidRDefault="00363276" w:rsidP="008C1325">
      <w:pPr>
        <w:suppressAutoHyphens/>
        <w:spacing w:after="0"/>
      </w:pPr>
      <w:r>
        <w:br/>
      </w:r>
      <w:r w:rsidRPr="005A6376">
        <w:t xml:space="preserve">Více informací naleznete na: </w:t>
      </w:r>
    </w:p>
    <w:p w14:paraId="6EEF9E58" w14:textId="1B3EA3A7" w:rsidR="00363276" w:rsidRPr="005A6376" w:rsidRDefault="00363276" w:rsidP="008C1325">
      <w:pPr>
        <w:suppressAutoHyphens/>
        <w:spacing w:after="0"/>
      </w:pPr>
      <w:r w:rsidRPr="005A6376">
        <w:t>https://tu-dresden.de/ifww</w:t>
      </w:r>
    </w:p>
    <w:p w14:paraId="1F625AB5" w14:textId="77777777" w:rsidR="00D87B95" w:rsidRDefault="005A6376" w:rsidP="00EC6736">
      <w:pPr>
        <w:suppressAutoHyphens/>
        <w:ind w:left="426" w:right="-444"/>
      </w:pPr>
      <w:r w:rsidRPr="005A6376">
        <w:t xml:space="preserve">Das Institut für </w:t>
      </w:r>
      <w:r w:rsidR="005518B2" w:rsidRPr="005518B2">
        <w:t>Werkstoffwissenschaft</w:t>
      </w:r>
      <w:r w:rsidRPr="005A6376">
        <w:t xml:space="preserve"> besteht aus </w:t>
      </w:r>
      <w:r w:rsidR="005518B2" w:rsidRPr="005518B2">
        <w:t>neun</w:t>
      </w:r>
      <w:r w:rsidRPr="005A6376">
        <w:t xml:space="preserve"> Lehrstühlen, </w:t>
      </w:r>
      <w:r w:rsidR="005518B2" w:rsidRPr="005518B2">
        <w:t xml:space="preserve">sechs </w:t>
      </w:r>
      <w:r w:rsidRPr="005A6376">
        <w:t xml:space="preserve">davon </w:t>
      </w:r>
      <w:r w:rsidR="005518B2" w:rsidRPr="005518B2">
        <w:t>en</w:t>
      </w:r>
      <w:r w:rsidR="00D66636">
        <w:t>t</w:t>
      </w:r>
      <w:r w:rsidR="005518B2" w:rsidRPr="005518B2">
        <w:t>standen im Rah-men von gemeinsamen Berufungen</w:t>
      </w:r>
      <w:r w:rsidRPr="005A6376">
        <w:t xml:space="preserve"> mit </w:t>
      </w:r>
      <w:r w:rsidR="005518B2" w:rsidRPr="005518B2">
        <w:t>außeruni-versitären Forschungseinrichtungen</w:t>
      </w:r>
      <w:r w:rsidRPr="005A6376">
        <w:t xml:space="preserve"> im Rahmen </w:t>
      </w:r>
      <w:r w:rsidR="00D66636">
        <w:t>von</w:t>
      </w:r>
      <w:r w:rsidRPr="005A6376">
        <w:t xml:space="preserve"> DRESDEN-</w:t>
      </w:r>
      <w:r w:rsidR="00D66636">
        <w:t>concept</w:t>
      </w:r>
      <w:r w:rsidR="005532B8">
        <w:t>.</w:t>
      </w:r>
      <w:r w:rsidRPr="005A6376">
        <w:t xml:space="preserve"> Das Institut bietet den Bachelorstudiengang und den </w:t>
      </w:r>
      <w:r w:rsidR="005532B8">
        <w:t>Diplomstudiengang „Werkstoffwis</w:t>
      </w:r>
      <w:r w:rsidR="005518B2" w:rsidRPr="005518B2">
        <w:t>senschaft“ an. Ein</w:t>
      </w:r>
      <w:r w:rsidR="005532B8">
        <w:t xml:space="preserve"> </w:t>
      </w:r>
      <w:r w:rsidRPr="005A6376">
        <w:t xml:space="preserve">Masterstudiengang </w:t>
      </w:r>
      <w:r w:rsidR="005532B8">
        <w:t>ist in Vorbe</w:t>
      </w:r>
      <w:r w:rsidR="005518B2" w:rsidRPr="005518B2">
        <w:t>reitung.</w:t>
      </w:r>
    </w:p>
    <w:p w14:paraId="05242014" w14:textId="77777777" w:rsidR="00D87B95" w:rsidRDefault="005A6376" w:rsidP="00EC6736">
      <w:pPr>
        <w:suppressAutoHyphens/>
        <w:spacing w:after="0"/>
        <w:ind w:left="426" w:right="407"/>
      </w:pPr>
      <w:r w:rsidRPr="005A6376">
        <w:t xml:space="preserve">Weitere Informationen finden Sie unter: </w:t>
      </w:r>
    </w:p>
    <w:p w14:paraId="59997C6B" w14:textId="48925590" w:rsidR="005A6376" w:rsidRPr="00572017" w:rsidRDefault="00572017" w:rsidP="00EC6736">
      <w:pPr>
        <w:suppressAutoHyphens/>
        <w:spacing w:after="0"/>
        <w:ind w:left="426" w:right="407"/>
        <w:rPr>
          <w:color w:val="000000" w:themeColor="text1"/>
        </w:rPr>
      </w:pPr>
      <w:hyperlink r:id="rId35" w:history="1">
        <w:r w:rsidRPr="00572017">
          <w:rPr>
            <w:rStyle w:val="Hypertextovodkaz"/>
            <w:color w:val="000000" w:themeColor="text1"/>
          </w:rPr>
          <w:t>https://tu-dresden.de/ifww</w:t>
        </w:r>
      </w:hyperlink>
    </w:p>
    <w:p w14:paraId="30C1D649" w14:textId="77777777" w:rsidR="006F4E3E" w:rsidRDefault="006F4E3E" w:rsidP="008C1325">
      <w:pPr>
        <w:pStyle w:val="Nadpis4"/>
        <w:keepNext w:val="0"/>
        <w:keepLines w:val="0"/>
        <w:numPr>
          <w:ilvl w:val="0"/>
          <w:numId w:val="0"/>
        </w:numPr>
        <w:suppressAutoHyphens/>
        <w:spacing w:before="360"/>
        <w:sectPr w:rsidR="006F4E3E" w:rsidSect="006F4E3E">
          <w:type w:val="continuous"/>
          <w:pgSz w:w="11910" w:h="16840"/>
          <w:pgMar w:top="1040" w:right="1020" w:bottom="280" w:left="1418" w:header="720" w:footer="720" w:gutter="0"/>
          <w:cols w:num="2" w:space="720"/>
        </w:sectPr>
      </w:pPr>
    </w:p>
    <w:p w14:paraId="067ACCD9" w14:textId="77777777" w:rsidR="003C578F" w:rsidRDefault="003C578F" w:rsidP="008C1325">
      <w:pPr>
        <w:suppressAutoHyphens/>
      </w:pPr>
    </w:p>
    <w:p w14:paraId="078737A7" w14:textId="2C55E53B" w:rsidR="003C578F" w:rsidRPr="00D62090" w:rsidRDefault="00B41E4C" w:rsidP="00D62090">
      <w:pPr>
        <w:suppressAutoHyphens/>
        <w:rPr>
          <w:rFonts w:ascii="Open Sans SemiBold" w:eastAsiaTheme="majorEastAsia" w:hAnsi="Open Sans SemiBold" w:cstheme="majorHAnsi"/>
          <w:iCs/>
          <w:color w:val="000000" w:themeColor="text1"/>
          <w:sz w:val="24"/>
          <w:szCs w:val="24"/>
          <w:lang w:val="cs-CZ"/>
        </w:rPr>
      </w:pPr>
      <w:r>
        <w:br w:type="page"/>
      </w:r>
    </w:p>
    <w:p w14:paraId="59FB895E" w14:textId="59501047" w:rsidR="00AF078D" w:rsidRPr="00671758" w:rsidRDefault="00063CB4" w:rsidP="00B97BE6">
      <w:pPr>
        <w:pStyle w:val="Nadpis4"/>
        <w:keepNext w:val="0"/>
        <w:keepLines w:val="0"/>
        <w:numPr>
          <w:ilvl w:val="0"/>
          <w:numId w:val="61"/>
        </w:numPr>
        <w:suppressAutoHyphens/>
        <w:spacing w:before="360"/>
        <w:ind w:hanging="786"/>
      </w:pPr>
      <w:r w:rsidRPr="000B140A">
        <w:lastRenderedPageBreak/>
        <w:t>Profesura pro biomateriály</w:t>
      </w:r>
      <w:r>
        <w:t xml:space="preserve"> / </w:t>
      </w:r>
      <w:r w:rsidR="000B140A">
        <w:t>Professur für Biomaterialien</w:t>
      </w:r>
    </w:p>
    <w:p w14:paraId="0DDC6EBB" w14:textId="77777777" w:rsidR="003C578F" w:rsidRDefault="003C578F" w:rsidP="008C1325">
      <w:pPr>
        <w:suppressAutoHyphens/>
        <w:sectPr w:rsidR="003C578F" w:rsidSect="00E40AC9">
          <w:type w:val="continuous"/>
          <w:pgSz w:w="11910" w:h="16840"/>
          <w:pgMar w:top="1040" w:right="1020" w:bottom="280" w:left="1418" w:header="720" w:footer="720" w:gutter="0"/>
          <w:cols w:space="720"/>
        </w:sectPr>
      </w:pPr>
    </w:p>
    <w:p w14:paraId="36F67065" w14:textId="77777777" w:rsidR="00363276" w:rsidRPr="005A6376" w:rsidRDefault="00363276" w:rsidP="00EC6736">
      <w:pPr>
        <w:suppressAutoHyphens/>
        <w:ind w:left="-426" w:right="-19"/>
      </w:pPr>
      <w:r w:rsidRPr="005A6376">
        <w:t>Katedra biomateriálů je součástí Ústavu materiálových věd při Fakultě strojních věd a inženýrství Technické univerzity v Drážďanech. Hlavními výzkumnými tématy katedry jsou syntéza biomateriálů pro regeneraci tkání, biomimetické a bioreaktivní materiály ve styku s buňkami a jejich materiálově vědecká a biologická analýza. Dále se zkoumá modifikace povrchu a korozní procesy. Katedra proto působí v různých oblastech, které jsou zastoupeny v následujících výzkumných skupinách.</w:t>
      </w:r>
    </w:p>
    <w:p w14:paraId="5DCAE4EC" w14:textId="77777777" w:rsidR="00EC6736" w:rsidRDefault="00EC6736" w:rsidP="00EC6736">
      <w:pPr>
        <w:suppressAutoHyphens/>
        <w:ind w:left="-284" w:right="-19" w:hanging="142"/>
      </w:pPr>
    </w:p>
    <w:p w14:paraId="2D037D5C" w14:textId="7CE44F80" w:rsidR="005A6376" w:rsidRDefault="005A6376" w:rsidP="00EC6736">
      <w:pPr>
        <w:suppressAutoHyphens/>
        <w:ind w:right="-19"/>
      </w:pPr>
      <w:r w:rsidRPr="005A6376">
        <w:t>Der Lehrstuhl für Biomaterialien ist Teil des Instituts für Werkstoffkunde, das der Fakultät für Maschinenwesen der TU Dresden angegliedert ist. Die Forschungsschwerpunkte der Professur sind Biomaterialsynthese für die Geweberegeneration, biomimetische und bioresponsive Materialien im Kontakt mit Zellen sowie deren materialwissenschaftliche und biologische Analyse. Darüber hinaus werden Oberflächenmodifikation und Korrosionsprozesse untersucht. Daher ist der Lehrstuhl in verschiedenen Bereichen tätig, die in den folgenden Forschungsgruppen vertreten sind.</w:t>
      </w:r>
    </w:p>
    <w:p w14:paraId="34BA6B6C" w14:textId="77777777" w:rsidR="006F4E3E" w:rsidRDefault="006F4E3E" w:rsidP="008C1325">
      <w:pPr>
        <w:suppressAutoHyphens/>
        <w:rPr>
          <w:rFonts w:ascii="Open Sans SemiBold" w:hAnsi="Open Sans SemiBold" w:cs="Open Sans SemiBold"/>
          <w:lang w:val="cs-CZ"/>
        </w:rPr>
        <w:sectPr w:rsidR="006F4E3E" w:rsidSect="006F4E3E">
          <w:type w:val="continuous"/>
          <w:pgSz w:w="11910" w:h="16840"/>
          <w:pgMar w:top="1040" w:right="1020" w:bottom="280" w:left="1418" w:header="720" w:footer="720" w:gutter="0"/>
          <w:cols w:num="2" w:space="720"/>
        </w:sectPr>
      </w:pPr>
    </w:p>
    <w:p w14:paraId="48E92203" w14:textId="77777777" w:rsidR="00B41E4C" w:rsidRDefault="00B41E4C" w:rsidP="008C1325">
      <w:pPr>
        <w:suppressAutoHyphens/>
        <w:rPr>
          <w:rFonts w:ascii="Open Sans SemiBold" w:hAnsi="Open Sans SemiBold" w:cs="Open Sans SemiBold"/>
          <w:lang w:val="cs-CZ"/>
        </w:rPr>
      </w:pPr>
    </w:p>
    <w:p w14:paraId="6812B882" w14:textId="340BEF53" w:rsidR="00294B18" w:rsidRDefault="00BD5AF7" w:rsidP="00EC6736">
      <w:pPr>
        <w:suppressAutoHyphens/>
        <w:ind w:left="-426"/>
        <w:rPr>
          <w:rFonts w:ascii="Open Sans SemiBold" w:hAnsi="Open Sans SemiBold" w:cs="Open Sans SemiBold"/>
          <w:lang w:val="cs-CZ"/>
        </w:rPr>
      </w:pPr>
      <w:r w:rsidRPr="00294B18">
        <w:rPr>
          <w:b/>
          <w:noProof/>
          <w:sz w:val="28"/>
          <w:szCs w:val="28"/>
          <w:lang w:val="cs-CZ" w:eastAsia="cs-CZ"/>
        </w:rPr>
        <w:drawing>
          <wp:anchor distT="0" distB="0" distL="114300" distR="114300" simplePos="0" relativeHeight="251658240" behindDoc="1" locked="0" layoutInCell="1" allowOverlap="1" wp14:anchorId="72E78D68" wp14:editId="3B617DB9">
            <wp:simplePos x="0" y="0"/>
            <wp:positionH relativeFrom="column">
              <wp:posOffset>3740785</wp:posOffset>
            </wp:positionH>
            <wp:positionV relativeFrom="paragraph">
              <wp:posOffset>9525</wp:posOffset>
            </wp:positionV>
            <wp:extent cx="2207895" cy="438150"/>
            <wp:effectExtent l="0" t="0" r="1905" b="0"/>
            <wp:wrapTight wrapText="bothSides">
              <wp:wrapPolygon edited="0">
                <wp:start x="16587" y="0"/>
                <wp:lineTo x="0" y="939"/>
                <wp:lineTo x="0" y="19722"/>
                <wp:lineTo x="16587" y="20661"/>
                <wp:lineTo x="21432" y="20661"/>
                <wp:lineTo x="21432" y="0"/>
                <wp:lineTo x="16587" y="0"/>
              </wp:wrapPolygon>
            </wp:wrapTight>
            <wp:docPr id="20" name="Picture 24" descr="MBZ-Logo_blue">
              <a:extLst xmlns:a="http://schemas.openxmlformats.org/drawingml/2006/main">
                <a:ext uri="{FF2B5EF4-FFF2-40B4-BE49-F238E27FC236}">
                  <a16:creationId xmlns:a16="http://schemas.microsoft.com/office/drawing/2014/main" id="{643790C0-B8AA-44FC-942F-78492FC504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descr="MBZ-Logo_blue">
                      <a:extLst>
                        <a:ext uri="{FF2B5EF4-FFF2-40B4-BE49-F238E27FC236}">
                          <a16:creationId xmlns:a16="http://schemas.microsoft.com/office/drawing/2014/main" id="{643790C0-B8AA-44FC-942F-78492FC504AD}"/>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789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4B18" w:rsidRPr="009E4FC2">
        <w:rPr>
          <w:rFonts w:ascii="Open Sans SemiBold" w:hAnsi="Open Sans SemiBold" w:cs="Open Sans SemiBold"/>
          <w:lang w:val="cs-CZ"/>
        </w:rPr>
        <w:t>Head of chair: Prof. Dr. Hans-Peter Wiesmann</w:t>
      </w:r>
    </w:p>
    <w:p w14:paraId="313D3935" w14:textId="6F932C43" w:rsidR="00294B18" w:rsidRPr="00294B18" w:rsidRDefault="00294B18" w:rsidP="00EC6736">
      <w:pPr>
        <w:suppressAutoHyphens/>
        <w:spacing w:after="0"/>
        <w:ind w:hanging="426"/>
        <w:rPr>
          <w:rFonts w:asciiTheme="minorHAnsi" w:hAnsiTheme="minorHAnsi" w:cstheme="minorHAnsi"/>
          <w:lang w:val="cs-CZ"/>
        </w:rPr>
      </w:pPr>
      <w:r w:rsidRPr="00294B18">
        <w:rPr>
          <w:rFonts w:asciiTheme="minorHAnsi" w:hAnsiTheme="minorHAnsi" w:cstheme="minorHAnsi"/>
          <w:lang w:val="cs-CZ"/>
        </w:rPr>
        <w:t xml:space="preserve">E-mail: </w:t>
      </w:r>
      <w:r>
        <w:rPr>
          <w:rFonts w:asciiTheme="minorHAnsi" w:hAnsiTheme="minorHAnsi" w:cstheme="minorHAnsi"/>
          <w:lang w:val="cs-CZ"/>
        </w:rPr>
        <w:tab/>
      </w:r>
      <w:hyperlink r:id="rId37" w:history="1">
        <w:r w:rsidR="00EC6736" w:rsidRPr="007D07AF">
          <w:rPr>
            <w:rStyle w:val="Hypertextovodkaz"/>
            <w:rFonts w:asciiTheme="minorHAnsi" w:hAnsiTheme="minorHAnsi" w:cstheme="minorHAnsi"/>
            <w:lang w:val="cs-CZ"/>
          </w:rPr>
          <w:t>Hans-Peter.Wiesmann@tu-dresden.de</w:t>
        </w:r>
      </w:hyperlink>
    </w:p>
    <w:p w14:paraId="2AAF3465" w14:textId="4CC2BED3" w:rsidR="00294B18" w:rsidRPr="00294B18" w:rsidRDefault="00294B18" w:rsidP="00EC6736">
      <w:pPr>
        <w:suppressAutoHyphens/>
        <w:spacing w:after="0"/>
        <w:ind w:hanging="426"/>
        <w:rPr>
          <w:rFonts w:asciiTheme="minorHAnsi" w:hAnsiTheme="minorHAnsi" w:cstheme="minorHAnsi"/>
          <w:lang w:val="cs-CZ"/>
        </w:rPr>
      </w:pPr>
      <w:r>
        <w:rPr>
          <w:rFonts w:asciiTheme="minorHAnsi" w:hAnsiTheme="minorHAnsi" w:cstheme="minorHAnsi"/>
          <w:lang w:val="cs-CZ"/>
        </w:rPr>
        <w:t>Sec</w:t>
      </w:r>
      <w:r w:rsidR="00080B2C">
        <w:rPr>
          <w:rFonts w:asciiTheme="minorHAnsi" w:hAnsiTheme="minorHAnsi" w:cstheme="minorHAnsi"/>
          <w:lang w:val="cs-CZ"/>
        </w:rPr>
        <w:t>retariat</w:t>
      </w:r>
      <w:r>
        <w:rPr>
          <w:rFonts w:asciiTheme="minorHAnsi" w:hAnsiTheme="minorHAnsi" w:cstheme="minorHAnsi"/>
          <w:lang w:val="cs-CZ"/>
        </w:rPr>
        <w:t>:</w:t>
      </w:r>
      <w:r>
        <w:rPr>
          <w:rFonts w:asciiTheme="minorHAnsi" w:hAnsiTheme="minorHAnsi" w:cstheme="minorHAnsi"/>
          <w:lang w:val="cs-CZ"/>
        </w:rPr>
        <w:tab/>
        <w:t>Marita.Keil@tu-dresden.de</w:t>
      </w:r>
    </w:p>
    <w:p w14:paraId="2BE1679D" w14:textId="4ADC5EAB" w:rsidR="002F4FE5" w:rsidRPr="00294B18" w:rsidRDefault="00044A16" w:rsidP="00EC6736">
      <w:pPr>
        <w:suppressAutoHyphens/>
        <w:spacing w:after="0"/>
        <w:ind w:hanging="426"/>
        <w:rPr>
          <w:rFonts w:asciiTheme="minorHAnsi" w:eastAsia="Times New Roman" w:hAnsiTheme="minorHAnsi" w:cstheme="minorHAnsi"/>
          <w:shd w:val="clear" w:color="auto" w:fill="FFFFFF"/>
          <w:lang w:val="cs-CZ"/>
        </w:rPr>
      </w:pPr>
      <w:r w:rsidRPr="00294B18">
        <w:rPr>
          <w:lang w:val="cs-CZ"/>
        </w:rPr>
        <w:t xml:space="preserve">Website: </w:t>
      </w:r>
      <w:r w:rsidR="00294B18">
        <w:rPr>
          <w:lang w:val="cs-CZ"/>
        </w:rPr>
        <w:tab/>
      </w:r>
      <w:hyperlink r:id="rId38" w:history="1">
        <w:r w:rsidR="00EC6736" w:rsidRPr="007D07AF">
          <w:rPr>
            <w:rStyle w:val="Hypertextovodkaz"/>
            <w:rFonts w:ascii="Open Sans SemiBold" w:eastAsia="Times New Roman" w:hAnsi="Open Sans SemiBold" w:cs="Open Sans SemiBold"/>
            <w:shd w:val="clear" w:color="auto" w:fill="FFFFFF"/>
            <w:lang w:val="cs-CZ"/>
          </w:rPr>
          <w:t>https://tu-dresden.de/ifww</w:t>
        </w:r>
      </w:hyperlink>
    </w:p>
    <w:p w14:paraId="10013A2B" w14:textId="32CAA548" w:rsidR="009A393B" w:rsidRPr="00F87325" w:rsidRDefault="00E2386B" w:rsidP="00EC6736">
      <w:pPr>
        <w:suppressAutoHyphens/>
        <w:spacing w:before="360"/>
        <w:ind w:hanging="426"/>
        <w:rPr>
          <w:lang w:val="en-US"/>
        </w:rPr>
        <w:sectPr w:rsidR="009A393B" w:rsidRPr="00F87325" w:rsidSect="00E40AC9">
          <w:type w:val="continuous"/>
          <w:pgSz w:w="11910" w:h="16840"/>
          <w:pgMar w:top="1040" w:right="1020" w:bottom="280" w:left="1418" w:header="720" w:footer="720" w:gutter="0"/>
          <w:cols w:space="720"/>
        </w:sectPr>
      </w:pPr>
      <w:r>
        <w:rPr>
          <w:noProof/>
          <w:lang w:val="cs-CZ" w:eastAsia="cs-CZ"/>
        </w:rPr>
        <mc:AlternateContent>
          <mc:Choice Requires="wpg">
            <w:drawing>
              <wp:anchor distT="0" distB="0" distL="114300" distR="114300" simplePos="0" relativeHeight="251658272" behindDoc="0" locked="0" layoutInCell="1" allowOverlap="1" wp14:anchorId="74BB39E6" wp14:editId="0BC86762">
                <wp:simplePos x="0" y="0"/>
                <wp:positionH relativeFrom="column">
                  <wp:posOffset>4667250</wp:posOffset>
                </wp:positionH>
                <wp:positionV relativeFrom="paragraph">
                  <wp:posOffset>321310</wp:posOffset>
                </wp:positionV>
                <wp:extent cx="1307465" cy="1146175"/>
                <wp:effectExtent l="0" t="0" r="6985" b="0"/>
                <wp:wrapSquare wrapText="bothSides"/>
                <wp:docPr id="631326597" name="Gruppieren 631326597"/>
                <wp:cNvGraphicFramePr/>
                <a:graphic xmlns:a="http://schemas.openxmlformats.org/drawingml/2006/main">
                  <a:graphicData uri="http://schemas.microsoft.com/office/word/2010/wordprocessingGroup">
                    <wpg:wgp>
                      <wpg:cNvGrpSpPr/>
                      <wpg:grpSpPr>
                        <a:xfrm>
                          <a:off x="0" y="0"/>
                          <a:ext cx="1307465" cy="1146175"/>
                          <a:chOff x="9525" y="0"/>
                          <a:chExt cx="1307465" cy="1146175"/>
                        </a:xfrm>
                      </wpg:grpSpPr>
                      <pic:pic xmlns:pic="http://schemas.openxmlformats.org/drawingml/2006/picture">
                        <pic:nvPicPr>
                          <pic:cNvPr id="23" name="Grafik 19"/>
                          <pic:cNvPicPr>
                            <a:picLocks noChangeAspect="1"/>
                          </pic:cNvPicPr>
                        </pic:nvPicPr>
                        <pic:blipFill rotWithShape="1">
                          <a:blip r:embed="rId39" cstate="print">
                            <a:extLst>
                              <a:ext uri="{28A0092B-C50C-407E-A947-70E740481C1C}">
                                <a14:useLocalDpi xmlns:a14="http://schemas.microsoft.com/office/drawing/2010/main" val="0"/>
                              </a:ext>
                            </a:extLst>
                          </a:blip>
                          <a:srcRect b="14181"/>
                          <a:stretch/>
                        </pic:blipFill>
                        <pic:spPr bwMode="auto">
                          <a:xfrm>
                            <a:off x="9525" y="0"/>
                            <a:ext cx="1301750" cy="1114425"/>
                          </a:xfrm>
                          <a:prstGeom prst="rect">
                            <a:avLst/>
                          </a:prstGeom>
                          <a:ln>
                            <a:noFill/>
                          </a:ln>
                          <a:extLst>
                            <a:ext uri="{53640926-AAD7-44D8-BBD7-CCE9431645EC}">
                              <a14:shadowObscured xmlns:a14="http://schemas.microsoft.com/office/drawing/2010/main"/>
                            </a:ext>
                          </a:extLst>
                        </pic:spPr>
                      </pic:pic>
                      <wps:wsp>
                        <wps:cNvPr id="21" name="Textfeld 21"/>
                        <wps:cNvSpPr txBox="1"/>
                        <wps:spPr>
                          <a:xfrm>
                            <a:off x="9525" y="790575"/>
                            <a:ext cx="1307465" cy="355600"/>
                          </a:xfrm>
                          <a:prstGeom prst="rect">
                            <a:avLst/>
                          </a:prstGeom>
                          <a:solidFill>
                            <a:schemeClr val="bg1"/>
                          </a:solidFill>
                          <a:ln>
                            <a:noFill/>
                          </a:ln>
                        </wps:spPr>
                        <wps:txbx>
                          <w:txbxContent>
                            <w:p w14:paraId="5351602D" w14:textId="77777777" w:rsidR="00A65238" w:rsidRPr="009A393B" w:rsidRDefault="00A65238" w:rsidP="009A393B">
                              <w:pPr>
                                <w:pStyle w:val="Titulek"/>
                                <w:spacing w:before="0"/>
                                <w:rPr>
                                  <w:iCs w:val="0"/>
                                  <w:sz w:val="22"/>
                                  <w:szCs w:val="24"/>
                                  <w:lang w:val="en-US"/>
                                </w:rPr>
                              </w:pPr>
                              <w:r w:rsidRPr="009A393B">
                                <w:rPr>
                                  <w:iCs w:val="0"/>
                                  <w:color w:val="auto"/>
                                  <w:sz w:val="14"/>
                                  <w:lang w:val="en-GB"/>
                                </w:rPr>
                                <w:t>Osteoblasts on organically modified Calcium/ Strontium Phosphate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4BB39E6" id="Gruppieren 631326597" o:spid="_x0000_s1029" style="position:absolute;left:0;text-align:left;margin-left:367.5pt;margin-top:25.3pt;width:102.95pt;height:90.25pt;z-index:251658272" coordorigin="95" coordsize="13074,11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 o:spid="_x0000_s1030" type="#_x0000_t75" style="position:absolute;left:95;width:13017;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">
                  <v:imagedata r:id="rId40" o:title="" cropbottom="9294f"/>
                </v:shape>
                <v:shape id="Textfeld 21" o:spid="_x0000_s1031" type="#_x0000_t202" style="position:absolute;left:95;top:7905;width:1307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" fillcolor="white [3212]" stroked="f">
                  <v:textbox inset="0,0,0,0">
                    <w:txbxContent>
                      <w:p w14:paraId="5351602D" w14:textId="77777777" w:rsidR="00A65238" w:rsidRPr="009A393B" w:rsidRDefault="00A65238" w:rsidP="009A393B">
                        <w:pPr>
                          <w:pStyle w:val="Titulek"/>
                          <w:spacing w:before="0"/>
                          <w:rPr>
                            <w:iCs w:val="0"/>
                            <w:sz w:val="22"/>
                            <w:szCs w:val="24"/>
                            <w:lang w:val="en-US"/>
                          </w:rPr>
                        </w:pPr>
                        <w:r w:rsidRPr="009A393B">
                          <w:rPr>
                            <w:iCs w:val="0"/>
                            <w:color w:val="auto"/>
                            <w:sz w:val="14"/>
                            <w:lang w:val="en-GB"/>
                          </w:rPr>
                          <w:t>Osteoblasts on organically modified Calcium/ Strontium Phosphate</w:t>
                        </w:r>
                      </w:p>
                    </w:txbxContent>
                  </v:textbox>
                </v:shape>
                <w10:wrap type="square"/>
              </v:group>
            </w:pict>
          </mc:Fallback>
        </mc:AlternateContent>
      </w:r>
      <w:r w:rsidR="00A33AA0" w:rsidRPr="00AF2554">
        <w:rPr>
          <w:rFonts w:ascii="Open Sans SemiBold" w:hAnsi="Open Sans SemiBold" w:cs="Open Sans SemiBold"/>
          <w:bCs/>
          <w:lang w:val="en-GB"/>
        </w:rPr>
        <w:t>Bioresponsive material systems and bioinspired composites</w:t>
      </w:r>
    </w:p>
    <w:p w14:paraId="61FFA634" w14:textId="77777777" w:rsidR="004D19CA" w:rsidRPr="004D19CA" w:rsidRDefault="004D19CA" w:rsidP="00EC6736">
      <w:pPr>
        <w:suppressAutoHyphens/>
        <w:ind w:left="-426" w:right="-19"/>
        <w:rPr>
          <w:lang w:val="en-US"/>
        </w:rPr>
      </w:pPr>
      <w:r w:rsidRPr="004D19CA">
        <w:rPr>
          <w:lang w:val="en-US"/>
        </w:rPr>
        <w:t>Výzkumná skupina se zabývá biomimetickou tvorbou minerálů pro syntézu kompozitů pro kostní náhrady. Zvláštní pozornost je věnována degradaci biomateriálů s využitím uvolňování biologicky aktivních složek ke stimulaci regenerace kostí. Důraz je kladen na interakci buněk budujících a odbourávajících kost a na to, jak je tato interakce ovlivňována biomateriály. Kompaktní materiály a porézní scaffoldy jsou studovány v různých projektech s ohledem na jejich mechanické a biologické vlastnosti, jakož i ve speciálních komorách za podmínek proudění tekutin.</w:t>
      </w:r>
    </w:p>
    <w:p w14:paraId="10A2E3EC" w14:textId="77777777" w:rsidR="004D19CA" w:rsidRPr="004D19CA" w:rsidRDefault="004D19CA" w:rsidP="008C1325">
      <w:pPr>
        <w:suppressAutoHyphens/>
        <w:rPr>
          <w:lang w:val="en-US"/>
        </w:rPr>
      </w:pPr>
    </w:p>
    <w:p w14:paraId="5DE45AFB" w14:textId="77777777" w:rsidR="00EC6736" w:rsidRPr="008D00F9" w:rsidRDefault="00EC6736" w:rsidP="008C1325">
      <w:pPr>
        <w:suppressAutoHyphens/>
        <w:rPr>
          <w:lang w:val="en-US"/>
        </w:rPr>
      </w:pPr>
    </w:p>
    <w:p w14:paraId="6EE93B6D" w14:textId="77777777" w:rsidR="00EC6736" w:rsidRPr="008D00F9" w:rsidRDefault="00EC6736" w:rsidP="008C1325">
      <w:pPr>
        <w:suppressAutoHyphens/>
        <w:rPr>
          <w:lang w:val="en-US"/>
        </w:rPr>
      </w:pPr>
    </w:p>
    <w:p w14:paraId="19032AF3" w14:textId="77777777" w:rsidR="00EC6736" w:rsidRPr="008D00F9" w:rsidRDefault="00EC6736" w:rsidP="008C1325">
      <w:pPr>
        <w:suppressAutoHyphens/>
        <w:rPr>
          <w:lang w:val="en-US"/>
        </w:rPr>
      </w:pPr>
    </w:p>
    <w:p w14:paraId="4FDD7DF1" w14:textId="0499BD63" w:rsidR="000B6042" w:rsidRPr="009A393B" w:rsidRDefault="000B6042" w:rsidP="008C1325">
      <w:pPr>
        <w:suppressAutoHyphens/>
      </w:pPr>
      <w:r w:rsidRPr="004D19CA">
        <w:t>Die Forschungsgruppe befasst sich mit der biomimetischen Mineralbildung zur Synthese von Verbundwerkstoffen für den Knochenersatz. Ein besonderer Schwerpunkt liegt auf dem Abbau von Biomaterialien, wobei die Freisetzung biologisch aktiver Komponenten zur Stimulierung der Knochenregeneration genutzt wird. Der Schwerpunkt liegt auf der Interaktion von knochenbildenden und knochenabbauenden Zellen und wie diese durch Biomaterialien beeinflusst wird. Kompakte Materialien und poröse Gerüste werden in verschiedenen Projekten hinsichtlich ihrer mechanischen und biologischen Eigenschaften sowie in speziellen Kammern unter Flüssigkeitsdurchflussbedingungen untersucht.</w:t>
      </w:r>
    </w:p>
    <w:p w14:paraId="0A7BE707" w14:textId="77777777" w:rsidR="009A393B" w:rsidRDefault="009A393B" w:rsidP="008C1325">
      <w:pPr>
        <w:suppressAutoHyphens/>
        <w:sectPr w:rsidR="009A393B" w:rsidSect="009A393B">
          <w:type w:val="continuous"/>
          <w:pgSz w:w="11910" w:h="16840"/>
          <w:pgMar w:top="1040" w:right="1020" w:bottom="280" w:left="1418" w:header="720" w:footer="720" w:gutter="0"/>
          <w:cols w:num="2" w:space="720"/>
        </w:sectPr>
      </w:pPr>
    </w:p>
    <w:p w14:paraId="319F0B63" w14:textId="1A8AC972" w:rsidR="00BB587F" w:rsidRPr="00F87325" w:rsidRDefault="00E2386B" w:rsidP="00EC6736">
      <w:pPr>
        <w:suppressAutoHyphens/>
        <w:spacing w:before="240"/>
        <w:ind w:left="-426"/>
        <w:rPr>
          <w:lang w:val="en-US"/>
        </w:rPr>
        <w:sectPr w:rsidR="00BB587F" w:rsidRPr="00F87325" w:rsidSect="00E40AC9">
          <w:type w:val="continuous"/>
          <w:pgSz w:w="11910" w:h="16840"/>
          <w:pgMar w:top="1040" w:right="1020" w:bottom="280" w:left="1418" w:header="720" w:footer="720" w:gutter="0"/>
          <w:cols w:space="720"/>
        </w:sectPr>
      </w:pPr>
      <w:r w:rsidRPr="00B44F38">
        <w:rPr>
          <w:rFonts w:ascii="Open Sans SemiBold" w:hAnsi="Open Sans SemiBold" w:cs="Open Sans SemiBold"/>
          <w:lang w:val="en-US"/>
        </w:rPr>
        <w:t xml:space="preserve">Contact: </w:t>
      </w:r>
      <w:r w:rsidR="00CD5368" w:rsidRPr="00B44F38">
        <w:rPr>
          <w:lang w:val="en-US"/>
        </w:rPr>
        <w:t>Head of Group</w:t>
      </w:r>
      <w:r w:rsidR="00CD5368" w:rsidRPr="00CD5368">
        <w:rPr>
          <w:rFonts w:ascii="Open Sans SemiBold" w:hAnsi="Open Sans SemiBold" w:cs="Open Sans SemiBold"/>
          <w:lang w:val="en-US"/>
        </w:rPr>
        <w:t>,</w:t>
      </w:r>
      <w:r w:rsidR="00CD5368">
        <w:rPr>
          <w:rFonts w:ascii="Open Sans SemiBold" w:hAnsi="Open Sans SemiBold" w:cs="Open Sans SemiBold"/>
          <w:lang w:val="en-US"/>
        </w:rPr>
        <w:t xml:space="preserve"> </w:t>
      </w:r>
      <w:r w:rsidRPr="00B44F38">
        <w:rPr>
          <w:lang w:val="en-US"/>
        </w:rPr>
        <w:t xml:space="preserve">Dr. Benjamin Kruppke, </w:t>
      </w:r>
      <w:hyperlink r:id="rId41" w:history="1">
        <w:r w:rsidRPr="00B44F38">
          <w:rPr>
            <w:rStyle w:val="Hypertextovodkaz"/>
            <w:lang w:val="en-US"/>
          </w:rPr>
          <w:t>Benjamin.Kruppke@tu-dresden.de</w:t>
        </w:r>
      </w:hyperlink>
    </w:p>
    <w:p w14:paraId="1C2789CA" w14:textId="2F5E292C" w:rsidR="000B6042" w:rsidRPr="00B44F38" w:rsidRDefault="00B41E4C" w:rsidP="008C1325">
      <w:pPr>
        <w:suppressAutoHyphens/>
        <w:rPr>
          <w:lang w:val="en-US"/>
        </w:rPr>
      </w:pPr>
      <w:r>
        <w:rPr>
          <w:lang w:val="en-US"/>
        </w:rPr>
        <w:br w:type="page"/>
      </w:r>
    </w:p>
    <w:p w14:paraId="138A71EB" w14:textId="5F657D1F" w:rsidR="009A393B" w:rsidRPr="00B41E4C" w:rsidRDefault="00A33AA0" w:rsidP="008C1325">
      <w:pPr>
        <w:suppressAutoHyphens/>
        <w:spacing w:before="120"/>
        <w:rPr>
          <w:lang w:val="en-US"/>
        </w:rPr>
        <w:sectPr w:rsidR="009A393B" w:rsidRPr="00B41E4C" w:rsidSect="00E40AC9">
          <w:type w:val="continuous"/>
          <w:pgSz w:w="11910" w:h="16840"/>
          <w:pgMar w:top="1040" w:right="1020" w:bottom="280" w:left="1418" w:header="720" w:footer="720" w:gutter="0"/>
          <w:cols w:space="720"/>
        </w:sectPr>
      </w:pPr>
      <w:r w:rsidRPr="00B41E4C">
        <w:rPr>
          <w:rFonts w:ascii="Open Sans SemiBold" w:hAnsi="Open Sans SemiBold" w:cs="Open Sans SemiBold"/>
          <w:lang w:val="en-US"/>
        </w:rPr>
        <w:lastRenderedPageBreak/>
        <w:t>Corrosion and Surfaces</w:t>
      </w:r>
    </w:p>
    <w:p w14:paraId="60898766" w14:textId="269D5464" w:rsidR="00B41E4C" w:rsidRPr="00E54C30" w:rsidRDefault="004D19CA" w:rsidP="003B21E0">
      <w:pPr>
        <w:suppressAutoHyphens/>
        <w:ind w:right="-302"/>
        <w:rPr>
          <w:lang w:val="en-US"/>
        </w:rPr>
      </w:pPr>
      <w:r w:rsidRPr="00B41E4C">
        <w:rPr>
          <w:lang w:val="en-US"/>
        </w:rPr>
        <w:t xml:space="preserve">Skupina se zabývá funkcionalizací technických povrchů a zaměřuje se zejména na rozsáhlé studie povrchových vrstev přilnavých k ledu. </w:t>
      </w:r>
      <w:r w:rsidRPr="00E54C30">
        <w:rPr>
          <w:lang w:val="en-US"/>
        </w:rPr>
        <w:t>V současné době tým zkoumá interakci feroelektrických povlaků s tekutými elektrolyty. Proto je v působnosti týmu vytváření nanostruktur solvotermálními metodami i fyzikální charakterizace výsledných vlastností různými metodami. Kromě toho skupina provozuje laboratoř elektrochemie a zabývá se případy korozního poškození.</w:t>
      </w:r>
    </w:p>
    <w:p w14:paraId="2FBA749F" w14:textId="0499B73E" w:rsidR="00B41E4C" w:rsidRPr="00E54C30" w:rsidRDefault="00B41E4C" w:rsidP="008C1325">
      <w:pPr>
        <w:suppressAutoHyphens/>
        <w:rPr>
          <w:lang w:val="en-US"/>
        </w:rPr>
      </w:pPr>
    </w:p>
    <w:p w14:paraId="1605946E" w14:textId="1D7B1D0D" w:rsidR="00B41E4C" w:rsidRPr="00E54C30" w:rsidRDefault="00B41E4C" w:rsidP="008C1325">
      <w:pPr>
        <w:suppressAutoHyphens/>
        <w:rPr>
          <w:lang w:val="en-US"/>
        </w:rPr>
      </w:pPr>
    </w:p>
    <w:p w14:paraId="212B40C5" w14:textId="77777777" w:rsidR="00B41E4C" w:rsidRPr="00E54C30" w:rsidRDefault="00B41E4C" w:rsidP="008C1325">
      <w:pPr>
        <w:suppressAutoHyphens/>
        <w:rPr>
          <w:lang w:val="en-US"/>
        </w:rPr>
      </w:pPr>
    </w:p>
    <w:p w14:paraId="6A3C2B61" w14:textId="77777777" w:rsidR="00B41E4C" w:rsidRPr="00E54C30" w:rsidRDefault="00B41E4C" w:rsidP="008C1325">
      <w:pPr>
        <w:suppressAutoHyphens/>
        <w:rPr>
          <w:lang w:val="en-US"/>
        </w:rPr>
      </w:pPr>
    </w:p>
    <w:p w14:paraId="7326B798" w14:textId="77777777" w:rsidR="00B41E4C" w:rsidRPr="00E54C30" w:rsidRDefault="00B41E4C" w:rsidP="008C1325">
      <w:pPr>
        <w:suppressAutoHyphens/>
        <w:rPr>
          <w:lang w:val="en-US"/>
        </w:rPr>
      </w:pPr>
    </w:p>
    <w:p w14:paraId="7B82C3E0" w14:textId="537DF523" w:rsidR="000B6042" w:rsidRDefault="00EC6736" w:rsidP="00EC6736">
      <w:pPr>
        <w:suppressAutoHyphens/>
        <w:ind w:left="426" w:right="-444"/>
      </w:pPr>
      <w:r>
        <w:rPr>
          <w:rFonts w:ascii="Open Sans SemiBold" w:hAnsi="Open Sans SemiBold" w:cs="Open Sans SemiBold"/>
          <w:bCs/>
          <w:noProof/>
          <w:lang w:val="cs-CZ" w:eastAsia="cs-CZ"/>
        </w:rPr>
        <mc:AlternateContent>
          <mc:Choice Requires="wpg">
            <w:drawing>
              <wp:anchor distT="0" distB="0" distL="114300" distR="114300" simplePos="0" relativeHeight="251658273" behindDoc="0" locked="0" layoutInCell="1" allowOverlap="1" wp14:anchorId="7A9BE2E5" wp14:editId="7F23ECC2">
                <wp:simplePos x="0" y="0"/>
                <wp:positionH relativeFrom="margin">
                  <wp:align>right</wp:align>
                </wp:positionH>
                <wp:positionV relativeFrom="paragraph">
                  <wp:posOffset>23495</wp:posOffset>
                </wp:positionV>
                <wp:extent cx="1345565" cy="1422400"/>
                <wp:effectExtent l="0" t="0" r="6985" b="6350"/>
                <wp:wrapSquare wrapText="bothSides"/>
                <wp:docPr id="631326594" name="Gruppieren 631326594"/>
                <wp:cNvGraphicFramePr/>
                <a:graphic xmlns:a="http://schemas.openxmlformats.org/drawingml/2006/main">
                  <a:graphicData uri="http://schemas.microsoft.com/office/word/2010/wordprocessingGroup">
                    <wpg:wgp>
                      <wpg:cNvGrpSpPr/>
                      <wpg:grpSpPr>
                        <a:xfrm>
                          <a:off x="0" y="0"/>
                          <a:ext cx="1345565" cy="1422400"/>
                          <a:chOff x="0" y="0"/>
                          <a:chExt cx="1345565" cy="1422400"/>
                        </a:xfrm>
                      </wpg:grpSpPr>
                      <pic:pic xmlns:pic="http://schemas.openxmlformats.org/drawingml/2006/picture">
                        <pic:nvPicPr>
                          <pic:cNvPr id="24" name="Grafik 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45565" cy="1075690"/>
                          </a:xfrm>
                          <a:prstGeom prst="rect">
                            <a:avLst/>
                          </a:prstGeom>
                        </pic:spPr>
                      </pic:pic>
                      <wps:wsp>
                        <wps:cNvPr id="455" name="Textfeld 455"/>
                        <wps:cNvSpPr txBox="1"/>
                        <wps:spPr>
                          <a:xfrm>
                            <a:off x="0" y="1076325"/>
                            <a:ext cx="1333500" cy="346075"/>
                          </a:xfrm>
                          <a:prstGeom prst="rect">
                            <a:avLst/>
                          </a:prstGeom>
                          <a:solidFill>
                            <a:prstClr val="white"/>
                          </a:solidFill>
                          <a:ln>
                            <a:noFill/>
                          </a:ln>
                        </wps:spPr>
                        <wps:txbx>
                          <w:txbxContent>
                            <w:p w14:paraId="3C74B2DF" w14:textId="77777777" w:rsidR="00A65238" w:rsidRPr="00D34A32" w:rsidRDefault="00A65238" w:rsidP="00E028B6">
                              <w:pPr>
                                <w:jc w:val="left"/>
                                <w:rPr>
                                  <w:i/>
                                  <w:iCs/>
                                  <w:sz w:val="16"/>
                                  <w:szCs w:val="16"/>
                                  <w:lang w:val="en-GB"/>
                                </w:rPr>
                              </w:pPr>
                              <w:r w:rsidRPr="00D34A32">
                                <w:rPr>
                                  <w:i/>
                                  <w:iCs/>
                                  <w:sz w:val="16"/>
                                  <w:szCs w:val="16"/>
                                  <w:lang w:val="en-GB"/>
                                </w:rPr>
                                <w:t xml:space="preserve">Piezoelectric barium titanate on titanium plates </w:t>
                              </w:r>
                            </w:p>
                            <w:p w14:paraId="6136B869" w14:textId="1218A5C5" w:rsidR="00A65238" w:rsidRPr="009B26EE" w:rsidRDefault="00A65238" w:rsidP="009B26EE">
                              <w:pPr>
                                <w:pStyle w:val="Titulek"/>
                                <w:rPr>
                                  <w:iCs w:val="0"/>
                                  <w:sz w:val="28"/>
                                  <w:szCs w:val="2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A9BE2E5" id="Gruppieren 631326594" o:spid="_x0000_s1032" style="position:absolute;left:0;text-align:left;margin-left:54.75pt;margin-top:1.85pt;width:105.95pt;height:112pt;z-index:251658273;mso-position-horizontal:right;mso-position-horizontal-relative:margin" coordsize="13455,1422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CQjExUlKtrXNzpaWM&#10;jHNzY2NSUoyMpaVaWoyM5uZjY87OnJzW1s7Ovb2lpd7e9/eUlKWl5ub///f39/fm5rW1WlqEhN7e&#10;e3t7e729SkqEhISEvb21tXNzY2Pm5t7era06OpSUtbWUlMXFUlJra8XFc3NKSpycY2P39+bm3t5C&#10;Qnt7QkJjY0JCOjpKSmNjpaVCQrW1jIy1tVpa1tYZGd7ehISlpYyMtbXe3kpKhIRra2tr3t61tbW1&#10;jIyMjGtrra2trRkZEBBKSkJChISUlObmUlKEhFJSUlJra4SEQkK1tYSElJQhIRkZGRlKS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JCMTFSUr29a2utrYyM&#10;c3NjY0pKnJycnGNjjIzv72trvb2cnM7Ozs69vZyc3t7395SUra3m5v///////+bmvb1aWoyM3t57&#10;e2trzs5KSnt7e3vFxa2te3taWtbWzs6lpUJCjIytrYyM1tZSUnt75uZ7ezo6nJxzc+bm7+/e3jo6&#10;jIxCQmNjUlIxMVJSUlK1tSEhxcV7e8XFUlLFxRkZxcVzc5SUpaWcnJycOjq1tWtrY2OcnN7eY2Na&#10;WhkZnJycnO/vEBAZGWNjOjoQEISE7+9aWpycpaUZGSkpEBB7e2NjOjqlpVpaCAhCQjEx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">
                <v:shape id="Grafik 3" o:spid="_x0000_s1033" type="#_x0000_t75" style="position:absolute;width:13455;height:10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">
                  <v:imagedata r:id="rId43" o:title=""/>
                </v:shape>
                <v:shape id="Textfeld 455" o:spid="_x0000_s1034" type="#_x0000_t202" style="position:absolute;top:10763;width:13335;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" stroked="f">
                  <v:textbox inset="0,0,0,0">
                    <w:txbxContent>
                      <w:p w14:paraId="3C74B2DF" w14:textId="77777777" w:rsidR="00A65238" w:rsidRPr="00D34A32" w:rsidRDefault="00A65238" w:rsidP="00E028B6">
                        <w:pPr>
                          <w:jc w:val="left"/>
                          <w:rPr>
                            <w:i/>
                            <w:iCs/>
                            <w:sz w:val="16"/>
                            <w:szCs w:val="16"/>
                            <w:lang w:val="en-GB"/>
                          </w:rPr>
                        </w:pPr>
                        <w:r w:rsidRPr="00D34A32">
                          <w:rPr>
                            <w:i/>
                            <w:iCs/>
                            <w:sz w:val="16"/>
                            <w:szCs w:val="16"/>
                            <w:lang w:val="en-GB"/>
                          </w:rPr>
                          <w:t xml:space="preserve">Piezoelectric barium titanate on titanium plates </w:t>
                        </w:r>
                      </w:p>
                      <w:p w14:paraId="6136B869" w14:textId="1218A5C5" w:rsidR="00A65238" w:rsidRPr="009B26EE" w:rsidRDefault="00A65238" w:rsidP="009B26EE">
                        <w:pPr>
                          <w:pStyle w:val="Titulek"/>
                          <w:rPr>
                            <w:iCs w:val="0"/>
                            <w:sz w:val="28"/>
                            <w:szCs w:val="28"/>
                            <w:lang w:val="en-GB"/>
                          </w:rPr>
                        </w:pPr>
                      </w:p>
                    </w:txbxContent>
                  </v:textbox>
                </v:shape>
                <w10:wrap type="square" anchorx="margin"/>
              </v:group>
            </w:pict>
          </mc:Fallback>
        </mc:AlternateContent>
      </w:r>
      <w:r w:rsidR="009F54D0">
        <w:t>Di</w:t>
      </w:r>
      <w:r w:rsidR="000B6042" w:rsidRPr="00F31AE0">
        <w:t xml:space="preserve">e Gruppe befasst sich mit der Funktionalisierung technischer Oberflächen und konzentriert sich insbesondere auf umfangreiche Untersuchungen von oberflächlichen </w:t>
      </w:r>
      <w:r w:rsidR="000B6042" w:rsidRPr="00D440F1">
        <w:rPr>
          <w:shd w:val="clear" w:color="auto" w:fill="FFFFFF" w:themeFill="background1"/>
        </w:rPr>
        <w:t>Eisanhaftungen</w:t>
      </w:r>
      <w:r w:rsidR="005518B2" w:rsidRPr="00D440F1">
        <w:rPr>
          <w:shd w:val="clear" w:color="auto" w:fill="FFFFFF" w:themeFill="background1"/>
        </w:rPr>
        <w:t xml:space="preserve"> sowie</w:t>
      </w:r>
      <w:r w:rsidR="000B6042" w:rsidRPr="00D440F1">
        <w:rPr>
          <w:shd w:val="clear" w:color="auto" w:fill="FFFFFF" w:themeFill="background1"/>
        </w:rPr>
        <w:t xml:space="preserve"> die W</w:t>
      </w:r>
      <w:r w:rsidR="000B6042" w:rsidRPr="00D440F1">
        <w:t>echselwirkung</w:t>
      </w:r>
      <w:r w:rsidR="000B6042" w:rsidRPr="00F31AE0">
        <w:t xml:space="preserve"> von ferroelektrischen Schichten mit flüssigen Elektrolyten. Die Herstellung von Nanostrukturen durch solvothermische Verfahren sowie die physikalische Charakterisierung der resultierenden Eigenschaften durch verschiedene Methoden gehören daher zum Aufgabenbereich der Gruppe. Darüber hinaus betreibt die Gruppe ein Labor für Elektrochemie und </w:t>
      </w:r>
      <w:r w:rsidR="00D440F1">
        <w:t>be</w:t>
      </w:r>
      <w:r w:rsidR="000B6042" w:rsidRPr="00F31AE0">
        <w:t xml:space="preserve">arbeitet </w:t>
      </w:r>
      <w:r w:rsidR="00D440F1">
        <w:t xml:space="preserve">Aufträge zur </w:t>
      </w:r>
      <w:r w:rsidR="000B6042" w:rsidRPr="00F31AE0">
        <w:t>Korrosionssch</w:t>
      </w:r>
      <w:r w:rsidR="00D440F1">
        <w:t>a</w:t>
      </w:r>
      <w:r w:rsidR="000B6042" w:rsidRPr="00F31AE0">
        <w:t>den</w:t>
      </w:r>
      <w:r w:rsidR="00D440F1">
        <w:t>sfallanalyse</w:t>
      </w:r>
      <w:r w:rsidR="000B6042" w:rsidRPr="00F31AE0">
        <w:t>.</w:t>
      </w:r>
    </w:p>
    <w:p w14:paraId="765F7B42" w14:textId="77777777" w:rsidR="009A393B" w:rsidRDefault="009A393B" w:rsidP="008C1325">
      <w:pPr>
        <w:suppressAutoHyphens/>
        <w:spacing w:after="0"/>
        <w:rPr>
          <w:rFonts w:ascii="Open Sans SemiBold" w:hAnsi="Open Sans SemiBold" w:cs="Open Sans SemiBold"/>
          <w:bCs/>
        </w:rPr>
        <w:sectPr w:rsidR="009A393B" w:rsidSect="009A393B">
          <w:type w:val="continuous"/>
          <w:pgSz w:w="11910" w:h="16840"/>
          <w:pgMar w:top="1040" w:right="1020" w:bottom="280" w:left="1418" w:header="720" w:footer="720" w:gutter="0"/>
          <w:cols w:num="2" w:space="720"/>
        </w:sectPr>
      </w:pPr>
    </w:p>
    <w:p w14:paraId="714D76E7" w14:textId="099E6E41" w:rsidR="009A393B" w:rsidRPr="00B44F38" w:rsidRDefault="00E2386B" w:rsidP="008C1325">
      <w:pPr>
        <w:suppressAutoHyphens/>
        <w:spacing w:before="240" w:after="0"/>
        <w:rPr>
          <w:rFonts w:ascii="Open Sans SemiBold" w:hAnsi="Open Sans SemiBold" w:cs="Open Sans SemiBold"/>
          <w:lang w:val="en-US"/>
        </w:rPr>
      </w:pPr>
      <w:r w:rsidRPr="00795259">
        <w:rPr>
          <w:rFonts w:ascii="Open Sans SemiBold" w:hAnsi="Open Sans SemiBold" w:cs="Open Sans SemiBold"/>
          <w:lang w:val="en-US"/>
        </w:rPr>
        <w:t>Contact:</w:t>
      </w:r>
      <w:r>
        <w:rPr>
          <w:rFonts w:ascii="Open Sans SemiBold" w:hAnsi="Open Sans SemiBold" w:cs="Open Sans SemiBold"/>
          <w:lang w:val="en-US"/>
        </w:rPr>
        <w:t xml:space="preserve"> </w:t>
      </w:r>
      <w:r w:rsidR="00CD5368" w:rsidRPr="00795259">
        <w:rPr>
          <w:lang w:val="en-US"/>
        </w:rPr>
        <w:t>Head of Group</w:t>
      </w:r>
      <w:r w:rsidR="00CD5368" w:rsidRPr="00795259">
        <w:rPr>
          <w:rFonts w:ascii="Open Sans SemiBold" w:hAnsi="Open Sans SemiBold" w:cs="Open Sans SemiBold"/>
          <w:lang w:val="en-US"/>
        </w:rPr>
        <w:t>,</w:t>
      </w:r>
      <w:r w:rsidR="00CD5368">
        <w:rPr>
          <w:rFonts w:ascii="Open Sans SemiBold" w:hAnsi="Open Sans SemiBold" w:cs="Open Sans SemiBold"/>
          <w:lang w:val="en-US"/>
        </w:rPr>
        <w:t xml:space="preserve"> </w:t>
      </w:r>
      <w:r w:rsidRPr="003403B7">
        <w:rPr>
          <w:lang w:val="en-US"/>
        </w:rPr>
        <w:t>Dr. Ute Bergmann, Ute.Bergmann@tu-dresden.de</w:t>
      </w:r>
    </w:p>
    <w:p w14:paraId="391F8597" w14:textId="77777777" w:rsidR="00B41E4C" w:rsidRDefault="00B41E4C" w:rsidP="008C1325">
      <w:pPr>
        <w:suppressAutoHyphens/>
        <w:rPr>
          <w:rFonts w:ascii="Open Sans SemiBold" w:hAnsi="Open Sans SemiBold" w:cs="Open Sans SemiBold"/>
          <w:lang w:val="en-US"/>
        </w:rPr>
      </w:pPr>
    </w:p>
    <w:p w14:paraId="65C7E9FC" w14:textId="77777777" w:rsidR="0009614F" w:rsidRDefault="0009614F" w:rsidP="008C1325">
      <w:pPr>
        <w:suppressAutoHyphens/>
        <w:rPr>
          <w:rFonts w:ascii="Open Sans SemiBold" w:hAnsi="Open Sans SemiBold" w:cs="Open Sans SemiBold"/>
          <w:lang w:val="en-US"/>
        </w:rPr>
      </w:pPr>
    </w:p>
    <w:p w14:paraId="0AEBA792" w14:textId="5C49E34A" w:rsidR="009A393B" w:rsidRPr="00B41E4C" w:rsidRDefault="00A33AA0" w:rsidP="008C1325">
      <w:pPr>
        <w:suppressAutoHyphens/>
        <w:rPr>
          <w:rFonts w:ascii="Open Sans SemiBold" w:hAnsi="Open Sans SemiBold" w:cs="Open Sans SemiBold"/>
          <w:lang w:val="en-US"/>
        </w:rPr>
        <w:sectPr w:rsidR="009A393B" w:rsidRPr="00B41E4C" w:rsidSect="00E40AC9">
          <w:type w:val="continuous"/>
          <w:pgSz w:w="11910" w:h="16840"/>
          <w:pgMar w:top="1040" w:right="1020" w:bottom="280" w:left="1418" w:header="720" w:footer="720" w:gutter="0"/>
          <w:cols w:space="720"/>
        </w:sectPr>
      </w:pPr>
      <w:r w:rsidRPr="00E54C30">
        <w:rPr>
          <w:rFonts w:ascii="Open Sans SemiBold" w:hAnsi="Open Sans SemiBold" w:cs="Open Sans SemiBold"/>
          <w:bCs/>
          <w:lang w:val="en-US"/>
        </w:rPr>
        <w:t>Functional Biomaterials</w:t>
      </w:r>
      <w:r w:rsidRPr="00E54C30">
        <w:rPr>
          <w:lang w:val="en-US"/>
        </w:rPr>
        <w:t xml:space="preserve"> </w:t>
      </w:r>
    </w:p>
    <w:p w14:paraId="2A040038" w14:textId="77777777" w:rsidR="004D19CA" w:rsidRPr="00E54C30" w:rsidRDefault="004D19CA" w:rsidP="003B21E0">
      <w:pPr>
        <w:suppressAutoHyphens/>
        <w:ind w:right="-302"/>
        <w:rPr>
          <w:lang w:val="en-US"/>
        </w:rPr>
      </w:pPr>
      <w:r w:rsidRPr="00E54C30">
        <w:rPr>
          <w:lang w:val="en-US"/>
        </w:rPr>
        <w:t>Výzkumná skupina se zabývá inženýrstvím 2D a 3D umělých extracelulárních matric (aECM) na bázi přírodních biopolymerů, jako jsou kolagen a glykosaminoglykany, včetně jejich vazby a uvolňování biologických mediátorových proteinů. Hlavní důraz je kladen na návrh definovaných, multiparametrických buněčných mikroprostředí pro vyladění buněčných reakcí podporujících regeneraci tkání v kůži a kostech a na objasnění základních molekulárních mechanismů. (Bio)materiály jsou analyzovány s ohledem na jejich mechanické, biochemické a biofyzikální vlastnosti, jakož i na reakce buněk souvisejících s kůží a kostmi.</w:t>
      </w:r>
    </w:p>
    <w:p w14:paraId="05D39469" w14:textId="77777777" w:rsidR="004D19CA" w:rsidRPr="00E54C30" w:rsidRDefault="004D19CA" w:rsidP="008C1325">
      <w:pPr>
        <w:suppressAutoHyphens/>
        <w:rPr>
          <w:lang w:val="en-US"/>
        </w:rPr>
      </w:pPr>
    </w:p>
    <w:p w14:paraId="61BA9C65" w14:textId="77777777" w:rsidR="004D19CA" w:rsidRPr="00E54C30" w:rsidRDefault="004D19CA" w:rsidP="008C1325">
      <w:pPr>
        <w:suppressAutoHyphens/>
        <w:rPr>
          <w:lang w:val="en-US"/>
        </w:rPr>
      </w:pPr>
    </w:p>
    <w:p w14:paraId="043B4EDA" w14:textId="77777777" w:rsidR="004D19CA" w:rsidRPr="00E54C30" w:rsidRDefault="004D19CA" w:rsidP="008C1325">
      <w:pPr>
        <w:suppressAutoHyphens/>
        <w:rPr>
          <w:lang w:val="en-US"/>
        </w:rPr>
      </w:pPr>
    </w:p>
    <w:p w14:paraId="7EDEB59B" w14:textId="77777777" w:rsidR="001E1587" w:rsidRPr="008D00F9" w:rsidRDefault="001E1587" w:rsidP="001E1587">
      <w:pPr>
        <w:suppressAutoHyphens/>
        <w:ind w:left="426" w:right="407"/>
        <w:rPr>
          <w:lang w:val="en-US"/>
        </w:rPr>
      </w:pPr>
    </w:p>
    <w:p w14:paraId="6D458C9C" w14:textId="77777777" w:rsidR="001E1587" w:rsidRPr="008D00F9" w:rsidRDefault="001E1587" w:rsidP="001E1587">
      <w:pPr>
        <w:suppressAutoHyphens/>
        <w:ind w:left="426" w:right="407"/>
        <w:rPr>
          <w:lang w:val="en-US"/>
        </w:rPr>
      </w:pPr>
    </w:p>
    <w:p w14:paraId="006DCA09" w14:textId="640BA83A" w:rsidR="00A33AA0" w:rsidRPr="00F31AE0" w:rsidRDefault="001E1587" w:rsidP="001E1587">
      <w:pPr>
        <w:suppressAutoHyphens/>
        <w:ind w:left="426" w:right="-444"/>
      </w:pPr>
      <w:r>
        <w:rPr>
          <w:rFonts w:ascii="Open Sans SemiBold" w:hAnsi="Open Sans SemiBold" w:cs="Open Sans SemiBold"/>
          <w:bCs/>
          <w:noProof/>
          <w:lang w:val="cs-CZ" w:eastAsia="cs-CZ"/>
        </w:rPr>
        <mc:AlternateContent>
          <mc:Choice Requires="wpg">
            <w:drawing>
              <wp:anchor distT="0" distB="0" distL="114300" distR="114300" simplePos="0" relativeHeight="251658274" behindDoc="1" locked="0" layoutInCell="1" allowOverlap="1" wp14:anchorId="6E2F7FB7" wp14:editId="3B8DF5F7">
                <wp:simplePos x="0" y="0"/>
                <wp:positionH relativeFrom="column">
                  <wp:posOffset>1747308</wp:posOffset>
                </wp:positionH>
                <wp:positionV relativeFrom="paragraph">
                  <wp:posOffset>24765</wp:posOffset>
                </wp:positionV>
                <wp:extent cx="1259840" cy="1319530"/>
                <wp:effectExtent l="0" t="0" r="0" b="0"/>
                <wp:wrapTight wrapText="bothSides">
                  <wp:wrapPolygon edited="0">
                    <wp:start x="0" y="0"/>
                    <wp:lineTo x="0" y="21205"/>
                    <wp:lineTo x="21230" y="21205"/>
                    <wp:lineTo x="21230" y="0"/>
                    <wp:lineTo x="0" y="0"/>
                  </wp:wrapPolygon>
                </wp:wrapTight>
                <wp:docPr id="631326598" name="Gruppieren 631326598"/>
                <wp:cNvGraphicFramePr/>
                <a:graphic xmlns:a="http://schemas.openxmlformats.org/drawingml/2006/main">
                  <a:graphicData uri="http://schemas.microsoft.com/office/word/2010/wordprocessingGroup">
                    <wpg:wgp>
                      <wpg:cNvGrpSpPr/>
                      <wpg:grpSpPr>
                        <a:xfrm>
                          <a:off x="0" y="0"/>
                          <a:ext cx="1259840" cy="1319530"/>
                          <a:chOff x="0" y="0"/>
                          <a:chExt cx="1259840" cy="1319530"/>
                        </a:xfrm>
                      </wpg:grpSpPr>
                      <pic:pic xmlns:pic="http://schemas.openxmlformats.org/drawingml/2006/picture">
                        <pic:nvPicPr>
                          <pic:cNvPr id="25" name="Grafik 25" descr="https://tu-dresden.de/ing/maschinenwesen/ifww/biomaterialien/ressourcen/bilder/gruppe-funktionelle-biomaterialien/HiPo633_001.jpg/@@images/48de16f2-154f-4ff3-8ba5-5df334e512a2.jpe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9840" cy="1007745"/>
                          </a:xfrm>
                          <a:prstGeom prst="rect">
                            <a:avLst/>
                          </a:prstGeom>
                          <a:noFill/>
                          <a:ln>
                            <a:noFill/>
                          </a:ln>
                        </pic:spPr>
                      </pic:pic>
                      <wps:wsp>
                        <wps:cNvPr id="22" name="Textfeld 22"/>
                        <wps:cNvSpPr txBox="1"/>
                        <wps:spPr>
                          <a:xfrm>
                            <a:off x="0" y="774700"/>
                            <a:ext cx="1259840" cy="544830"/>
                          </a:xfrm>
                          <a:prstGeom prst="rect">
                            <a:avLst/>
                          </a:prstGeom>
                          <a:solidFill>
                            <a:prstClr val="white"/>
                          </a:solidFill>
                          <a:ln>
                            <a:noFill/>
                          </a:ln>
                        </wps:spPr>
                        <wps:txbx>
                          <w:txbxContent>
                            <w:p w14:paraId="1AE0DBED" w14:textId="77777777" w:rsidR="00A65238" w:rsidRPr="00D34A32" w:rsidRDefault="00A65238" w:rsidP="002F4FE5">
                              <w:pPr>
                                <w:pStyle w:val="Titulek"/>
                                <w:jc w:val="left"/>
                                <w:rPr>
                                  <w:iCs w:val="0"/>
                                  <w:color w:val="auto"/>
                                  <w:lang w:val="en-GB"/>
                                </w:rPr>
                              </w:pPr>
                              <w:r w:rsidRPr="00D34A32">
                                <w:rPr>
                                  <w:iCs w:val="0"/>
                                  <w:color w:val="auto"/>
                                  <w:lang w:val="en-GB"/>
                                </w:rPr>
                                <w:t>Human mesenchymal stem cells on aECM-coated scaffolds (REM)</w:t>
                              </w:r>
                            </w:p>
                            <w:p w14:paraId="3F61C7B3" w14:textId="77777777" w:rsidR="00A65238" w:rsidRPr="0058460F" w:rsidRDefault="00A65238" w:rsidP="002F4FE5">
                              <w:pPr>
                                <w:jc w:val="left"/>
                                <w:rPr>
                                  <w:lang w:val="en-GB"/>
                                </w:rPr>
                              </w:pPr>
                            </w:p>
                            <w:p w14:paraId="2536E523" w14:textId="77777777" w:rsidR="00A65238" w:rsidRPr="007646D3" w:rsidRDefault="00A65238" w:rsidP="002F4FE5">
                              <w:pPr>
                                <w:jc w:val="lef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E2F7FB7" id="Gruppieren 631326598" o:spid="_x0000_s1035" style="position:absolute;left:0;text-align:left;margin-left:137.6pt;margin-top:1.95pt;width:99.2pt;height:103.9pt;z-index:-251658206;mso-height-relative:margin" coordsize="12598,131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">
                <v:shape id="Grafik 25" o:spid="_x0000_s1036" type="#_x0000_t75" alt="https://tu-dresden.de/ing/maschinenwesen/ifww/biomaterialien/ressourcen/bilder/gruppe-funktionelle-biomaterialien/HiPo633_001.jpg/@@images/48de16f2-154f-4ff3-8ba5-5df334e512a2.jpeg" style="position:absolute;width:12598;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">
                  <v:imagedata r:id="rId45" o:title="48de16f2-154f-4ff3-8ba5-5df334e512a2"/>
                </v:shape>
                <v:shape id="Textfeld 22" o:spid="_x0000_s1037" type="#_x0000_t202" style="position:absolute;top:7747;width:12598;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14:paraId="1AE0DBED" w14:textId="77777777" w:rsidR="00A65238" w:rsidRPr="00D34A32" w:rsidRDefault="00A65238" w:rsidP="002F4FE5">
                        <w:pPr>
                          <w:pStyle w:val="Titulek"/>
                          <w:jc w:val="left"/>
                          <w:rPr>
                            <w:iCs w:val="0"/>
                            <w:color w:val="auto"/>
                            <w:lang w:val="en-GB"/>
                          </w:rPr>
                        </w:pPr>
                        <w:r w:rsidRPr="00D34A32">
                          <w:rPr>
                            <w:iCs w:val="0"/>
                            <w:color w:val="auto"/>
                            <w:lang w:val="en-GB"/>
                          </w:rPr>
                          <w:t>Human mesenchymal stem cells on aECM-coated scaffolds (REM)</w:t>
                        </w:r>
                      </w:p>
                      <w:p w14:paraId="3F61C7B3" w14:textId="77777777" w:rsidR="00A65238" w:rsidRPr="0058460F" w:rsidRDefault="00A65238" w:rsidP="002F4FE5">
                        <w:pPr>
                          <w:jc w:val="left"/>
                          <w:rPr>
                            <w:lang w:val="en-GB"/>
                          </w:rPr>
                        </w:pPr>
                      </w:p>
                      <w:p w14:paraId="2536E523" w14:textId="77777777" w:rsidR="00A65238" w:rsidRPr="007646D3" w:rsidRDefault="00A65238" w:rsidP="002F4FE5">
                        <w:pPr>
                          <w:jc w:val="left"/>
                          <w:rPr>
                            <w:lang w:val="en-GB"/>
                          </w:rPr>
                        </w:pPr>
                      </w:p>
                    </w:txbxContent>
                  </v:textbox>
                </v:shape>
                <w10:wrap type="tight"/>
              </v:group>
            </w:pict>
          </mc:Fallback>
        </mc:AlternateContent>
      </w:r>
      <w:r w:rsidR="009A393B">
        <w:t>D</w:t>
      </w:r>
      <w:r w:rsidR="000B6042" w:rsidRPr="00F31AE0">
        <w:t xml:space="preserve">ie Forschungsgruppe arbeitet an der Entwicklung von 2D- und 3D-künstlichen extrazellulären Matrizen (aECM) auf der Grundlage natürlicher Biopolymere wie Kollagen und Glykosaminoglykane, einschließlich ihrer Bindung und Freisetzung von biologischen Mediatorproteinen. Das Hauptaugenmerk liegt auf dem Design definierter, multiparametrischer zellulärer Mikroumgebungen zur Abstimmung zellulärer Reaktionen, die die Geweberegeneration in Haut und Knochen fördern, sowie auf der Aufklärung der </w:t>
      </w:r>
      <w:r w:rsidR="007E5EBA" w:rsidRPr="001E52F8">
        <w:t>zugrundeliegenden</w:t>
      </w:r>
      <w:r w:rsidR="000B6042" w:rsidRPr="001E52F8">
        <w:t xml:space="preserve"> molekularen Mechanismen. (Bio-)Materialien werden</w:t>
      </w:r>
      <w:r w:rsidR="000B6042" w:rsidRPr="00F31AE0">
        <w:t xml:space="preserve"> im Hinblick auf ihre mechanischen, biochemischen und biophysikalischen Eigenschaften sowie die Reaktion von Haut- und Knochenzellen analysiert.</w:t>
      </w:r>
      <w:r w:rsidR="009A393B">
        <w:t xml:space="preserve"> </w:t>
      </w:r>
    </w:p>
    <w:p w14:paraId="41E1FB21" w14:textId="77777777" w:rsidR="009A393B" w:rsidRDefault="009A393B" w:rsidP="008C1325">
      <w:pPr>
        <w:suppressAutoHyphens/>
        <w:sectPr w:rsidR="009A393B" w:rsidSect="009A393B">
          <w:type w:val="continuous"/>
          <w:pgSz w:w="11910" w:h="16840"/>
          <w:pgMar w:top="1040" w:right="1020" w:bottom="280" w:left="1418" w:header="720" w:footer="720" w:gutter="0"/>
          <w:cols w:num="2" w:space="720"/>
        </w:sectPr>
      </w:pPr>
    </w:p>
    <w:p w14:paraId="3EFE4665" w14:textId="30E39D49" w:rsidR="00880724" w:rsidRPr="00F31AE0" w:rsidRDefault="00880724" w:rsidP="008C1325">
      <w:pPr>
        <w:suppressAutoHyphens/>
      </w:pPr>
    </w:p>
    <w:p w14:paraId="708CFFFE" w14:textId="77777777" w:rsidR="00E2386B" w:rsidRPr="00B44F38" w:rsidRDefault="00E2386B" w:rsidP="008C1325">
      <w:pPr>
        <w:suppressAutoHyphens/>
        <w:rPr>
          <w:rFonts w:ascii="Open Sans SemiBold" w:hAnsi="Open Sans SemiBold" w:cs="Open Sans SemiBold"/>
        </w:rPr>
        <w:sectPr w:rsidR="00E2386B" w:rsidRPr="00B44F38" w:rsidSect="00D927E0">
          <w:type w:val="continuous"/>
          <w:pgSz w:w="11910" w:h="16840"/>
          <w:pgMar w:top="1040" w:right="1020" w:bottom="280" w:left="1418" w:header="720" w:footer="720" w:gutter="0"/>
          <w:cols w:num="2" w:space="720"/>
        </w:sectPr>
      </w:pPr>
    </w:p>
    <w:p w14:paraId="765602FB" w14:textId="5789D44D" w:rsidR="00E2386B" w:rsidRPr="00B44F38" w:rsidRDefault="00E2386B" w:rsidP="008C1325">
      <w:pPr>
        <w:suppressAutoHyphens/>
        <w:rPr>
          <w:lang w:val="en-US"/>
        </w:rPr>
        <w:sectPr w:rsidR="00E2386B" w:rsidRPr="00B44F38" w:rsidSect="00B44F38">
          <w:type w:val="continuous"/>
          <w:pgSz w:w="11910" w:h="16840"/>
          <w:pgMar w:top="1040" w:right="1020" w:bottom="280" w:left="1418" w:header="720" w:footer="720" w:gutter="0"/>
          <w:cols w:space="720"/>
        </w:sectPr>
      </w:pPr>
      <w:r w:rsidRPr="00795259">
        <w:rPr>
          <w:rFonts w:ascii="Open Sans SemiBold" w:hAnsi="Open Sans SemiBold" w:cs="Open Sans SemiBold"/>
          <w:lang w:val="en-US"/>
        </w:rPr>
        <w:t>Contact:</w:t>
      </w:r>
      <w:r>
        <w:rPr>
          <w:rFonts w:ascii="Open Sans SemiBold" w:hAnsi="Open Sans SemiBold" w:cs="Open Sans SemiBold"/>
          <w:lang w:val="en-US"/>
        </w:rPr>
        <w:t xml:space="preserve"> </w:t>
      </w:r>
      <w:r w:rsidR="00CD5368" w:rsidRPr="00795259">
        <w:rPr>
          <w:lang w:val="en-US"/>
        </w:rPr>
        <w:t>Head of Group</w:t>
      </w:r>
      <w:r w:rsidR="00CD5368" w:rsidRPr="00795259">
        <w:rPr>
          <w:rFonts w:ascii="Open Sans SemiBold" w:hAnsi="Open Sans SemiBold" w:cs="Open Sans SemiBold"/>
          <w:lang w:val="en-US"/>
        </w:rPr>
        <w:t>,</w:t>
      </w:r>
      <w:r w:rsidR="00CD5368">
        <w:rPr>
          <w:rFonts w:ascii="Open Sans SemiBold" w:hAnsi="Open Sans SemiBold" w:cs="Open Sans SemiBold"/>
          <w:lang w:val="en-US"/>
        </w:rPr>
        <w:t xml:space="preserve"> </w:t>
      </w:r>
      <w:r w:rsidRPr="00B44F38">
        <w:rPr>
          <w:lang w:val="en-US"/>
        </w:rPr>
        <w:t xml:space="preserve">PD Dr. Vera Hintze, Vera.Hintze@tu-dresden.de </w:t>
      </w:r>
    </w:p>
    <w:p w14:paraId="69A17D86" w14:textId="1EAC1367" w:rsidR="0009614F" w:rsidRPr="0009614F" w:rsidRDefault="0009614F" w:rsidP="00B97BE6">
      <w:pPr>
        <w:pStyle w:val="Nadpis1"/>
        <w:keepNext w:val="0"/>
        <w:keepLines w:val="0"/>
        <w:suppressAutoHyphens/>
        <w:rPr>
          <w:lang w:val="en-GB"/>
        </w:rPr>
        <w:sectPr w:rsidR="0009614F" w:rsidRPr="0009614F" w:rsidSect="00D927E0">
          <w:type w:val="continuous"/>
          <w:pgSz w:w="11910" w:h="16840"/>
          <w:pgMar w:top="1040" w:right="1020" w:bottom="280" w:left="1418" w:header="720" w:footer="720" w:gutter="0"/>
          <w:cols w:num="2" w:space="720"/>
        </w:sectPr>
      </w:pPr>
    </w:p>
    <w:p w14:paraId="735973EA" w14:textId="4A7120D2" w:rsidR="000E06C1" w:rsidRPr="00D62090" w:rsidRDefault="00B97BE6" w:rsidP="003716D7">
      <w:pPr>
        <w:pStyle w:val="Formatvorlage1"/>
        <w:numPr>
          <w:ilvl w:val="1"/>
          <w:numId w:val="59"/>
        </w:numPr>
        <w:ind w:left="142" w:hanging="568"/>
        <w:sectPr w:rsidR="000E06C1" w:rsidRPr="00D62090" w:rsidSect="000E06C1">
          <w:type w:val="continuous"/>
          <w:pgSz w:w="11910" w:h="16840"/>
          <w:pgMar w:top="1040" w:right="1020" w:bottom="280" w:left="1418" w:header="720" w:footer="720" w:gutter="0"/>
          <w:cols w:space="720"/>
        </w:sectPr>
      </w:pPr>
      <w:bookmarkStart w:id="12" w:name="_Toc222267826"/>
      <w:r w:rsidRPr="00C17E4B">
        <w:rPr>
          <w:rFonts w:ascii="Times New Roman" w:eastAsia="Times New Roman" w:hAnsi="Times New Roman" w:cs="Times New Roman"/>
          <w:noProof/>
          <w:szCs w:val="24"/>
          <w:lang w:val="cs-CZ" w:eastAsia="cs-CZ"/>
        </w:rPr>
        <w:lastRenderedPageBreak/>
        <w:drawing>
          <wp:anchor distT="0" distB="0" distL="114300" distR="114300" simplePos="0" relativeHeight="251673637" behindDoc="0" locked="0" layoutInCell="1" allowOverlap="1" wp14:anchorId="2B958ADB" wp14:editId="1AC067F4">
            <wp:simplePos x="0" y="0"/>
            <wp:positionH relativeFrom="margin">
              <wp:posOffset>5102860</wp:posOffset>
            </wp:positionH>
            <wp:positionV relativeFrom="paragraph">
              <wp:posOffset>-247015</wp:posOffset>
            </wp:positionV>
            <wp:extent cx="846667" cy="443177"/>
            <wp:effectExtent l="0" t="0" r="0" b="0"/>
            <wp:wrapNone/>
            <wp:docPr id="1" name="Obrázek 1" descr="C:\Users\Fridrichova\AppData\Local\Temp\c31395e4-ef48-4854-95f1-f76e4169964d_logo-tul.zip.64d\tul\tul_zkratka_colou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idrichova\AppData\Local\Temp\c31395e4-ef48-4854-95f1-f76e4169964d_logo-tul.zip.64d\tul\tul_zkratka_colour_RGB.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46667" cy="443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3E16" w:rsidRPr="00D62090">
        <w:t>Technická univerzita v Liberci</w:t>
      </w:r>
      <w:r w:rsidR="000E06C1" w:rsidRPr="00D62090">
        <w:t xml:space="preserve"> / Technische Universität Libere</w:t>
      </w:r>
      <w:r w:rsidR="0035489A" w:rsidRPr="00D62090">
        <w:t>c</w:t>
      </w:r>
      <w:bookmarkEnd w:id="12"/>
    </w:p>
    <w:p w14:paraId="4AF2DBDF" w14:textId="289C7D0B" w:rsidR="00890634" w:rsidRPr="00890634" w:rsidRDefault="00890634" w:rsidP="001E1587">
      <w:pPr>
        <w:suppressAutoHyphens/>
        <w:ind w:left="-426" w:right="-19"/>
        <w:rPr>
          <w:lang w:val="cs-CZ"/>
        </w:rPr>
      </w:pPr>
      <w:r w:rsidRPr="00890634">
        <w:rPr>
          <w:lang w:val="cs-CZ"/>
        </w:rPr>
        <w:t>Technická univerzita v Liberci (TUL), založená roku 1953, představuje mladou, středně velkou a dynamicky se rozvíjející vysokou školu situovanou v severní části České republiky. Mezi mezinárodně uznávané výsledky univerzitního výzkumu patří zejména technologie Nanospider®, vyvinutá na TUL, či činnost univerzitního spin-offu Glassiteca, který se zabývá transformací sklářského odpadu na multifunkční porézní materiál zvaný glassticin. Univerzita je rovněž významným partnerem automobilového průmyslu v České republice (například Škoda</w:t>
      </w:r>
      <w:r w:rsidR="001E52F8">
        <w:rPr>
          <w:lang w:val="cs-CZ"/>
        </w:rPr>
        <w:t xml:space="preserve"> </w:t>
      </w:r>
      <w:r w:rsidRPr="00890634">
        <w:rPr>
          <w:lang w:val="cs-CZ"/>
        </w:rPr>
        <w:t>Auto) i v zahraničí a sehrává důležitou roli ve vzdělávání a výzkumu zdravotnických nelékařských oborů.</w:t>
      </w:r>
    </w:p>
    <w:p w14:paraId="7E8E8978" w14:textId="77777777" w:rsidR="0009614F" w:rsidRDefault="00890634" w:rsidP="001E1587">
      <w:pPr>
        <w:suppressAutoHyphens/>
        <w:spacing w:after="0"/>
        <w:ind w:left="-426" w:right="-19"/>
        <w:rPr>
          <w:lang w:val="cs-CZ"/>
        </w:rPr>
      </w:pPr>
      <w:r w:rsidRPr="00890634">
        <w:rPr>
          <w:lang w:val="cs-CZ"/>
        </w:rPr>
        <w:t>TUL v současnosti nabízí bakalářské, magisterské a doktorské studijní programy na sedmi fakultách a jednom specializovaném ústavu.</w:t>
      </w:r>
    </w:p>
    <w:p w14:paraId="71F2F1AC" w14:textId="1FC5B3C7" w:rsidR="00536D78" w:rsidRPr="0009614F" w:rsidRDefault="00536D78" w:rsidP="001E1587">
      <w:pPr>
        <w:suppressAutoHyphens/>
        <w:spacing w:after="0"/>
        <w:ind w:left="-426" w:firstLine="852"/>
        <w:rPr>
          <w:lang w:val="cs-CZ"/>
        </w:rPr>
      </w:pPr>
      <w:r>
        <w:rPr>
          <w:lang w:val="cs-CZ"/>
        </w:rPr>
        <w:br/>
      </w:r>
      <w:r w:rsidRPr="00890634">
        <w:rPr>
          <w:lang w:val="cs-CZ"/>
        </w:rPr>
        <w:t xml:space="preserve">Více informací na: </w:t>
      </w:r>
      <w:hyperlink r:id="rId47" w:history="1">
        <w:r w:rsidRPr="00890634">
          <w:rPr>
            <w:rStyle w:val="Hypertextovodkaz"/>
            <w:lang w:val="cs-CZ"/>
          </w:rPr>
          <w:t>www.tul.cz</w:t>
        </w:r>
      </w:hyperlink>
    </w:p>
    <w:p w14:paraId="33D1821D" w14:textId="77777777" w:rsidR="00536D78" w:rsidRDefault="00536D78" w:rsidP="008C1325">
      <w:pPr>
        <w:suppressAutoHyphens/>
        <w:rPr>
          <w:lang w:val="cs-CZ"/>
        </w:rPr>
      </w:pPr>
    </w:p>
    <w:p w14:paraId="0FEDE0C0" w14:textId="77777777" w:rsidR="001E1587" w:rsidRDefault="001E1587" w:rsidP="008C1325">
      <w:pPr>
        <w:suppressAutoHyphens/>
        <w:rPr>
          <w:lang w:val="cs-CZ"/>
        </w:rPr>
      </w:pPr>
    </w:p>
    <w:p w14:paraId="29A93E23" w14:textId="77777777" w:rsidR="001E1587" w:rsidRDefault="001E1587" w:rsidP="008C1325">
      <w:pPr>
        <w:suppressAutoHyphens/>
        <w:rPr>
          <w:lang w:val="cs-CZ"/>
        </w:rPr>
      </w:pPr>
    </w:p>
    <w:p w14:paraId="0D30170F" w14:textId="0F78D5A8" w:rsidR="00536D78" w:rsidRPr="00536D78" w:rsidRDefault="00536D78" w:rsidP="008C1325">
      <w:pPr>
        <w:suppressAutoHyphens/>
        <w:rPr>
          <w:lang w:val="cs-CZ"/>
        </w:rPr>
      </w:pPr>
      <w:r w:rsidRPr="00536D78">
        <w:rPr>
          <w:lang w:val="cs-CZ"/>
        </w:rPr>
        <w:t>Die Technische Universität Liberec (TUL) wurde 1953 gegründet und ist eine junge, mittelgroße und dynamisch wachsende Hochschule im Norden der Tschechischen Republik. Zu den international anerkannten Ergebnissen der universitären Forschung zählen insbesondere die an der TUL entwickelte Nanospider®-Technologie sowie die Aktivitäten des universitären Spin-offs Glassiteca, das sich mit der Umwandlung von Glasabfällen in ein multifunktionales poröses Material namens Glassticin befasst. Die Universität ist auch ein wichtiger Partner der Automobilindustrie in der Tschechischen Republik (z. B. Škoda Auto) und im Ausland und spielt eine wichtige Rolle in der Ausbildung und Forschung im Bereich der nicht-medizinischen Gesundheitsberufe.</w:t>
      </w:r>
    </w:p>
    <w:p w14:paraId="08F13F8B" w14:textId="77777777" w:rsidR="00536D78" w:rsidRPr="00536D78" w:rsidRDefault="00536D78" w:rsidP="008C1325">
      <w:pPr>
        <w:suppressAutoHyphens/>
        <w:rPr>
          <w:lang w:val="cs-CZ"/>
        </w:rPr>
      </w:pPr>
      <w:r w:rsidRPr="00536D78">
        <w:rPr>
          <w:lang w:val="cs-CZ"/>
        </w:rPr>
        <w:t>Die TUL bietet derzeit Bachelor-, Master- und Doktorandenstudiengänge an sieben Fakultäten und einem spezialisierten Institut an.</w:t>
      </w:r>
    </w:p>
    <w:p w14:paraId="686F0134" w14:textId="1647378B" w:rsidR="00063CB4" w:rsidRDefault="0035489A" w:rsidP="008C1325">
      <w:pPr>
        <w:suppressAutoHyphens/>
        <w:rPr>
          <w:lang w:val="cs-CZ"/>
        </w:rPr>
      </w:pPr>
      <w:r w:rsidRPr="00D47FEE">
        <w:rPr>
          <w:noProof/>
          <w:lang w:val="cs-CZ" w:eastAsia="cs-CZ"/>
        </w:rPr>
        <w:drawing>
          <wp:anchor distT="0" distB="0" distL="114300" distR="114300" simplePos="0" relativeHeight="251664421" behindDoc="1" locked="0" layoutInCell="1" allowOverlap="1" wp14:anchorId="68CF69B1" wp14:editId="7D4BDCC1">
            <wp:simplePos x="0" y="0"/>
            <wp:positionH relativeFrom="margin">
              <wp:posOffset>4471035</wp:posOffset>
            </wp:positionH>
            <wp:positionV relativeFrom="paragraph">
              <wp:posOffset>223520</wp:posOffset>
            </wp:positionV>
            <wp:extent cx="1692989" cy="952500"/>
            <wp:effectExtent l="0" t="0" r="2540" b="0"/>
            <wp:wrapNone/>
            <wp:docPr id="1518941024"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92989"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6D78" w:rsidRPr="00536D78">
        <w:rPr>
          <w:lang w:val="cs-CZ"/>
        </w:rPr>
        <w:t>Weitere Informationen finden Sie unter: www.tul.cz</w:t>
      </w:r>
    </w:p>
    <w:p w14:paraId="6BEC1647" w14:textId="60D45C62" w:rsidR="001E52F8" w:rsidRDefault="001E52F8" w:rsidP="008C1325">
      <w:pPr>
        <w:suppressAutoHyphens/>
      </w:pPr>
    </w:p>
    <w:p w14:paraId="052A0889" w14:textId="62BCBC5D" w:rsidR="0035489A" w:rsidRDefault="0035489A" w:rsidP="008C1325">
      <w:pPr>
        <w:suppressAutoHyphens/>
      </w:pPr>
    </w:p>
    <w:p w14:paraId="5697391F" w14:textId="7118B47B" w:rsidR="0035489A" w:rsidRPr="001E52F8" w:rsidRDefault="0035489A" w:rsidP="008C1325">
      <w:pPr>
        <w:suppressAutoHyphens/>
        <w:sectPr w:rsidR="0035489A" w:rsidRPr="001E52F8" w:rsidSect="00D927E0">
          <w:type w:val="continuous"/>
          <w:pgSz w:w="11910" w:h="16840"/>
          <w:pgMar w:top="1040" w:right="1020" w:bottom="280" w:left="1418" w:header="720" w:footer="720" w:gutter="0"/>
          <w:cols w:num="2" w:space="720"/>
        </w:sectPr>
      </w:pPr>
    </w:p>
    <w:p w14:paraId="4B5EEDC4" w14:textId="53CDB936" w:rsidR="00890634" w:rsidRPr="00D639D8" w:rsidRDefault="00D639D8" w:rsidP="003716D7">
      <w:pPr>
        <w:pStyle w:val="Nadpis3"/>
        <w:numPr>
          <w:ilvl w:val="0"/>
          <w:numId w:val="66"/>
        </w:numPr>
        <w:ind w:left="284" w:hanging="710"/>
      </w:pPr>
      <w:bookmarkStart w:id="13" w:name="_Toc222267827"/>
      <w:r w:rsidRPr="00890634">
        <w:t>Fakulta zdravotnických studií</w:t>
      </w:r>
      <w:r>
        <w:t xml:space="preserve"> / </w:t>
      </w:r>
      <w:r w:rsidRPr="00D639D8">
        <w:t>Fakultät für Gesundheitswissenschaften</w:t>
      </w:r>
      <w:bookmarkEnd w:id="13"/>
    </w:p>
    <w:p w14:paraId="02772B43" w14:textId="5B26EE33" w:rsidR="00D639D8" w:rsidRDefault="00D639D8" w:rsidP="008C1325">
      <w:pPr>
        <w:suppressAutoHyphens/>
        <w:rPr>
          <w:lang w:val="cs-CZ"/>
        </w:rPr>
        <w:sectPr w:rsidR="00D639D8" w:rsidSect="00D639D8">
          <w:type w:val="continuous"/>
          <w:pgSz w:w="11910" w:h="16840"/>
          <w:pgMar w:top="1040" w:right="1020" w:bottom="280" w:left="1418" w:header="720" w:footer="720" w:gutter="0"/>
          <w:cols w:space="720"/>
        </w:sectPr>
      </w:pPr>
    </w:p>
    <w:p w14:paraId="13D45BF0" w14:textId="2EEB4958" w:rsidR="00890634" w:rsidRPr="00890634" w:rsidRDefault="00890634" w:rsidP="001E1587">
      <w:pPr>
        <w:suppressAutoHyphens/>
        <w:ind w:left="-426" w:right="-19"/>
        <w:rPr>
          <w:lang w:val="cs-CZ"/>
        </w:rPr>
      </w:pPr>
      <w:r w:rsidRPr="00890634">
        <w:rPr>
          <w:lang w:val="cs-CZ"/>
        </w:rPr>
        <w:t>Tato fakulta je nejmladší součástí TUL (založená v roce 2016). Zajišťuje vzdělávání v oblastech všeobecného ošetřovatelství, biomedicínského inženýrství, zdravotnického záchranářství a radiologické asistence.</w:t>
      </w:r>
    </w:p>
    <w:p w14:paraId="54D7B099" w14:textId="4768397B" w:rsidR="00890634" w:rsidRDefault="00890634" w:rsidP="001E1587">
      <w:pPr>
        <w:suppressAutoHyphens/>
        <w:ind w:left="-426" w:right="-19"/>
        <w:rPr>
          <w:lang w:val="cs-CZ"/>
        </w:rPr>
      </w:pPr>
      <w:r w:rsidRPr="00890634">
        <w:rPr>
          <w:lang w:val="cs-CZ"/>
        </w:rPr>
        <w:t>V nedávné době zde vzniklo Oddělení vědy a výzkumu v oblasti biomedicínských aplikací, které se zaměřuje na čtyři klíčové, technologicky propojené výzkumné domény:</w:t>
      </w:r>
    </w:p>
    <w:p w14:paraId="158AFBD6" w14:textId="77777777" w:rsidR="00C17E4B" w:rsidRPr="00890634" w:rsidRDefault="00C17E4B" w:rsidP="001E1587">
      <w:pPr>
        <w:numPr>
          <w:ilvl w:val="0"/>
          <w:numId w:val="40"/>
        </w:numPr>
        <w:tabs>
          <w:tab w:val="clear" w:pos="720"/>
          <w:tab w:val="num" w:pos="360"/>
        </w:tabs>
        <w:suppressAutoHyphens/>
        <w:ind w:left="-142" w:right="-19"/>
        <w:rPr>
          <w:lang w:val="cs-CZ"/>
        </w:rPr>
      </w:pPr>
      <w:r w:rsidRPr="00890634">
        <w:rPr>
          <w:lang w:val="cs-CZ"/>
        </w:rPr>
        <w:t>Elektrostimulace buněk na bioinženýrských materiálech,</w:t>
      </w:r>
    </w:p>
    <w:p w14:paraId="0FEC0860" w14:textId="77777777" w:rsidR="00C17E4B" w:rsidRPr="00890634" w:rsidRDefault="00C17E4B" w:rsidP="001E1587">
      <w:pPr>
        <w:numPr>
          <w:ilvl w:val="0"/>
          <w:numId w:val="40"/>
        </w:numPr>
        <w:tabs>
          <w:tab w:val="clear" w:pos="720"/>
          <w:tab w:val="num" w:pos="360"/>
        </w:tabs>
        <w:suppressAutoHyphens/>
        <w:ind w:left="-142" w:right="-19"/>
        <w:rPr>
          <w:lang w:val="cs-CZ"/>
        </w:rPr>
      </w:pPr>
      <w:r w:rsidRPr="00890634">
        <w:rPr>
          <w:lang w:val="cs-CZ"/>
        </w:rPr>
        <w:t>Kokultivaci prokaryotických a eukaryotických buněk s různými (nano)materiály,</w:t>
      </w:r>
    </w:p>
    <w:p w14:paraId="6D0A1739" w14:textId="77777777" w:rsidR="00C17E4B" w:rsidRPr="00890634" w:rsidRDefault="00C17E4B" w:rsidP="007C6F7F">
      <w:pPr>
        <w:numPr>
          <w:ilvl w:val="0"/>
          <w:numId w:val="40"/>
        </w:numPr>
        <w:tabs>
          <w:tab w:val="clear" w:pos="720"/>
        </w:tabs>
        <w:suppressAutoHyphens/>
        <w:ind w:left="-142" w:right="-19" w:hanging="349"/>
        <w:rPr>
          <w:lang w:val="cs-CZ"/>
        </w:rPr>
      </w:pPr>
      <w:r w:rsidRPr="00890634">
        <w:rPr>
          <w:lang w:val="cs-CZ"/>
        </w:rPr>
        <w:t>Využití specifických miRNA v teranostickém přístupu k lidským patologiím</w:t>
      </w:r>
    </w:p>
    <w:p w14:paraId="3729E96F" w14:textId="77777777" w:rsidR="00C17E4B" w:rsidRDefault="00C17E4B" w:rsidP="007C6F7F">
      <w:pPr>
        <w:numPr>
          <w:ilvl w:val="0"/>
          <w:numId w:val="40"/>
        </w:numPr>
        <w:tabs>
          <w:tab w:val="clear" w:pos="720"/>
        </w:tabs>
        <w:suppressAutoHyphens/>
        <w:ind w:left="-142" w:right="-19"/>
        <w:rPr>
          <w:lang w:val="cs-CZ"/>
        </w:rPr>
      </w:pPr>
      <w:r w:rsidRPr="00890634">
        <w:rPr>
          <w:lang w:val="cs-CZ"/>
        </w:rPr>
        <w:t>Biologicky produkované nanočástice jako nosiče pro dodávání nukleových kyselin.</w:t>
      </w:r>
    </w:p>
    <w:p w14:paraId="5C07B915" w14:textId="77777777" w:rsidR="00A153C8" w:rsidRDefault="00A153C8" w:rsidP="008C1325">
      <w:pPr>
        <w:suppressAutoHyphens/>
        <w:rPr>
          <w:lang w:val="cs-CZ"/>
        </w:rPr>
      </w:pPr>
    </w:p>
    <w:p w14:paraId="49E08160" w14:textId="77777777" w:rsidR="00693523" w:rsidRDefault="00693523" w:rsidP="008C1325">
      <w:pPr>
        <w:suppressAutoHyphens/>
        <w:rPr>
          <w:lang w:val="cs-CZ"/>
        </w:rPr>
      </w:pPr>
    </w:p>
    <w:p w14:paraId="7F298B21" w14:textId="77777777" w:rsidR="00693523" w:rsidRDefault="00693523" w:rsidP="008C1325">
      <w:pPr>
        <w:suppressAutoHyphens/>
        <w:rPr>
          <w:lang w:val="cs-CZ"/>
        </w:rPr>
      </w:pPr>
    </w:p>
    <w:p w14:paraId="2F343CA0" w14:textId="44D01E5C" w:rsidR="00C17E4B" w:rsidRPr="00063CB4" w:rsidRDefault="00C17E4B" w:rsidP="008C1325">
      <w:pPr>
        <w:suppressAutoHyphens/>
        <w:rPr>
          <w:lang w:val="cs-CZ"/>
        </w:rPr>
      </w:pPr>
      <w:r w:rsidRPr="00063CB4">
        <w:rPr>
          <w:lang w:val="cs-CZ"/>
        </w:rPr>
        <w:t>Diese Fakultät ist der jüngste Teil der TUL (gegründet 2016). Sie bietet Ausbildung in den Bereichen allgemeine Krankenpflege, Biomedizintechnik, Rettungsdienst und radiologische Assistenz.</w:t>
      </w:r>
    </w:p>
    <w:p w14:paraId="020697F3" w14:textId="2E0B31CB" w:rsidR="00C17E4B" w:rsidRDefault="00C17E4B" w:rsidP="008C1325">
      <w:pPr>
        <w:suppressAutoHyphens/>
        <w:rPr>
          <w:lang w:val="cs-CZ"/>
        </w:rPr>
      </w:pPr>
      <w:r w:rsidRPr="00063CB4">
        <w:rPr>
          <w:lang w:val="cs-CZ"/>
        </w:rPr>
        <w:t>Vor kurzem wurde hier die Abteilung für Wissenschaft und Forschung im Bereich biomedizinischer Anwendungen gegründet, die sich auf vier wichtige, technologisch miteinander verbundene Forschungsbereiche konzentriert:</w:t>
      </w:r>
    </w:p>
    <w:p w14:paraId="5200063D" w14:textId="7561DB15" w:rsidR="00C17E4B" w:rsidRPr="00C17E4B" w:rsidRDefault="00C17E4B" w:rsidP="008C1325">
      <w:pPr>
        <w:pStyle w:val="Odstavecseseznamem"/>
        <w:numPr>
          <w:ilvl w:val="0"/>
          <w:numId w:val="49"/>
        </w:numPr>
        <w:suppressAutoHyphens/>
        <w:ind w:left="284"/>
        <w:rPr>
          <w:lang w:val="cs-CZ"/>
        </w:rPr>
      </w:pPr>
      <w:r w:rsidRPr="00C17E4B">
        <w:rPr>
          <w:lang w:val="cs-CZ"/>
        </w:rPr>
        <w:t>Elektrostimulation von Zellen auf bioingenieurtechnischen Materialien,</w:t>
      </w:r>
    </w:p>
    <w:p w14:paraId="65FC3E82" w14:textId="3B40F86A" w:rsidR="00C17E4B" w:rsidRPr="00C17E4B" w:rsidRDefault="00C17E4B" w:rsidP="008C1325">
      <w:pPr>
        <w:pStyle w:val="Odstavecseseznamem"/>
        <w:numPr>
          <w:ilvl w:val="0"/>
          <w:numId w:val="49"/>
        </w:numPr>
        <w:suppressAutoHyphens/>
        <w:ind w:left="284"/>
        <w:rPr>
          <w:lang w:val="cs-CZ"/>
        </w:rPr>
      </w:pPr>
      <w:r w:rsidRPr="00C17E4B">
        <w:rPr>
          <w:lang w:val="cs-CZ"/>
        </w:rPr>
        <w:t>Kokultivierung prokaryotischer und eukaryotischer Zellen mit verschiedenen (Nano-)</w:t>
      </w:r>
      <w:r w:rsidR="003B21E0">
        <w:rPr>
          <w:lang w:val="cs-CZ"/>
        </w:rPr>
        <w:t xml:space="preserve"> </w:t>
      </w:r>
      <w:r w:rsidRPr="00C17E4B">
        <w:rPr>
          <w:lang w:val="cs-CZ"/>
        </w:rPr>
        <w:t>Materialien,</w:t>
      </w:r>
    </w:p>
    <w:p w14:paraId="18F6E4BC" w14:textId="5BA01772" w:rsidR="00C17E4B" w:rsidRPr="00C17E4B" w:rsidRDefault="00C17E4B" w:rsidP="008C1325">
      <w:pPr>
        <w:pStyle w:val="Odstavecseseznamem"/>
        <w:numPr>
          <w:ilvl w:val="0"/>
          <w:numId w:val="49"/>
        </w:numPr>
        <w:suppressAutoHyphens/>
        <w:ind w:left="284"/>
        <w:rPr>
          <w:lang w:val="cs-CZ"/>
        </w:rPr>
      </w:pPr>
      <w:r w:rsidRPr="00C17E4B">
        <w:rPr>
          <w:lang w:val="cs-CZ"/>
        </w:rPr>
        <w:t>Verwendung spezifischer miRNAs im theranostischen Ansatz zur Behandlung menschlicher Pathologien</w:t>
      </w:r>
    </w:p>
    <w:p w14:paraId="52B1BC2A" w14:textId="70045524" w:rsidR="00C17E4B" w:rsidRPr="00C17E4B" w:rsidRDefault="00C17E4B" w:rsidP="008C1325">
      <w:pPr>
        <w:pStyle w:val="Odstavecseseznamem"/>
        <w:numPr>
          <w:ilvl w:val="0"/>
          <w:numId w:val="49"/>
        </w:numPr>
        <w:suppressAutoHyphens/>
        <w:ind w:left="284"/>
        <w:rPr>
          <w:lang w:val="cs-CZ"/>
        </w:rPr>
      </w:pPr>
      <w:r w:rsidRPr="00C17E4B">
        <w:rPr>
          <w:lang w:val="cs-CZ"/>
        </w:rPr>
        <w:t>Biologisch hergestellte Nanopartikel als Träger für die Zufuhr von Nukleinsäuren.</w:t>
      </w:r>
    </w:p>
    <w:p w14:paraId="4E442433" w14:textId="77777777" w:rsidR="00A153C8" w:rsidRDefault="00A153C8" w:rsidP="008C1325">
      <w:pPr>
        <w:suppressAutoHyphens/>
        <w:ind w:left="360"/>
        <w:rPr>
          <w:lang w:val="cs-CZ"/>
        </w:rPr>
      </w:pPr>
    </w:p>
    <w:p w14:paraId="5D7794E9" w14:textId="51DAB44F" w:rsidR="00E072F0" w:rsidRPr="00E072F0" w:rsidRDefault="00E072F0" w:rsidP="00050C2A">
      <w:pPr>
        <w:suppressAutoHyphens/>
        <w:ind w:right="-302"/>
        <w:rPr>
          <w:lang w:val="cs-CZ"/>
        </w:rPr>
      </w:pPr>
      <w:r w:rsidRPr="00E072F0">
        <w:rPr>
          <w:lang w:val="cs-CZ"/>
        </w:rPr>
        <w:lastRenderedPageBreak/>
        <w:t>Výzkumná skupina se orientuje zejména (avšak nikoli výhradně) na neurodegenerativní onemocnění, poruchy kůže a kostí a různé nádory. Laboratorní infrastruktura fakulty umožňuje komplexní studium interakcí na nano-bio rozhraní, včetně vzácných modelů kokultivace eukaryotických buněk s fyziologickými či patogenními mikroorganismy. Tato platforma je využívána pro vývoj nových biomateriálů, jejich detailní charakterizaci a ověřování v praktických či klinicky orientovaných aplikacích.</w:t>
      </w:r>
    </w:p>
    <w:p w14:paraId="19CCE515" w14:textId="3D2817A4" w:rsidR="00E072F0" w:rsidRDefault="00E072F0" w:rsidP="008C1325">
      <w:pPr>
        <w:suppressAutoHyphens/>
        <w:ind w:left="720" w:hanging="360"/>
        <w:rPr>
          <w:lang w:val="cs-CZ"/>
        </w:rPr>
      </w:pPr>
    </w:p>
    <w:p w14:paraId="0ADB6D59" w14:textId="796F67CC" w:rsidR="00E072F0" w:rsidRDefault="00A153C8" w:rsidP="008C1325">
      <w:pPr>
        <w:suppressAutoHyphens/>
        <w:ind w:left="720" w:hanging="360"/>
        <w:rPr>
          <w:lang w:val="cs-CZ"/>
        </w:rPr>
      </w:pPr>
      <w:r w:rsidRPr="00D47FEE">
        <w:rPr>
          <w:noProof/>
          <w:lang w:val="cs-CZ" w:eastAsia="cs-CZ"/>
        </w:rPr>
        <mc:AlternateContent>
          <mc:Choice Requires="wpg">
            <w:drawing>
              <wp:anchor distT="0" distB="0" distL="114300" distR="114300" simplePos="0" relativeHeight="251674661" behindDoc="1" locked="0" layoutInCell="1" allowOverlap="1" wp14:anchorId="6E28D584" wp14:editId="2F547554">
                <wp:simplePos x="0" y="0"/>
                <wp:positionH relativeFrom="margin">
                  <wp:align>right</wp:align>
                </wp:positionH>
                <wp:positionV relativeFrom="paragraph">
                  <wp:posOffset>348192</wp:posOffset>
                </wp:positionV>
                <wp:extent cx="2521585" cy="830580"/>
                <wp:effectExtent l="0" t="0" r="0" b="7620"/>
                <wp:wrapTight wrapText="bothSides">
                  <wp:wrapPolygon edited="0">
                    <wp:start x="0" y="0"/>
                    <wp:lineTo x="0" y="21303"/>
                    <wp:lineTo x="10444" y="21303"/>
                    <wp:lineTo x="21377" y="21303"/>
                    <wp:lineTo x="21377" y="0"/>
                    <wp:lineTo x="0" y="0"/>
                  </wp:wrapPolygon>
                </wp:wrapTight>
                <wp:docPr id="4" name="Google Shape;74;p4">
                  <a:extLst xmlns:a="http://schemas.openxmlformats.org/drawingml/2006/main">
                    <a:ext uri="{FF2B5EF4-FFF2-40B4-BE49-F238E27FC236}">
                      <a16:creationId xmlns:a16="http://schemas.microsoft.com/office/drawing/2014/main" id="{106B475F-CB4D-6798-42AD-CF4D00627E80}"/>
                    </a:ext>
                  </a:extLst>
                </wp:docPr>
                <wp:cNvGraphicFramePr/>
                <a:graphic xmlns:a="http://schemas.openxmlformats.org/drawingml/2006/main">
                  <a:graphicData uri="http://schemas.microsoft.com/office/word/2010/wordprocessingGroup">
                    <wpg:wgp>
                      <wpg:cNvGrpSpPr/>
                      <wpg:grpSpPr>
                        <a:xfrm>
                          <a:off x="0" y="0"/>
                          <a:ext cx="2521585" cy="830580"/>
                          <a:chOff x="0" y="0"/>
                          <a:chExt cx="3908880" cy="1439640"/>
                        </a:xfrm>
                      </wpg:grpSpPr>
                      <pic:pic xmlns:pic="http://schemas.openxmlformats.org/drawingml/2006/picture">
                        <pic:nvPicPr>
                          <pic:cNvPr id="624138122" name="Google Shape;75;p4">
                            <a:extLst>
                              <a:ext uri="{FF2B5EF4-FFF2-40B4-BE49-F238E27FC236}">
                                <a16:creationId xmlns:a16="http://schemas.microsoft.com/office/drawing/2014/main" id="{6AE5DFCE-167B-306C-BFB7-7D1C0D75E88B}"/>
                              </a:ext>
                            </a:extLst>
                          </pic:cNvPr>
                          <pic:cNvPicPr/>
                        </pic:nvPicPr>
                        <pic:blipFill>
                          <a:blip r:embed="rId49"/>
                          <a:stretch/>
                        </pic:blipFill>
                        <pic:spPr>
                          <a:xfrm rot="10800000" flipH="1">
                            <a:off x="0" y="0"/>
                            <a:ext cx="1937880" cy="1432800"/>
                          </a:xfrm>
                          <a:prstGeom prst="rect">
                            <a:avLst/>
                          </a:prstGeom>
                          <a:ln w="0">
                            <a:noFill/>
                          </a:ln>
                        </pic:spPr>
                      </pic:pic>
                      <pic:pic xmlns:pic="http://schemas.openxmlformats.org/drawingml/2006/picture">
                        <pic:nvPicPr>
                          <pic:cNvPr id="174203779" name="Google Shape;76;p4">
                            <a:extLst>
                              <a:ext uri="{FF2B5EF4-FFF2-40B4-BE49-F238E27FC236}">
                                <a16:creationId xmlns:a16="http://schemas.microsoft.com/office/drawing/2014/main" id="{55F8BCE1-BAA5-E695-C9B7-AD0508D983D3}"/>
                              </a:ext>
                            </a:extLst>
                          </pic:cNvPr>
                          <pic:cNvPicPr/>
                        </pic:nvPicPr>
                        <pic:blipFill>
                          <a:blip r:embed="rId50"/>
                          <a:stretch/>
                        </pic:blipFill>
                        <pic:spPr>
                          <a:xfrm rot="10800000" flipH="1">
                            <a:off x="1963080" y="1080"/>
                            <a:ext cx="1945800" cy="1438560"/>
                          </a:xfrm>
                          <a:prstGeom prst="rect">
                            <a:avLst/>
                          </a:prstGeom>
                          <a:ln w="0">
                            <a:noFill/>
                          </a:ln>
                        </pic:spPr>
                      </pic:pic>
                    </wpg:wgp>
                  </a:graphicData>
                </a:graphic>
                <wp14:sizeRelH relativeFrom="margin">
                  <wp14:pctWidth>0</wp14:pctWidth>
                </wp14:sizeRelH>
                <wp14:sizeRelV relativeFrom="margin">
                  <wp14:pctHeight>0</wp14:pctHeight>
                </wp14:sizeRelV>
              </wp:anchor>
            </w:drawing>
          </mc:Choice>
          <mc:Fallback>
            <w:pict>
              <v:group w14:anchorId="6E4E7129" id="Google Shape;74;p4" o:spid="_x0000_s1026" style="position:absolute;margin-left:147.35pt;margin-top:27.4pt;width:198.55pt;height:65.4pt;z-index:-251641819;mso-position-horizontal:right;mso-position-horizontal-relative:margin;mso-width-relative:margin;mso-height-relative:margin" coordsize="39088,14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">
                <v:shape id="Google Shape;75;p4" o:spid="_x0000_s1027" type="#_x0000_t75" style="position:absolute;width:19378;height:14328;rotation:18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" strokeweight="0">
                  <v:imagedata r:id="rId51" o:title=""/>
                </v:shape>
                <v:shape id="Google Shape;76;p4" o:spid="_x0000_s1028" type="#_x0000_t75" style="position:absolute;left:19630;top:10;width:19458;height:14386;rotation:18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" strokeweight="0">
                  <v:imagedata r:id="rId52" o:title=""/>
                </v:shape>
                <w10:wrap type="tight" anchorx="margin"/>
              </v:group>
            </w:pict>
          </mc:Fallback>
        </mc:AlternateContent>
      </w:r>
    </w:p>
    <w:p w14:paraId="10357C80" w14:textId="4A1C34C1" w:rsidR="00E072F0" w:rsidRDefault="00E072F0" w:rsidP="008C1325">
      <w:pPr>
        <w:suppressAutoHyphens/>
        <w:ind w:left="720" w:hanging="360"/>
        <w:rPr>
          <w:lang w:val="cs-CZ"/>
        </w:rPr>
      </w:pPr>
    </w:p>
    <w:p w14:paraId="26A249E4" w14:textId="77777777" w:rsidR="00E072F0" w:rsidRDefault="00E072F0" w:rsidP="008C1325">
      <w:pPr>
        <w:suppressAutoHyphens/>
        <w:ind w:left="720" w:hanging="360"/>
        <w:rPr>
          <w:lang w:val="cs-CZ"/>
        </w:rPr>
      </w:pPr>
    </w:p>
    <w:p w14:paraId="3A614978" w14:textId="77777777" w:rsidR="00A153C8" w:rsidRDefault="00A153C8" w:rsidP="008C1325">
      <w:pPr>
        <w:suppressAutoHyphens/>
        <w:rPr>
          <w:lang w:val="cs-CZ"/>
        </w:rPr>
      </w:pPr>
    </w:p>
    <w:p w14:paraId="5FE85128" w14:textId="77777777" w:rsidR="00A153C8" w:rsidRDefault="00A153C8" w:rsidP="008C1325">
      <w:pPr>
        <w:suppressAutoHyphens/>
        <w:rPr>
          <w:lang w:val="cs-CZ"/>
        </w:rPr>
      </w:pPr>
    </w:p>
    <w:p w14:paraId="4F989705" w14:textId="529247D5" w:rsidR="00E072F0" w:rsidRPr="00E072F0" w:rsidRDefault="00E072F0" w:rsidP="008C1325">
      <w:pPr>
        <w:suppressAutoHyphens/>
        <w:rPr>
          <w:lang w:val="cs-CZ"/>
        </w:rPr>
      </w:pPr>
      <w:r w:rsidRPr="00E072F0">
        <w:rPr>
          <w:lang w:val="cs-CZ"/>
        </w:rPr>
        <w:t xml:space="preserve">Kontakt: Vedoucí oddělení, prof. RNDr. Marie Hubálek Kalbáčová, Ph.D., </w:t>
      </w:r>
    </w:p>
    <w:p w14:paraId="2BE675A2" w14:textId="5E4E056D" w:rsidR="00E072F0" w:rsidRPr="00E072F0" w:rsidRDefault="00A153C8" w:rsidP="008C1325">
      <w:pPr>
        <w:suppressAutoHyphens/>
        <w:rPr>
          <w:lang w:val="cs-CZ"/>
        </w:rPr>
      </w:pPr>
      <w:hyperlink r:id="rId53" w:history="1">
        <w:r w:rsidRPr="007D07AF">
          <w:rPr>
            <w:rStyle w:val="Hypertextovodkaz"/>
            <w:lang w:val="cs-CZ"/>
          </w:rPr>
          <w:t>marie.hubalek.kalbacova@tul.cz</w:t>
        </w:r>
      </w:hyperlink>
    </w:p>
    <w:p w14:paraId="772D6D47" w14:textId="77777777" w:rsidR="00A153C8" w:rsidRDefault="00E072F0" w:rsidP="008C1325">
      <w:pPr>
        <w:suppressAutoHyphens/>
        <w:rPr>
          <w:lang w:val="cs-CZ"/>
        </w:rPr>
      </w:pPr>
      <w:r w:rsidRPr="00E072F0">
        <w:rPr>
          <w:lang w:val="cs-CZ"/>
        </w:rPr>
        <w:t xml:space="preserve">Více info na: </w:t>
      </w:r>
    </w:p>
    <w:p w14:paraId="433B8106" w14:textId="4520FE23" w:rsidR="00E072F0" w:rsidRPr="00E072F0" w:rsidRDefault="00A153C8" w:rsidP="008C1325">
      <w:pPr>
        <w:suppressAutoHyphens/>
        <w:rPr>
          <w:lang w:val="cs-CZ"/>
        </w:rPr>
      </w:pPr>
      <w:hyperlink r:id="rId54" w:history="1">
        <w:r w:rsidRPr="007D07AF">
          <w:rPr>
            <w:rStyle w:val="Hypertextovodkaz"/>
            <w:lang w:val="cs-CZ"/>
          </w:rPr>
          <w:t>https://www.fzs.tul.cz/cs/</w:t>
        </w:r>
      </w:hyperlink>
    </w:p>
    <w:p w14:paraId="5CD18D5B" w14:textId="285492E1" w:rsidR="00E072F0" w:rsidRPr="00A153C8" w:rsidRDefault="00A153C8" w:rsidP="008C1325">
      <w:pPr>
        <w:suppressAutoHyphens/>
        <w:rPr>
          <w:lang w:val="cs-CZ"/>
        </w:rPr>
      </w:pPr>
      <w:r w:rsidRPr="001A4436">
        <w:rPr>
          <w:noProof/>
          <w:lang w:eastAsia="cs-CZ"/>
        </w:rPr>
        <w:drawing>
          <wp:anchor distT="0" distB="0" distL="114300" distR="114300" simplePos="0" relativeHeight="251672613" behindDoc="0" locked="0" layoutInCell="1" allowOverlap="1" wp14:anchorId="700E8D70" wp14:editId="180A0090">
            <wp:simplePos x="0" y="0"/>
            <wp:positionH relativeFrom="margin">
              <wp:posOffset>-30480</wp:posOffset>
            </wp:positionH>
            <wp:positionV relativeFrom="paragraph">
              <wp:posOffset>231140</wp:posOffset>
            </wp:positionV>
            <wp:extent cx="1181100" cy="1181100"/>
            <wp:effectExtent l="0" t="0" r="0" b="0"/>
            <wp:wrapNone/>
            <wp:docPr id="5" name="Obrázek 4" descr="Obsah obrázku vzor, Symetrie&#10;&#10;Obsah generovaný pomocí AI může být nesprávný.">
              <a:extLst xmlns:a="http://schemas.openxmlformats.org/drawingml/2006/main">
                <a:ext uri="{FF2B5EF4-FFF2-40B4-BE49-F238E27FC236}">
                  <a16:creationId xmlns:a16="http://schemas.microsoft.com/office/drawing/2014/main" id="{09688F61-614E-28B9-F7C4-AC99AA7E4E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descr="Obsah obrázku vzor, Symetrie&#10;&#10;Obsah generovaný pomocí AI může být nesprávný.">
                      <a:extLst>
                        <a:ext uri="{FF2B5EF4-FFF2-40B4-BE49-F238E27FC236}">
                          <a16:creationId xmlns:a16="http://schemas.microsoft.com/office/drawing/2014/main" id="{09688F61-614E-28B9-F7C4-AC99AA7E4E03}"/>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00E072F0" w:rsidRPr="00A153C8">
        <w:rPr>
          <w:lang w:val="cs-CZ"/>
        </w:rPr>
        <w:t>CZ</w:t>
      </w:r>
    </w:p>
    <w:p w14:paraId="5A69AAF5" w14:textId="01CCC956" w:rsidR="00E072F0" w:rsidRPr="00C17E4B" w:rsidRDefault="00E072F0" w:rsidP="008C1325">
      <w:pPr>
        <w:pStyle w:val="Odstavecseseznamem"/>
        <w:numPr>
          <w:ilvl w:val="0"/>
          <w:numId w:val="0"/>
        </w:numPr>
        <w:suppressAutoHyphens/>
        <w:ind w:left="720"/>
        <w:rPr>
          <w:lang w:val="cs-CZ"/>
        </w:rPr>
      </w:pPr>
    </w:p>
    <w:p w14:paraId="129EC473" w14:textId="77777777" w:rsidR="00E072F0" w:rsidRDefault="00E072F0" w:rsidP="008C1325">
      <w:pPr>
        <w:suppressAutoHyphens/>
        <w:rPr>
          <w:lang w:val="cs-CZ"/>
        </w:rPr>
      </w:pPr>
    </w:p>
    <w:p w14:paraId="79F1553C" w14:textId="77777777" w:rsidR="00E072F0" w:rsidRDefault="00E072F0" w:rsidP="008C1325">
      <w:pPr>
        <w:suppressAutoHyphens/>
        <w:rPr>
          <w:lang w:val="cs-CZ"/>
        </w:rPr>
      </w:pPr>
    </w:p>
    <w:p w14:paraId="3B04CE55" w14:textId="77777777" w:rsidR="00E072F0" w:rsidRDefault="00E072F0" w:rsidP="008C1325">
      <w:pPr>
        <w:suppressAutoHyphens/>
        <w:rPr>
          <w:lang w:val="cs-CZ"/>
        </w:rPr>
      </w:pPr>
    </w:p>
    <w:p w14:paraId="3CEBC53C" w14:textId="77777777" w:rsidR="00E072F0" w:rsidRDefault="00E072F0" w:rsidP="008C1325">
      <w:pPr>
        <w:suppressAutoHyphens/>
        <w:rPr>
          <w:lang w:val="cs-CZ"/>
        </w:rPr>
      </w:pPr>
    </w:p>
    <w:p w14:paraId="3E5D3649" w14:textId="77777777" w:rsidR="00E072F0" w:rsidRDefault="00E072F0" w:rsidP="008C1325">
      <w:pPr>
        <w:suppressAutoHyphens/>
        <w:rPr>
          <w:lang w:val="cs-CZ"/>
        </w:rPr>
      </w:pPr>
    </w:p>
    <w:p w14:paraId="6F854748" w14:textId="77777777" w:rsidR="00E072F0" w:rsidRDefault="00E072F0" w:rsidP="008C1325">
      <w:pPr>
        <w:suppressAutoHyphens/>
        <w:rPr>
          <w:lang w:val="cs-CZ"/>
        </w:rPr>
      </w:pPr>
    </w:p>
    <w:p w14:paraId="707607E0" w14:textId="77777777" w:rsidR="00E072F0" w:rsidRDefault="00E072F0" w:rsidP="008C1325">
      <w:pPr>
        <w:suppressAutoHyphens/>
        <w:rPr>
          <w:lang w:val="cs-CZ"/>
        </w:rPr>
      </w:pPr>
    </w:p>
    <w:p w14:paraId="7CE7190C" w14:textId="77777777" w:rsidR="00E072F0" w:rsidRDefault="00E072F0" w:rsidP="008C1325">
      <w:pPr>
        <w:suppressAutoHyphens/>
        <w:rPr>
          <w:lang w:val="cs-CZ"/>
        </w:rPr>
      </w:pPr>
    </w:p>
    <w:p w14:paraId="1D286898" w14:textId="77777777" w:rsidR="00E072F0" w:rsidRDefault="00E072F0" w:rsidP="008C1325">
      <w:pPr>
        <w:suppressAutoHyphens/>
        <w:rPr>
          <w:lang w:val="cs-CZ"/>
        </w:rPr>
      </w:pPr>
    </w:p>
    <w:p w14:paraId="41E20AA9" w14:textId="77777777" w:rsidR="00E072F0" w:rsidRDefault="00E072F0" w:rsidP="008C1325">
      <w:pPr>
        <w:suppressAutoHyphens/>
        <w:rPr>
          <w:lang w:val="cs-CZ"/>
        </w:rPr>
      </w:pPr>
    </w:p>
    <w:p w14:paraId="6E4FD0F0" w14:textId="77777777" w:rsidR="00E072F0" w:rsidRDefault="00E072F0" w:rsidP="008C1325">
      <w:pPr>
        <w:suppressAutoHyphens/>
        <w:rPr>
          <w:lang w:val="cs-CZ"/>
        </w:rPr>
      </w:pPr>
    </w:p>
    <w:p w14:paraId="53B06AB3" w14:textId="77777777" w:rsidR="00E072F0" w:rsidRDefault="00E072F0" w:rsidP="008C1325">
      <w:pPr>
        <w:suppressAutoHyphens/>
        <w:rPr>
          <w:lang w:val="cs-CZ"/>
        </w:rPr>
      </w:pPr>
    </w:p>
    <w:p w14:paraId="5489F08D" w14:textId="77777777" w:rsidR="00E072F0" w:rsidRDefault="00E072F0" w:rsidP="008C1325">
      <w:pPr>
        <w:suppressAutoHyphens/>
        <w:rPr>
          <w:lang w:val="cs-CZ"/>
        </w:rPr>
      </w:pPr>
    </w:p>
    <w:p w14:paraId="33D96218" w14:textId="77777777" w:rsidR="00E072F0" w:rsidRDefault="00E072F0" w:rsidP="008C1325">
      <w:pPr>
        <w:suppressAutoHyphens/>
        <w:rPr>
          <w:lang w:val="cs-CZ"/>
        </w:rPr>
      </w:pPr>
    </w:p>
    <w:p w14:paraId="329C3517" w14:textId="4F3E3387" w:rsidR="00C17E4B" w:rsidRPr="00063CB4" w:rsidRDefault="00C17E4B" w:rsidP="007C6F7F">
      <w:pPr>
        <w:suppressAutoHyphens/>
        <w:ind w:left="426" w:right="-444"/>
        <w:rPr>
          <w:lang w:val="cs-CZ"/>
        </w:rPr>
      </w:pPr>
      <w:r w:rsidRPr="00063CB4">
        <w:rPr>
          <w:lang w:val="cs-CZ"/>
        </w:rPr>
        <w:t>Die Forschungsgruppe konzentriert sich vor allem (aber nicht ausschließlich) auf neurodegenerative Erkrankungen, Haut- und Knochenerkrankungen sowie verschiedene Tumore. Die Laborinfrastruktur der Fakultät ermöglicht eine umfassende Untersuchung der Wechselwirkungen an der Nano-Bio-Schnittstelle, einschließlich seltener Modelle der Kokultivierung eukaryotischer Zellen mit physiologischen oder pathogenen Mikroorganismen. Diese Plattform wird für die Entwicklung neuer Biomaterialien, deren detaillierte Charakterisierung und Überprüfung in praktischen oder klinisch orientierten Anwendungen genutzt.</w:t>
      </w:r>
    </w:p>
    <w:p w14:paraId="1C7A9368" w14:textId="50DAA25A" w:rsidR="00E072F0" w:rsidRDefault="00A153C8" w:rsidP="007C6F7F">
      <w:pPr>
        <w:suppressAutoHyphens/>
        <w:ind w:left="426" w:firstLine="141"/>
        <w:rPr>
          <w:lang w:val="cs-CZ"/>
        </w:rPr>
      </w:pPr>
      <w:r>
        <w:rPr>
          <w:lang w:val="cs-CZ"/>
        </w:rPr>
        <w:br/>
      </w:r>
      <w:r w:rsidR="00C17E4B" w:rsidRPr="00063CB4">
        <w:rPr>
          <w:lang w:val="cs-CZ"/>
        </w:rPr>
        <w:t xml:space="preserve">Kontakt: Abteilungsleiterin, Prof. RNDr. Marie Hubálek Kalbáčová, Ph.D., </w:t>
      </w:r>
    </w:p>
    <w:p w14:paraId="74DAF6AC" w14:textId="7484D143" w:rsidR="00C17E4B" w:rsidRDefault="00E072F0" w:rsidP="007C6F7F">
      <w:pPr>
        <w:suppressAutoHyphens/>
        <w:ind w:left="709" w:hanging="283"/>
        <w:rPr>
          <w:lang w:val="cs-CZ"/>
        </w:rPr>
      </w:pPr>
      <w:hyperlink r:id="rId56" w:history="1">
        <w:r w:rsidRPr="00845C4B">
          <w:rPr>
            <w:rStyle w:val="Hypertextovodkaz"/>
            <w:lang w:val="cs-CZ"/>
          </w:rPr>
          <w:t>marie.hubalek.kalbacova@tul.cz</w:t>
        </w:r>
      </w:hyperlink>
    </w:p>
    <w:p w14:paraId="429D6881" w14:textId="1C2F8865" w:rsidR="00A153C8" w:rsidRDefault="00A153C8" w:rsidP="007C6F7F">
      <w:pPr>
        <w:suppressAutoHyphens/>
        <w:ind w:left="709" w:hanging="283"/>
        <w:rPr>
          <w:lang w:val="cs-CZ"/>
        </w:rPr>
      </w:pPr>
      <w:r>
        <w:rPr>
          <w:lang w:val="cs-CZ"/>
        </w:rPr>
        <w:t>Weitere Informationen finden Sie unter:</w:t>
      </w:r>
    </w:p>
    <w:p w14:paraId="2BBEE35F" w14:textId="46D6077B" w:rsidR="00A153C8" w:rsidRPr="00E072F0" w:rsidRDefault="00A153C8" w:rsidP="007C6F7F">
      <w:pPr>
        <w:suppressAutoHyphens/>
        <w:ind w:left="709" w:hanging="283"/>
        <w:rPr>
          <w:lang w:val="cs-CZ"/>
        </w:rPr>
      </w:pPr>
      <w:hyperlink r:id="rId57" w:history="1">
        <w:r w:rsidRPr="00E072F0">
          <w:rPr>
            <w:rStyle w:val="Hypertextovodkaz"/>
            <w:lang w:val="cs-CZ"/>
          </w:rPr>
          <w:t>https://www.fzs.tul.cz/cs/</w:t>
        </w:r>
      </w:hyperlink>
    </w:p>
    <w:p w14:paraId="54AA5AA3" w14:textId="112A7B1A" w:rsidR="00E072F0" w:rsidRDefault="00A153C8" w:rsidP="007C6F7F">
      <w:pPr>
        <w:suppressAutoHyphens/>
        <w:ind w:left="709" w:hanging="283"/>
        <w:rPr>
          <w:lang w:val="cs-CZ"/>
        </w:rPr>
      </w:pPr>
      <w:r w:rsidRPr="001A4436">
        <w:rPr>
          <w:noProof/>
          <w:lang w:eastAsia="cs-CZ"/>
        </w:rPr>
        <w:drawing>
          <wp:anchor distT="0" distB="0" distL="114300" distR="114300" simplePos="0" relativeHeight="251670565" behindDoc="0" locked="0" layoutInCell="1" allowOverlap="1" wp14:anchorId="4BD174ED" wp14:editId="0FC3AEC3">
            <wp:simplePos x="0" y="0"/>
            <wp:positionH relativeFrom="column">
              <wp:posOffset>230928</wp:posOffset>
            </wp:positionH>
            <wp:positionV relativeFrom="paragraph">
              <wp:posOffset>257175</wp:posOffset>
            </wp:positionV>
            <wp:extent cx="1196340" cy="1196340"/>
            <wp:effectExtent l="0" t="0" r="3810" b="3810"/>
            <wp:wrapNone/>
            <wp:docPr id="7" name="Obrázek 6" descr="Obsah obrázku vzor, steh&#10;&#10;Obsah generovaný pomocí AI může být nesprávný.">
              <a:extLst xmlns:a="http://schemas.openxmlformats.org/drawingml/2006/main">
                <a:ext uri="{FF2B5EF4-FFF2-40B4-BE49-F238E27FC236}">
                  <a16:creationId xmlns:a16="http://schemas.microsoft.com/office/drawing/2014/main" id="{159F95A8-CD88-B180-72AE-4AE20CF98E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descr="Obsah obrázku vzor, steh&#10;&#10;Obsah generovaný pomocí AI může být nesprávný.">
                      <a:extLst>
                        <a:ext uri="{FF2B5EF4-FFF2-40B4-BE49-F238E27FC236}">
                          <a16:creationId xmlns:a16="http://schemas.microsoft.com/office/drawing/2014/main" id="{159F95A8-CD88-B180-72AE-4AE20CF98EA8}"/>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96340" cy="1196340"/>
                    </a:xfrm>
                    <a:prstGeom prst="rect">
                      <a:avLst/>
                    </a:prstGeom>
                  </pic:spPr>
                </pic:pic>
              </a:graphicData>
            </a:graphic>
            <wp14:sizeRelH relativeFrom="margin">
              <wp14:pctWidth>0</wp14:pctWidth>
            </wp14:sizeRelH>
            <wp14:sizeRelV relativeFrom="margin">
              <wp14:pctHeight>0</wp14:pctHeight>
            </wp14:sizeRelV>
          </wp:anchor>
        </w:drawing>
      </w:r>
      <w:r w:rsidR="00E072F0">
        <w:rPr>
          <w:lang w:val="cs-CZ"/>
        </w:rPr>
        <w:t>EN</w:t>
      </w:r>
    </w:p>
    <w:p w14:paraId="01640654" w14:textId="358A2E99" w:rsidR="00E072F0" w:rsidRDefault="00E072F0" w:rsidP="008C1325">
      <w:pPr>
        <w:suppressAutoHyphens/>
        <w:rPr>
          <w:lang w:val="cs-CZ"/>
        </w:rPr>
      </w:pPr>
    </w:p>
    <w:p w14:paraId="2355D520" w14:textId="2EA226D8" w:rsidR="00E072F0" w:rsidRDefault="00E072F0" w:rsidP="008C1325">
      <w:pPr>
        <w:suppressAutoHyphens/>
        <w:rPr>
          <w:lang w:val="cs-CZ"/>
        </w:rPr>
      </w:pPr>
    </w:p>
    <w:p w14:paraId="1DB9020A" w14:textId="77777777" w:rsidR="00E072F0" w:rsidRPr="00890634" w:rsidRDefault="00E072F0" w:rsidP="008C1325">
      <w:pPr>
        <w:suppressAutoHyphens/>
        <w:rPr>
          <w:lang w:val="cs-CZ"/>
        </w:rPr>
      </w:pPr>
    </w:p>
    <w:p w14:paraId="33C5D0A8" w14:textId="356C1E6A" w:rsidR="008B3E16" w:rsidRPr="00E54C30" w:rsidRDefault="008B3E16" w:rsidP="008C1325">
      <w:pPr>
        <w:suppressAutoHyphens/>
        <w:rPr>
          <w:lang w:val="cs-CZ"/>
        </w:rPr>
      </w:pPr>
    </w:p>
    <w:p w14:paraId="37D0CD6D" w14:textId="23F58D94" w:rsidR="00C17E4B" w:rsidRPr="00A974DA" w:rsidRDefault="00C17E4B" w:rsidP="008C1325">
      <w:pPr>
        <w:suppressAutoHyphens/>
        <w:ind w:left="720"/>
        <w:rPr>
          <w:lang w:val="cs-CZ"/>
        </w:rPr>
      </w:pPr>
      <w:r w:rsidRPr="00E54C30">
        <w:rPr>
          <w:lang w:val="cs-CZ"/>
        </w:rPr>
        <w:br w:type="page"/>
      </w:r>
    </w:p>
    <w:p w14:paraId="297FC490" w14:textId="46F939AB" w:rsidR="00C17E4B" w:rsidRPr="00E54C30" w:rsidRDefault="00C17E4B" w:rsidP="008C1325">
      <w:pPr>
        <w:suppressAutoHyphens/>
        <w:rPr>
          <w:lang w:val="cs-CZ"/>
        </w:rPr>
      </w:pPr>
    </w:p>
    <w:p w14:paraId="62263434" w14:textId="77777777" w:rsidR="00C17E4B" w:rsidRPr="00E54C30" w:rsidRDefault="00C17E4B" w:rsidP="008C1325">
      <w:pPr>
        <w:suppressAutoHyphens/>
        <w:rPr>
          <w:lang w:val="cs-CZ"/>
        </w:rPr>
        <w:sectPr w:rsidR="00C17E4B" w:rsidRPr="00E54C30" w:rsidSect="00E072F0">
          <w:type w:val="continuous"/>
          <w:pgSz w:w="11910" w:h="16840"/>
          <w:pgMar w:top="1040" w:right="1020" w:bottom="280" w:left="1418" w:header="720" w:footer="720" w:gutter="0"/>
          <w:cols w:num="2" w:space="720"/>
        </w:sectPr>
      </w:pPr>
    </w:p>
    <w:p w14:paraId="137B29B1" w14:textId="024DA10E" w:rsidR="00BB03E4" w:rsidRPr="00D62090" w:rsidRDefault="00BB03E4" w:rsidP="003716D7">
      <w:pPr>
        <w:pStyle w:val="Formatvorlage1"/>
        <w:numPr>
          <w:ilvl w:val="1"/>
          <w:numId w:val="59"/>
        </w:numPr>
        <w:ind w:left="0" w:hanging="426"/>
      </w:pPr>
      <w:bookmarkStart w:id="14" w:name="_Toc222267828"/>
      <w:r w:rsidRPr="00D62090">
        <w:t>Skupina „Zelené funkční materiály“ při Ústavu nanomateriálů a biomateriálů TU Bergakademie Freiberg / Gruppe „Grüne Funktionsmaterialien“ am Institut für Nanomaterialien und Biobasierte Werkstoffe der TU Bergakademie Freiberg</w:t>
      </w:r>
      <w:bookmarkEnd w:id="14"/>
    </w:p>
    <w:p w14:paraId="2DD5B82C" w14:textId="77777777" w:rsidR="000E06C1" w:rsidRPr="00BB03E4" w:rsidRDefault="000E06C1" w:rsidP="008C1325">
      <w:pPr>
        <w:suppressAutoHyphens/>
        <w:ind w:left="284" w:right="258" w:hanging="284"/>
        <w:sectPr w:rsidR="000E06C1" w:rsidRPr="00BB03E4" w:rsidSect="000E06C1">
          <w:type w:val="continuous"/>
          <w:pgSz w:w="11910" w:h="16840"/>
          <w:pgMar w:top="1040" w:right="1020" w:bottom="280" w:left="1418" w:header="720" w:footer="720" w:gutter="0"/>
          <w:cols w:space="720"/>
        </w:sectPr>
      </w:pPr>
    </w:p>
    <w:p w14:paraId="1F71AFF8" w14:textId="77777777" w:rsidR="00890634" w:rsidRPr="00890634" w:rsidRDefault="00890634" w:rsidP="00050C2A">
      <w:pPr>
        <w:suppressAutoHyphens/>
        <w:ind w:left="-426" w:right="123"/>
      </w:pPr>
      <w:r w:rsidRPr="00890634">
        <w:t>Skupina „Green Functional Materials“ je mladý (založený v roce 2023) výzkumný tým na TUBAF, který je přidružený k Ústavu nanomateriálů a materiálů na biologické bázi (INBM).</w:t>
      </w:r>
    </w:p>
    <w:p w14:paraId="67788DA4" w14:textId="77777777" w:rsidR="00890634" w:rsidRPr="00890634" w:rsidRDefault="00890634" w:rsidP="00050C2A">
      <w:pPr>
        <w:suppressAutoHyphens/>
        <w:ind w:left="-426" w:right="123"/>
      </w:pPr>
      <w:r w:rsidRPr="00890634">
        <w:t>Jsme nadšenci do udržitelnosti a naše práce se zaměřuje zejména na počáteční fázi hodnotového řetězce biologických zdrojů: od izolace biopolymerů nebo koloidů na biologické bázi a jejich chemické modifikace až po výrobu plně biologických fólií, vláken nebo pěn pomocí technik potahování nebo tisku a elektrospinningu. Přesný návrh struktur a hluboké porozumění jejich vlastnostem usnadňuje použití našich materiálů například v membránách, senzorech nebo bioelektronice. Naším cílem je proto vývoj „zelenějších“ postupů pro zpracování biopolymerů v souladu s cílem udržitelného rozvoje č. 12 Organizace spojených národů, který zahrnuje výběr zelených reaktantů a rozpouštědel, jakož i materiálově a energeticky účinné procesy.</w:t>
      </w:r>
    </w:p>
    <w:p w14:paraId="5F497BB1" w14:textId="64A392D1" w:rsidR="001E52F8" w:rsidRPr="00BB03E4" w:rsidRDefault="00890634" w:rsidP="00050C2A">
      <w:pPr>
        <w:suppressAutoHyphens/>
        <w:ind w:left="-426" w:right="123"/>
      </w:pPr>
      <w:r w:rsidRPr="00890634">
        <w:t>Členové týmu: Dr. Katja Heise (vedoucí týmu), Dr. Vanessa Castro, Dr. Aidin Nejadsalim, M.Sc. Hans Lesny, M.Sc. Wenqian Dang, Dipl.-Ing. Leon Nowack, Dipl.-Ing. Laura Hohlfeld, Dipl.-Ing. Anthony Gerhardt, Kristin Lehmann</w:t>
      </w:r>
    </w:p>
    <w:p w14:paraId="211B1A28" w14:textId="407EDD0C" w:rsidR="001E52F8" w:rsidRPr="00804AE6" w:rsidRDefault="001E52F8" w:rsidP="00050C2A">
      <w:pPr>
        <w:suppressAutoHyphens/>
        <w:ind w:left="-426" w:right="123"/>
        <w:jc w:val="left"/>
      </w:pPr>
      <w:r w:rsidRPr="00804AE6">
        <w:t xml:space="preserve">Odkaz na webové stránky: </w:t>
      </w:r>
      <w:r w:rsidR="00693368">
        <w:br/>
      </w:r>
      <w:r w:rsidRPr="00804AE6">
        <w:t>https://tu-freiberg.de/en/esm/green-functional-materials-group</w:t>
      </w:r>
    </w:p>
    <w:p w14:paraId="27C736BE" w14:textId="77777777" w:rsidR="001E52F8" w:rsidRPr="00890634" w:rsidRDefault="001E52F8" w:rsidP="00050C2A">
      <w:pPr>
        <w:suppressAutoHyphens/>
        <w:ind w:left="-426" w:right="123"/>
      </w:pPr>
      <w:r w:rsidRPr="00890634">
        <w:t>LinkedIn: https://www.linkedin.com/in/green-functional-materials-group-937696294/</w:t>
      </w:r>
    </w:p>
    <w:p w14:paraId="12FF1807" w14:textId="77777777" w:rsidR="001E52F8" w:rsidRDefault="001E52F8" w:rsidP="00050C2A">
      <w:pPr>
        <w:suppressAutoHyphens/>
        <w:ind w:left="-426"/>
      </w:pPr>
    </w:p>
    <w:p w14:paraId="202AD1EC" w14:textId="77777777" w:rsidR="00063CB4" w:rsidRDefault="00063CB4" w:rsidP="008C1325">
      <w:pPr>
        <w:suppressAutoHyphens/>
      </w:pPr>
    </w:p>
    <w:p w14:paraId="4605A2D1" w14:textId="77777777" w:rsidR="00063CB4" w:rsidRDefault="00063CB4" w:rsidP="008C1325">
      <w:pPr>
        <w:suppressAutoHyphens/>
      </w:pPr>
    </w:p>
    <w:p w14:paraId="083C71C9" w14:textId="77777777" w:rsidR="00063CB4" w:rsidRDefault="00063CB4" w:rsidP="008C1325">
      <w:pPr>
        <w:suppressAutoHyphens/>
      </w:pPr>
    </w:p>
    <w:p w14:paraId="3BE3EF7D" w14:textId="77777777" w:rsidR="00063CB4" w:rsidRDefault="00063CB4" w:rsidP="008C1325">
      <w:pPr>
        <w:suppressAutoHyphens/>
      </w:pPr>
    </w:p>
    <w:p w14:paraId="43A715F7" w14:textId="77777777" w:rsidR="00063CB4" w:rsidRDefault="00063CB4" w:rsidP="008C1325">
      <w:pPr>
        <w:suppressAutoHyphens/>
      </w:pPr>
    </w:p>
    <w:p w14:paraId="07C40CF2" w14:textId="77777777" w:rsidR="00063CB4" w:rsidRDefault="00063CB4" w:rsidP="008C1325">
      <w:pPr>
        <w:suppressAutoHyphens/>
      </w:pPr>
    </w:p>
    <w:p w14:paraId="0B9526C7" w14:textId="77777777" w:rsidR="00063CB4" w:rsidRDefault="00063CB4" w:rsidP="008C1325">
      <w:pPr>
        <w:suppressAutoHyphens/>
      </w:pPr>
    </w:p>
    <w:p w14:paraId="4FDE3702" w14:textId="77777777" w:rsidR="00050C2A" w:rsidRDefault="00050C2A" w:rsidP="008C1325">
      <w:pPr>
        <w:suppressAutoHyphens/>
        <w:ind w:right="-19"/>
      </w:pPr>
    </w:p>
    <w:p w14:paraId="3407FE93" w14:textId="75FEED30" w:rsidR="00063CB4" w:rsidRDefault="00063CB4" w:rsidP="008C1325">
      <w:pPr>
        <w:suppressAutoHyphens/>
        <w:ind w:right="-19"/>
      </w:pPr>
      <w:r>
        <w:t>Die Gruppe „Grüne Funktionsmaterialien“ ist ein junges (2023 gegründetes) Forschungsteam an der TUBAF und dem Institut für Nanoscale and Biobased Materials (INBM) angegliedert.</w:t>
      </w:r>
    </w:p>
    <w:p w14:paraId="31BE1C87" w14:textId="77777777" w:rsidR="00063CB4" w:rsidRDefault="00063CB4" w:rsidP="00050C2A">
      <w:pPr>
        <w:suppressAutoHyphens/>
        <w:ind w:right="-19"/>
      </w:pPr>
      <w:r>
        <w:t>Wir sind begeisterte Verfechter der Nachhaltigkeit und unsere Arbeit umfasst insbesondere die frühe Wertschöpfungskette von Bioressourcen: von der Isolierung von Biopolymeren oder biobasierten Kolloiden und ihrer chemischen Modifikation bis hin zur Herstellung vollständig biobasierter Folien, Fasern oder Schaumstoffe durch Beschichtungs- oder Drucktechniken und Elektrospinnen. Das präzise Design von Strukturen und das tiefgreifende Verständnis ihrer Eigenschaften erleichtern die Anwendung unserer Materialien beispielsweise in Membranen, Sensoren oder biobasierter Elektronik. Damit zielen wir auf die Entwicklung „grünerer“ Verfahren für die Verarbeitung von Biopolymeren gemäß dem Ziel Nr. 12 der Vereinten Nationen für nachhaltige Entwicklung ab, das die Auswahl grüner Reaktionspartner und Lösungsmittel sowie material- und energieeffiziente Verfahren umfasst.</w:t>
      </w:r>
    </w:p>
    <w:p w14:paraId="63B7D494" w14:textId="27F25214" w:rsidR="001E52F8" w:rsidRDefault="00063CB4" w:rsidP="00050C2A">
      <w:pPr>
        <w:suppressAutoHyphens/>
        <w:ind w:right="-19"/>
      </w:pPr>
      <w:r>
        <w:t>Teammitglieder: Dr. Katja Heise (Teamleiterin), Dr. Vanessa Castro, Dr. Aidin Nejadsalim, M.Sc. Hans Lesny, M.Sc. Wenqian Dang, Dipl.-Ing. Leon Nowack, Dipl.-Ing. Laura Hohlfeld, Dipl.-Ing. Anthony Gerhardt, Kristin Lehmann</w:t>
      </w:r>
    </w:p>
    <w:p w14:paraId="31B19E59" w14:textId="5DF2F005" w:rsidR="001E52F8" w:rsidRDefault="001E52F8" w:rsidP="00050C2A">
      <w:pPr>
        <w:suppressAutoHyphens/>
        <w:ind w:right="-19"/>
        <w:jc w:val="left"/>
      </w:pPr>
      <w:r>
        <w:t>Link zur Website:</w:t>
      </w:r>
      <w:r w:rsidR="00693368">
        <w:t xml:space="preserve"> </w:t>
      </w:r>
      <w:r w:rsidR="00693368">
        <w:br/>
      </w:r>
      <w:r>
        <w:t>https://tu-freiberg.de/en/esm/green-functional-materials-group</w:t>
      </w:r>
    </w:p>
    <w:p w14:paraId="06148325" w14:textId="77777777" w:rsidR="001E52F8" w:rsidRDefault="001E52F8" w:rsidP="00050C2A">
      <w:pPr>
        <w:suppressAutoHyphens/>
        <w:ind w:right="-19"/>
      </w:pPr>
      <w:r>
        <w:t>LinkedIn: https://www.linkedin.com/in/green-functional-materials-group-937696294/</w:t>
      </w:r>
    </w:p>
    <w:p w14:paraId="5AD4D30E" w14:textId="77777777" w:rsidR="001E52F8" w:rsidRPr="00890634" w:rsidRDefault="001E52F8" w:rsidP="008C1325">
      <w:pPr>
        <w:suppressAutoHyphens/>
      </w:pPr>
    </w:p>
    <w:p w14:paraId="78273715" w14:textId="77777777" w:rsidR="00890634" w:rsidRPr="00890634" w:rsidRDefault="00890634" w:rsidP="008C1325">
      <w:pPr>
        <w:suppressAutoHyphens/>
      </w:pPr>
    </w:p>
    <w:p w14:paraId="66C4AB22" w14:textId="3CFF8EC7" w:rsidR="008B3E16" w:rsidRPr="000E06C1" w:rsidRDefault="00890634" w:rsidP="008C1325">
      <w:pPr>
        <w:suppressAutoHyphens/>
      </w:pPr>
      <w:r w:rsidRPr="00063CB4">
        <w:br w:type="page"/>
      </w:r>
    </w:p>
    <w:p w14:paraId="65DE97C6" w14:textId="2C2A484E" w:rsidR="00D927E0" w:rsidRPr="00D62090" w:rsidRDefault="003716D7" w:rsidP="003716D7">
      <w:pPr>
        <w:pStyle w:val="Nadpis2"/>
      </w:pPr>
      <w:bookmarkStart w:id="15" w:name="_Toc222267829"/>
      <w:r>
        <w:lastRenderedPageBreak/>
        <w:t xml:space="preserve">2.5  </w:t>
      </w:r>
      <w:r w:rsidR="00D927E0" w:rsidRPr="00D62090">
        <w:t>TRANS³Net</w:t>
      </w:r>
      <w:bookmarkEnd w:id="15"/>
    </w:p>
    <w:p w14:paraId="73EA266A" w14:textId="325AEE93" w:rsidR="004D19CA" w:rsidRPr="0074379F" w:rsidRDefault="004D19CA" w:rsidP="00050C2A">
      <w:pPr>
        <w:suppressAutoHyphens/>
        <w:spacing w:after="120"/>
        <w:ind w:right="-302"/>
        <w:rPr>
          <w:lang w:val="cs-CZ"/>
        </w:rPr>
      </w:pPr>
      <w:r w:rsidRPr="0026222F">
        <w:rPr>
          <w:b/>
          <w:bCs/>
          <w:lang w:val="cs-CZ"/>
        </w:rPr>
        <w:t>Transnational Technology Transfer Network (TRANS³Net)</w:t>
      </w:r>
      <w:r w:rsidRPr="0074379F">
        <w:rPr>
          <w:lang w:val="cs-CZ"/>
        </w:rPr>
        <w:t xml:space="preserve"> podporuje přeshraniční spolupráci mezi vědou a podniky v regionu Německo–Česko–Polsko. Cílem je vybudování udržitelného inovačního systému prostřednictvím stabilních sítí a efektivního transferu technologií.</w:t>
      </w:r>
    </w:p>
    <w:p w14:paraId="78D0AAA3" w14:textId="547CE18C" w:rsidR="004D19CA" w:rsidRPr="0074379F" w:rsidRDefault="004D19CA" w:rsidP="00050C2A">
      <w:pPr>
        <w:suppressAutoHyphens/>
        <w:spacing w:after="120"/>
        <w:ind w:right="-302"/>
      </w:pPr>
      <w:r w:rsidRPr="0074379F">
        <w:t>Konkrétně se TRANS³Net zaměřuje na:</w:t>
      </w:r>
    </w:p>
    <w:p w14:paraId="782F3269" w14:textId="77777777" w:rsidR="004D19CA" w:rsidRPr="0074379F" w:rsidRDefault="004D19CA" w:rsidP="00050C2A">
      <w:pPr>
        <w:numPr>
          <w:ilvl w:val="0"/>
          <w:numId w:val="39"/>
        </w:numPr>
        <w:suppressAutoHyphens/>
        <w:spacing w:after="120"/>
        <w:ind w:right="-302"/>
      </w:pPr>
      <w:r w:rsidRPr="0074379F">
        <w:t>přenos znalostí z výzkumu do praxe,</w:t>
      </w:r>
    </w:p>
    <w:p w14:paraId="45ADE872" w14:textId="3F1E5472" w:rsidR="004D19CA" w:rsidRPr="0074379F" w:rsidRDefault="004D19CA" w:rsidP="00050C2A">
      <w:pPr>
        <w:numPr>
          <w:ilvl w:val="0"/>
          <w:numId w:val="39"/>
        </w:numPr>
        <w:suppressAutoHyphens/>
        <w:spacing w:after="120"/>
        <w:ind w:right="-302"/>
      </w:pPr>
      <w:r w:rsidRPr="0074379F">
        <w:t>navazování spolupráce mezi firmami a vysokými školami,</w:t>
      </w:r>
    </w:p>
    <w:p w14:paraId="3BBB3275" w14:textId="77777777" w:rsidR="004D19CA" w:rsidRPr="0074379F" w:rsidRDefault="004D19CA" w:rsidP="00050C2A">
      <w:pPr>
        <w:numPr>
          <w:ilvl w:val="0"/>
          <w:numId w:val="39"/>
        </w:numPr>
        <w:suppressAutoHyphens/>
        <w:spacing w:after="120"/>
        <w:ind w:right="-302"/>
      </w:pPr>
      <w:r w:rsidRPr="0074379F">
        <w:t>šíření informací o transferech prostřednictvím platformy</w:t>
      </w:r>
      <w:r>
        <w:t xml:space="preserve"> </w:t>
      </w:r>
      <w:hyperlink r:id="rId59" w:tgtFrame="_new" w:history="1">
        <w:r w:rsidRPr="0074379F">
          <w:rPr>
            <w:rStyle w:val="Hypertextovodkaz"/>
          </w:rPr>
          <w:t>trans3net.eu</w:t>
        </w:r>
      </w:hyperlink>
      <w:r w:rsidRPr="0074379F">
        <w:t>.</w:t>
      </w:r>
    </w:p>
    <w:p w14:paraId="178B9291" w14:textId="77777777" w:rsidR="004D19CA" w:rsidRPr="0074379F" w:rsidRDefault="004D19CA" w:rsidP="00050C2A">
      <w:pPr>
        <w:suppressAutoHyphens/>
        <w:spacing w:after="120"/>
        <w:ind w:right="-302"/>
      </w:pPr>
      <w:r w:rsidRPr="0074379F">
        <w:t xml:space="preserve">Důležitým partnerem je </w:t>
      </w:r>
      <w:r w:rsidRPr="0074379F">
        <w:rPr>
          <w:b/>
          <w:bCs/>
        </w:rPr>
        <w:t>CIMTT – Centrum pro výrobní techniku a organizaci</w:t>
      </w:r>
      <w:r w:rsidRPr="0074379F">
        <w:t xml:space="preserve"> při</w:t>
      </w:r>
      <w:r w:rsidRPr="0026222F">
        <w:t xml:space="preserve"> </w:t>
      </w:r>
      <w:r w:rsidRPr="0026222F">
        <w:rPr>
          <w:bCs/>
        </w:rPr>
        <w:t>Technické univerzitě v Drážďanech</w:t>
      </w:r>
      <w:r w:rsidRPr="0074379F">
        <w:t>, které se od roku 1990 věnuje vědeckému doprovodu a realizaci transferových procesů. Se svým zaměřením na inovační management, organizaci výroby a digitalizaci významně přispívá k naplňování cílů sítě TRANS³Net.</w:t>
      </w:r>
    </w:p>
    <w:p w14:paraId="608272E8" w14:textId="008D7240" w:rsidR="004D19CA" w:rsidRPr="0074379F" w:rsidRDefault="004D19CA" w:rsidP="00050C2A">
      <w:pPr>
        <w:suppressAutoHyphens/>
        <w:spacing w:after="120"/>
        <w:ind w:right="-302"/>
      </w:pPr>
      <w:r w:rsidRPr="0074379F">
        <w:t>Společnými akcemi, poradenstvím a propojováním aktérů posilují oba partneři inovační potenciál trojzemí – prakticky, mezinárodně a cíleně.</w:t>
      </w:r>
    </w:p>
    <w:p w14:paraId="3C044AC3" w14:textId="43E93ADD" w:rsidR="004D19CA" w:rsidRDefault="00567933" w:rsidP="008C1325">
      <w:pPr>
        <w:suppressAutoHyphens/>
        <w:spacing w:after="120"/>
      </w:pPr>
      <w:r>
        <w:rPr>
          <w:noProof/>
          <w:lang w:val="cs-CZ" w:eastAsia="cs-CZ"/>
        </w:rPr>
        <w:drawing>
          <wp:anchor distT="0" distB="0" distL="114300" distR="114300" simplePos="0" relativeHeight="251658263" behindDoc="0" locked="0" layoutInCell="1" allowOverlap="1" wp14:anchorId="434E20EF" wp14:editId="0E3ED00E">
            <wp:simplePos x="0" y="0"/>
            <wp:positionH relativeFrom="margin">
              <wp:align>left</wp:align>
            </wp:positionH>
            <wp:positionV relativeFrom="paragraph">
              <wp:posOffset>154517</wp:posOffset>
            </wp:positionV>
            <wp:extent cx="1469390" cy="885825"/>
            <wp:effectExtent l="0" t="0" r="0" b="9525"/>
            <wp:wrapNone/>
            <wp:docPr id="2" name="Grafik 2" descr="Ein Bild, das Cartoon, Darstellung, Clipar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Cartoon, Darstellung, Clipart, Kunst enthält.&#10;&#10;KI-generierte Inhalte können fehlerhaft sein."/>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69390" cy="885825"/>
                    </a:xfrm>
                    <a:prstGeom prst="rect">
                      <a:avLst/>
                    </a:prstGeom>
                  </pic:spPr>
                </pic:pic>
              </a:graphicData>
            </a:graphic>
          </wp:anchor>
        </w:drawing>
      </w:r>
    </w:p>
    <w:p w14:paraId="3A09F2A4" w14:textId="6FAFBCC1" w:rsidR="004D19CA" w:rsidRDefault="004D19CA" w:rsidP="008C1325">
      <w:pPr>
        <w:suppressAutoHyphens/>
        <w:spacing w:after="120"/>
      </w:pPr>
    </w:p>
    <w:p w14:paraId="7A8DD5DF" w14:textId="133C1F77" w:rsidR="004D19CA" w:rsidRDefault="004D19CA" w:rsidP="008C1325">
      <w:pPr>
        <w:suppressAutoHyphens/>
        <w:spacing w:after="120"/>
      </w:pPr>
    </w:p>
    <w:p w14:paraId="388B3613" w14:textId="3842B1FC" w:rsidR="004D19CA" w:rsidRDefault="004D19CA" w:rsidP="008C1325">
      <w:pPr>
        <w:suppressAutoHyphens/>
        <w:spacing w:after="120"/>
      </w:pPr>
    </w:p>
    <w:p w14:paraId="39188A58" w14:textId="5A3BDC87" w:rsidR="004D19CA" w:rsidRDefault="004D19CA" w:rsidP="008C1325">
      <w:pPr>
        <w:suppressAutoHyphens/>
        <w:spacing w:after="120"/>
      </w:pPr>
    </w:p>
    <w:p w14:paraId="0B630381" w14:textId="20131609" w:rsidR="004D19CA" w:rsidRDefault="004D19CA" w:rsidP="008C1325">
      <w:pPr>
        <w:suppressAutoHyphens/>
        <w:spacing w:after="120"/>
      </w:pPr>
    </w:p>
    <w:p w14:paraId="07A400E8" w14:textId="4DFD2FB9" w:rsidR="00D927E0" w:rsidRPr="00567933" w:rsidRDefault="00D927E0" w:rsidP="00050C2A">
      <w:pPr>
        <w:suppressAutoHyphens/>
        <w:spacing w:before="240"/>
        <w:ind w:left="426" w:right="-444"/>
        <w:rPr>
          <w:lang w:val="cs-CZ"/>
        </w:rPr>
      </w:pPr>
      <w:r w:rsidRPr="00050C2A">
        <w:rPr>
          <w:b/>
          <w:bCs/>
          <w:lang w:val="cs-CZ"/>
        </w:rPr>
        <w:t xml:space="preserve">Das </w:t>
      </w:r>
      <w:r w:rsidR="00B57B26" w:rsidRPr="00050C2A">
        <w:rPr>
          <w:b/>
          <w:bCs/>
          <w:lang w:val="cs-CZ"/>
        </w:rPr>
        <w:t>Netzwerk von Transferakteuren</w:t>
      </w:r>
      <w:r w:rsidRPr="00050C2A">
        <w:rPr>
          <w:b/>
          <w:bCs/>
          <w:lang w:val="cs-CZ"/>
        </w:rPr>
        <w:t xml:space="preserve"> (TRANS³Net)</w:t>
      </w:r>
      <w:r w:rsidRPr="00B44F38">
        <w:rPr>
          <w:lang w:val="cs-CZ"/>
        </w:rPr>
        <w:t xml:space="preserve"> </w:t>
      </w:r>
      <w:r w:rsidRPr="00D927E0">
        <w:rPr>
          <w:lang w:val="cs-CZ"/>
        </w:rPr>
        <w:t xml:space="preserve">fördert die grenzüberschreitende Zusammenarbeit </w:t>
      </w:r>
      <w:r w:rsidRPr="00567933">
        <w:rPr>
          <w:lang w:val="cs-CZ"/>
        </w:rPr>
        <w:t xml:space="preserve">zwischen Wissenschaft und Wirtschaft in der Region Deutschland–Tschechien–Polen. Ziel </w:t>
      </w:r>
      <w:r w:rsidR="00247999" w:rsidRPr="00567933">
        <w:rPr>
          <w:lang w:val="cs-CZ"/>
        </w:rPr>
        <w:t>sind</w:t>
      </w:r>
      <w:r w:rsidRPr="00567933">
        <w:rPr>
          <w:lang w:val="cs-CZ"/>
        </w:rPr>
        <w:t xml:space="preserve"> Aufbau</w:t>
      </w:r>
      <w:r w:rsidR="00247999" w:rsidRPr="00567933">
        <w:rPr>
          <w:lang w:val="cs-CZ"/>
        </w:rPr>
        <w:t xml:space="preserve"> und Pflege</w:t>
      </w:r>
      <w:r w:rsidRPr="00567933">
        <w:rPr>
          <w:lang w:val="cs-CZ"/>
        </w:rPr>
        <w:t xml:space="preserve"> eines nachhaltigen Innovationssystems durch stabile Netzwerke und effektiven Technologietransfer.</w:t>
      </w:r>
    </w:p>
    <w:p w14:paraId="39C36DF1" w14:textId="00A48FDF" w:rsidR="00D927E0" w:rsidRPr="00D927E0" w:rsidRDefault="00D927E0" w:rsidP="00050C2A">
      <w:pPr>
        <w:suppressAutoHyphens/>
        <w:spacing w:after="120"/>
        <w:ind w:left="426" w:right="-444"/>
        <w:rPr>
          <w:lang w:val="cs-CZ"/>
        </w:rPr>
      </w:pPr>
      <w:r w:rsidRPr="00567933">
        <w:rPr>
          <w:lang w:val="cs-CZ"/>
        </w:rPr>
        <w:t>Konkret</w:t>
      </w:r>
      <w:r w:rsidRPr="00D927E0">
        <w:rPr>
          <w:lang w:val="cs-CZ"/>
        </w:rPr>
        <w:t xml:space="preserve"> unterstützt TRANS³Net:</w:t>
      </w:r>
    </w:p>
    <w:p w14:paraId="195D9018" w14:textId="04B192C3" w:rsidR="00D927E0" w:rsidRPr="00D927E0" w:rsidRDefault="00D927E0" w:rsidP="00050C2A">
      <w:pPr>
        <w:pStyle w:val="Odstavecseseznamem"/>
        <w:numPr>
          <w:ilvl w:val="0"/>
          <w:numId w:val="25"/>
        </w:numPr>
        <w:suppressAutoHyphens/>
        <w:spacing w:after="120"/>
        <w:ind w:left="426" w:right="-444" w:firstLine="0"/>
        <w:rPr>
          <w:lang w:val="cs-CZ"/>
        </w:rPr>
      </w:pPr>
      <w:r w:rsidRPr="00D927E0">
        <w:rPr>
          <w:lang w:val="cs-CZ"/>
        </w:rPr>
        <w:t>den Wissenstransfer aus der Forschung in die Praxis,</w:t>
      </w:r>
    </w:p>
    <w:p w14:paraId="356D9E85" w14:textId="0EAB5E13" w:rsidR="00D927E0" w:rsidRPr="00D927E0" w:rsidRDefault="00D927E0" w:rsidP="00050C2A">
      <w:pPr>
        <w:pStyle w:val="Odstavecseseznamem"/>
        <w:numPr>
          <w:ilvl w:val="0"/>
          <w:numId w:val="25"/>
        </w:numPr>
        <w:suppressAutoHyphens/>
        <w:spacing w:after="120"/>
        <w:ind w:left="426" w:right="-444" w:firstLine="0"/>
        <w:rPr>
          <w:lang w:val="cs-CZ"/>
        </w:rPr>
      </w:pPr>
      <w:r w:rsidRPr="00D927E0">
        <w:rPr>
          <w:lang w:val="cs-CZ"/>
        </w:rPr>
        <w:t>die Anbahnung von Kooperationen zwischen Unternehmen und Hochschulen,</w:t>
      </w:r>
    </w:p>
    <w:p w14:paraId="496717D4" w14:textId="3AA9D012" w:rsidR="00D927E0" w:rsidRPr="00D927E0" w:rsidRDefault="00D927E0" w:rsidP="00050C2A">
      <w:pPr>
        <w:pStyle w:val="Odstavecseseznamem"/>
        <w:numPr>
          <w:ilvl w:val="0"/>
          <w:numId w:val="25"/>
        </w:numPr>
        <w:suppressAutoHyphens/>
        <w:spacing w:after="120"/>
        <w:ind w:left="426" w:right="-444" w:firstLine="0"/>
        <w:rPr>
          <w:lang w:val="cs-CZ"/>
        </w:rPr>
      </w:pPr>
      <w:r w:rsidRPr="00D927E0">
        <w:rPr>
          <w:lang w:val="cs-CZ"/>
        </w:rPr>
        <w:t xml:space="preserve">sowie die Verbreitung transferrelevanter Informationen über die Plattform </w:t>
      </w:r>
      <w:hyperlink r:id="rId61" w:tgtFrame="_new" w:history="1">
        <w:r w:rsidR="0074379F" w:rsidRPr="0074379F">
          <w:rPr>
            <w:rStyle w:val="Hypertextovodkaz"/>
          </w:rPr>
          <w:t>trans3net.eu</w:t>
        </w:r>
      </w:hyperlink>
      <w:r w:rsidRPr="00D927E0">
        <w:rPr>
          <w:lang w:val="cs-CZ"/>
        </w:rPr>
        <w:t>.</w:t>
      </w:r>
    </w:p>
    <w:p w14:paraId="1309ECBF" w14:textId="0F014A8C" w:rsidR="00D927E0" w:rsidRPr="00D927E0" w:rsidRDefault="00B57B26" w:rsidP="00050C2A">
      <w:pPr>
        <w:suppressAutoHyphens/>
        <w:spacing w:after="120"/>
        <w:ind w:left="426" w:right="-444"/>
        <w:rPr>
          <w:lang w:val="cs-CZ"/>
        </w:rPr>
      </w:pPr>
      <w:r>
        <w:rPr>
          <w:lang w:val="cs-CZ"/>
        </w:rPr>
        <w:t>Initiator</w:t>
      </w:r>
      <w:r w:rsidR="00D927E0" w:rsidRPr="00D927E0">
        <w:rPr>
          <w:lang w:val="cs-CZ"/>
        </w:rPr>
        <w:t xml:space="preserve"> ist das </w:t>
      </w:r>
      <w:r w:rsidR="00D927E0" w:rsidRPr="00B44F38">
        <w:rPr>
          <w:lang w:val="cs-CZ"/>
        </w:rPr>
        <w:t>CIMTT Zentrum für Produktions</w:t>
      </w:r>
      <w:r w:rsidR="00247999">
        <w:rPr>
          <w:lang w:val="cs-CZ"/>
        </w:rPr>
        <w:t>-</w:t>
      </w:r>
      <w:r w:rsidR="00D927E0" w:rsidRPr="00B44F38">
        <w:rPr>
          <w:lang w:val="cs-CZ"/>
        </w:rPr>
        <w:t>technik und Organisation</w:t>
      </w:r>
      <w:r w:rsidR="00D927E0" w:rsidRPr="00D927E0">
        <w:rPr>
          <w:lang w:val="cs-CZ"/>
        </w:rPr>
        <w:t xml:space="preserve"> an der TU Dresden, das seit 1990 Transferprozesse wissenschaftlich begleitet und praktisch umsetzt. Mit </w:t>
      </w:r>
      <w:r>
        <w:rPr>
          <w:lang w:val="cs-CZ"/>
        </w:rPr>
        <w:t>seinen Erfahrungen und Kontakten im Transferbereich sowie Forschungss</w:t>
      </w:r>
      <w:r w:rsidR="00D927E0" w:rsidRPr="00D927E0">
        <w:rPr>
          <w:lang w:val="cs-CZ"/>
        </w:rPr>
        <w:t>chwerpunkten im Innovations</w:t>
      </w:r>
      <w:r w:rsidR="00247999">
        <w:rPr>
          <w:lang w:val="cs-CZ"/>
        </w:rPr>
        <w:t>-</w:t>
      </w:r>
      <w:r w:rsidR="00D927E0" w:rsidRPr="00D927E0">
        <w:rPr>
          <w:lang w:val="cs-CZ"/>
        </w:rPr>
        <w:t>management, der Produktionsorganisation und Digitalisierung trägt das CIMTT wesentlich zur Umsetzung der TRANS³Net-Ziele bei.</w:t>
      </w:r>
    </w:p>
    <w:p w14:paraId="7ECC0EDC" w14:textId="2D615359" w:rsidR="00D927E0" w:rsidRPr="00D927E0" w:rsidRDefault="00D927E0" w:rsidP="00050C2A">
      <w:pPr>
        <w:suppressAutoHyphens/>
        <w:spacing w:after="120"/>
        <w:ind w:left="426" w:right="-444"/>
        <w:rPr>
          <w:lang w:val="cs-CZ"/>
        </w:rPr>
      </w:pPr>
      <w:r w:rsidRPr="00D927E0">
        <w:rPr>
          <w:lang w:val="cs-CZ"/>
        </w:rPr>
        <w:t xml:space="preserve">Durch </w:t>
      </w:r>
      <w:r w:rsidR="00CB5C23">
        <w:rPr>
          <w:lang w:val="cs-CZ"/>
        </w:rPr>
        <w:t>Information</w:t>
      </w:r>
      <w:r w:rsidRPr="00D927E0">
        <w:rPr>
          <w:lang w:val="cs-CZ"/>
        </w:rPr>
        <w:t xml:space="preserve"> und Vernetzung stärk</w:t>
      </w:r>
      <w:r w:rsidR="00CB5C23">
        <w:rPr>
          <w:lang w:val="cs-CZ"/>
        </w:rPr>
        <w:t>t</w:t>
      </w:r>
      <w:r w:rsidRPr="00D927E0">
        <w:rPr>
          <w:lang w:val="cs-CZ"/>
        </w:rPr>
        <w:t xml:space="preserve"> </w:t>
      </w:r>
      <w:r w:rsidR="00CB5C23">
        <w:rPr>
          <w:lang w:val="cs-CZ"/>
        </w:rPr>
        <w:t>TRANS³Net</w:t>
      </w:r>
      <w:r w:rsidRPr="00D927E0">
        <w:rPr>
          <w:lang w:val="cs-CZ"/>
        </w:rPr>
        <w:t xml:space="preserve"> die Innovationskraft im Dreiländereck – praxisnah, international und anwendungsorientiert.</w:t>
      </w:r>
    </w:p>
    <w:p w14:paraId="52692E70" w14:textId="59AD856D" w:rsidR="00D927E0" w:rsidRDefault="00D927E0" w:rsidP="008C1325">
      <w:pPr>
        <w:suppressAutoHyphens/>
        <w:spacing w:after="120"/>
        <w:rPr>
          <w:lang w:val="cs-CZ"/>
        </w:rPr>
      </w:pPr>
    </w:p>
    <w:p w14:paraId="2430F422" w14:textId="3DF9DA26" w:rsidR="0074379F" w:rsidRDefault="0074379F" w:rsidP="008C1325">
      <w:pPr>
        <w:suppressAutoHyphens/>
        <w:spacing w:after="120"/>
        <w:rPr>
          <w:lang w:val="cs-CZ"/>
        </w:rPr>
      </w:pPr>
    </w:p>
    <w:p w14:paraId="63153F08" w14:textId="58AC4E09" w:rsidR="00D927E0" w:rsidRDefault="00D927E0" w:rsidP="008C1325">
      <w:pPr>
        <w:suppressAutoHyphens/>
        <w:spacing w:after="0"/>
        <w:rPr>
          <w:lang w:val="cs-CZ"/>
        </w:rPr>
        <w:sectPr w:rsidR="00D927E0" w:rsidSect="00D927E0">
          <w:type w:val="continuous"/>
          <w:pgSz w:w="11910" w:h="16840"/>
          <w:pgMar w:top="1040" w:right="1020" w:bottom="280" w:left="1418" w:header="720" w:footer="720" w:gutter="0"/>
          <w:cols w:num="2" w:space="720"/>
        </w:sectPr>
      </w:pPr>
    </w:p>
    <w:p w14:paraId="6539A04C" w14:textId="33DB818A" w:rsidR="007A1469" w:rsidRDefault="00050C2A" w:rsidP="008C1325">
      <w:pPr>
        <w:suppressAutoHyphens/>
        <w:rPr>
          <w:i/>
          <w:sz w:val="16"/>
          <w:szCs w:val="20"/>
        </w:rPr>
      </w:pPr>
      <w:r>
        <w:rPr>
          <w:noProof/>
          <w:lang w:val="cs-CZ" w:eastAsia="cs-CZ"/>
        </w:rPr>
        <w:drawing>
          <wp:anchor distT="0" distB="0" distL="114300" distR="114300" simplePos="0" relativeHeight="251665445" behindDoc="1" locked="0" layoutInCell="1" allowOverlap="1" wp14:anchorId="35873766" wp14:editId="2B778479">
            <wp:simplePos x="0" y="0"/>
            <wp:positionH relativeFrom="margin">
              <wp:posOffset>748877</wp:posOffset>
            </wp:positionH>
            <wp:positionV relativeFrom="paragraph">
              <wp:posOffset>58843</wp:posOffset>
            </wp:positionV>
            <wp:extent cx="4953742" cy="3155950"/>
            <wp:effectExtent l="0" t="0" r="0" b="635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953742" cy="3155950"/>
                    </a:xfrm>
                    <a:prstGeom prst="rect">
                      <a:avLst/>
                    </a:prstGeom>
                    <a:noFill/>
                    <a:ln>
                      <a:noFill/>
                    </a:ln>
                  </pic:spPr>
                </pic:pic>
              </a:graphicData>
            </a:graphic>
          </wp:anchor>
        </w:drawing>
      </w:r>
    </w:p>
    <w:p w14:paraId="3099DB5A" w14:textId="5C729C1A" w:rsidR="00566BC5" w:rsidRDefault="00566BC5" w:rsidP="008C1325">
      <w:pPr>
        <w:suppressAutoHyphens/>
        <w:rPr>
          <w:i/>
          <w:sz w:val="16"/>
          <w:szCs w:val="20"/>
        </w:rPr>
      </w:pPr>
    </w:p>
    <w:p w14:paraId="019F02B0" w14:textId="07B45D8B" w:rsidR="00566BC5" w:rsidRDefault="00566BC5" w:rsidP="008C1325">
      <w:pPr>
        <w:suppressAutoHyphens/>
        <w:rPr>
          <w:i/>
          <w:sz w:val="16"/>
          <w:szCs w:val="20"/>
        </w:rPr>
      </w:pPr>
    </w:p>
    <w:p w14:paraId="601BA585" w14:textId="38831191" w:rsidR="00567933" w:rsidRDefault="00567933" w:rsidP="008C1325">
      <w:pPr>
        <w:suppressAutoHyphens/>
        <w:rPr>
          <w:i/>
          <w:sz w:val="16"/>
          <w:szCs w:val="20"/>
        </w:rPr>
      </w:pPr>
    </w:p>
    <w:p w14:paraId="1F2CC9DA" w14:textId="6C5AD594" w:rsidR="00567933" w:rsidRDefault="00567933" w:rsidP="008C1325">
      <w:pPr>
        <w:tabs>
          <w:tab w:val="left" w:pos="6012"/>
        </w:tabs>
        <w:suppressAutoHyphens/>
        <w:rPr>
          <w:i/>
          <w:sz w:val="16"/>
          <w:szCs w:val="20"/>
        </w:rPr>
      </w:pPr>
      <w:r>
        <w:rPr>
          <w:i/>
          <w:sz w:val="16"/>
          <w:szCs w:val="20"/>
        </w:rPr>
        <w:tab/>
      </w:r>
    </w:p>
    <w:p w14:paraId="1AE4D7ED" w14:textId="0523AEF9" w:rsidR="00567933" w:rsidRDefault="00567933" w:rsidP="008C1325">
      <w:pPr>
        <w:suppressAutoHyphens/>
        <w:rPr>
          <w:i/>
          <w:sz w:val="16"/>
          <w:szCs w:val="20"/>
        </w:rPr>
      </w:pPr>
    </w:p>
    <w:p w14:paraId="018B4197" w14:textId="5F11716E" w:rsidR="00567933" w:rsidRDefault="00567933" w:rsidP="008C1325">
      <w:pPr>
        <w:suppressAutoHyphens/>
        <w:rPr>
          <w:i/>
          <w:sz w:val="16"/>
          <w:szCs w:val="20"/>
        </w:rPr>
      </w:pPr>
    </w:p>
    <w:p w14:paraId="2A277A78" w14:textId="0652DDD3" w:rsidR="00567933" w:rsidRDefault="00567933" w:rsidP="008C1325">
      <w:pPr>
        <w:suppressAutoHyphens/>
        <w:rPr>
          <w:i/>
          <w:sz w:val="16"/>
          <w:szCs w:val="20"/>
        </w:rPr>
      </w:pPr>
    </w:p>
    <w:p w14:paraId="34148D0B" w14:textId="0B9CF6B1" w:rsidR="00567933" w:rsidRDefault="00567933" w:rsidP="008C1325">
      <w:pPr>
        <w:suppressAutoHyphens/>
        <w:rPr>
          <w:i/>
          <w:sz w:val="16"/>
          <w:szCs w:val="20"/>
        </w:rPr>
      </w:pPr>
    </w:p>
    <w:p w14:paraId="1FB088A5" w14:textId="26545AE4" w:rsidR="00567933" w:rsidRDefault="00567933" w:rsidP="008C1325">
      <w:pPr>
        <w:suppressAutoHyphens/>
        <w:rPr>
          <w:i/>
          <w:sz w:val="16"/>
          <w:szCs w:val="20"/>
        </w:rPr>
      </w:pPr>
    </w:p>
    <w:p w14:paraId="0D2FAC55" w14:textId="7DE1A882" w:rsidR="00567933" w:rsidRDefault="00567933" w:rsidP="008C1325">
      <w:pPr>
        <w:suppressAutoHyphens/>
        <w:rPr>
          <w:i/>
          <w:sz w:val="16"/>
          <w:szCs w:val="20"/>
        </w:rPr>
      </w:pPr>
    </w:p>
    <w:p w14:paraId="550A79E9" w14:textId="77777777" w:rsidR="00567933" w:rsidRDefault="00567933" w:rsidP="008C1325">
      <w:pPr>
        <w:suppressAutoHyphens/>
        <w:rPr>
          <w:i/>
          <w:sz w:val="16"/>
          <w:szCs w:val="20"/>
        </w:rPr>
      </w:pPr>
    </w:p>
    <w:p w14:paraId="5B9CA9C7" w14:textId="77777777" w:rsidR="00566BC5" w:rsidRDefault="00566BC5" w:rsidP="008C1325">
      <w:pPr>
        <w:suppressAutoHyphens/>
        <w:rPr>
          <w:i/>
          <w:sz w:val="16"/>
          <w:szCs w:val="20"/>
        </w:rPr>
      </w:pPr>
    </w:p>
    <w:p w14:paraId="7930AA07" w14:textId="77777777" w:rsidR="00437B45" w:rsidRDefault="009B5C74" w:rsidP="00437B45">
      <w:pPr>
        <w:pStyle w:val="Nadpis1"/>
        <w:numPr>
          <w:ilvl w:val="0"/>
          <w:numId w:val="51"/>
        </w:numPr>
      </w:pPr>
      <w:bookmarkStart w:id="16" w:name="_Toc222267830"/>
      <w:r w:rsidRPr="00BF333D">
        <w:lastRenderedPageBreak/>
        <w:t>Topics of the p</w:t>
      </w:r>
      <w:r w:rsidR="0069688A" w:rsidRPr="00BF333D">
        <w:t>resentation</w:t>
      </w:r>
      <w:r w:rsidRPr="00BF333D">
        <w:t>s</w:t>
      </w:r>
      <w:bookmarkEnd w:id="16"/>
      <w:r w:rsidR="0069688A" w:rsidRPr="00BF333D">
        <w:t xml:space="preserve"> </w:t>
      </w:r>
    </w:p>
    <w:p w14:paraId="790B55D0" w14:textId="50673E2B" w:rsidR="00566BC5" w:rsidRPr="00437B45" w:rsidRDefault="003716D7" w:rsidP="003716D7">
      <w:pPr>
        <w:pStyle w:val="Formatvorlage1"/>
        <w:numPr>
          <w:ilvl w:val="2"/>
          <w:numId w:val="68"/>
        </w:numPr>
        <w:ind w:left="426" w:hanging="426"/>
        <w:rPr>
          <w:lang w:val="en-GB"/>
        </w:rPr>
      </w:pPr>
      <w:bookmarkStart w:id="17" w:name="_Toc222267831"/>
      <w:r>
        <w:rPr>
          <w:rStyle w:val="32Char"/>
          <w:szCs w:val="24"/>
        </w:rPr>
        <w:t xml:space="preserve"> </w:t>
      </w:r>
      <w:r w:rsidR="00566BC5" w:rsidRPr="00437B45">
        <w:rPr>
          <w:rStyle w:val="32Char"/>
          <w:szCs w:val="24"/>
        </w:rPr>
        <w:t>Nano-bio interactions</w:t>
      </w:r>
      <w:r w:rsidR="00566BC5" w:rsidRPr="00437B45">
        <w:rPr>
          <w:lang w:val="en-GB"/>
        </w:rPr>
        <w:t xml:space="preserve"> and cellular co-cultivation strategies</w:t>
      </w:r>
      <w:bookmarkEnd w:id="17"/>
      <w:r w:rsidR="00566BC5" w:rsidRPr="00437B45">
        <w:rPr>
          <w:lang w:val="en-GB"/>
        </w:rPr>
        <w:t xml:space="preserve"> </w:t>
      </w:r>
    </w:p>
    <w:p w14:paraId="76B028FF" w14:textId="2870F8EE" w:rsidR="008C1325" w:rsidRPr="002E6E78" w:rsidRDefault="00D90F16" w:rsidP="002E6E78">
      <w:pPr>
        <w:pStyle w:val="Nadpis3"/>
        <w:numPr>
          <w:ilvl w:val="0"/>
          <w:numId w:val="69"/>
        </w:numPr>
        <w:rPr>
          <w:lang w:val="en-GB"/>
        </w:rPr>
      </w:pPr>
      <w:bookmarkStart w:id="18" w:name="_Toc222267832"/>
      <w:r w:rsidRPr="002E6E78">
        <w:rPr>
          <w:lang w:val="en-GB"/>
        </w:rPr>
        <w:t>Development of new types of biopesticides based on extracellular vesicles from plants and fungi</w:t>
      </w:r>
      <w:bookmarkEnd w:id="18"/>
    </w:p>
    <w:p w14:paraId="34EBB8B8" w14:textId="2F69AB6F" w:rsidR="00D90F16" w:rsidRPr="00856304" w:rsidRDefault="00D90F16" w:rsidP="00140063">
      <w:pPr>
        <w:suppressAutoHyphens/>
        <w:spacing w:after="120"/>
        <w:ind w:left="-426" w:firstLine="426"/>
        <w:rPr>
          <w:rFonts w:asciiTheme="majorHAnsi" w:hAnsiTheme="majorHAnsi" w:cstheme="majorHAnsi"/>
          <w:b/>
          <w:bCs/>
          <w:lang w:val="en-GB"/>
        </w:rPr>
      </w:pPr>
      <w:r w:rsidRPr="00856304">
        <w:rPr>
          <w:rFonts w:asciiTheme="majorHAnsi" w:hAnsiTheme="majorHAnsi" w:cstheme="majorHAnsi"/>
          <w:b/>
          <w:bCs/>
          <w:lang w:val="en-GB"/>
        </w:rPr>
        <w:t>Anna Čimová</w:t>
      </w:r>
    </w:p>
    <w:p w14:paraId="543A05B6" w14:textId="7F26589C" w:rsidR="00D90F16" w:rsidRPr="00856304" w:rsidRDefault="00D90F16" w:rsidP="00140063">
      <w:pPr>
        <w:suppressAutoHyphens/>
        <w:spacing w:after="480"/>
        <w:ind w:left="142" w:hanging="142"/>
        <w:rPr>
          <w:rFonts w:asciiTheme="majorHAnsi" w:hAnsiTheme="majorHAnsi" w:cstheme="majorHAnsi"/>
          <w:i/>
          <w:lang w:val="en-US"/>
        </w:rPr>
      </w:pPr>
      <w:r w:rsidRPr="00856304">
        <w:rPr>
          <w:rFonts w:asciiTheme="majorHAnsi" w:hAnsiTheme="majorHAnsi" w:cstheme="majorHAnsi"/>
          <w:i/>
          <w:lang w:val="en-US"/>
        </w:rPr>
        <w:t>Department of Biology, Faculty of Science, UJEP</w:t>
      </w:r>
    </w:p>
    <w:p w14:paraId="0A750C12" w14:textId="7BF31E1B" w:rsidR="00D90F16" w:rsidRPr="00856304" w:rsidRDefault="00D90F16" w:rsidP="00140063">
      <w:pPr>
        <w:suppressAutoHyphens/>
        <w:spacing w:after="480"/>
        <w:ind w:right="258"/>
        <w:rPr>
          <w:rFonts w:asciiTheme="majorHAnsi" w:hAnsiTheme="majorHAnsi" w:cstheme="majorHAnsi"/>
          <w:lang w:val="en-GB"/>
        </w:rPr>
      </w:pPr>
      <w:r w:rsidRPr="00856304">
        <w:rPr>
          <w:rFonts w:asciiTheme="majorHAnsi" w:hAnsiTheme="majorHAnsi" w:cstheme="majorHAnsi"/>
          <w:lang w:val="en-GB"/>
        </w:rPr>
        <w:t>The growing global need for sustainable agriculture and the need to overcome the increasing resistance of phytopathogens to conventional chemical pesticides requires the development of new and environmentally friendly crop protection strategies. For this reason, this dissertation focuses on the use of nanotechnology, specifically in the development of new biopesticides based on plant and fungal extracellular vesicles (EVs), especially exosomes. These vesicles are natural nanocarriers produced by living cells. They are able to encapsulate, protect, and deliver complex bioactive cargo (including small sRNAs, proteins, lipids, and secondary metabolites) to host and pathogenic cells in a targeted way. The aim of the research is to create a validated and compatible platform for the isolation and characterization of EVs-based biopesticides and to clarify the mechanisms of their antifungal activity. The research is based on the hypothesis that EVs not only directly inhibit the growth of pathogens, but also play a key role in cross-kingdom RNA interference. The plan for the first year of research includes optimizing the production and isolation of EVs from model plant species (Arabidopsis thaliana, Solanum lycopersicum, Nicotiana tabacum, Ocimum basilicum) and selected soil and wood-decaying fungi (Penicillium, Trichoderma, Fusarium, Ganoderma lucidum, etc.). The isolation methodology will be optimized by combining differential ultracentrifugation (DUC) with tangential micro/ultrafiltration (TFF), diafiltration, and size exclusion chromatography (SEC) to ensure high purity and reproducibility. The isolated nanoparticles will be characterized in terms of yield, size, concentration, and morphology using techniques such as NTA (nanoparticle tracking analysis), DLS (dynamic light scattering), nanoFCM (nanoparticle flow cytometry) and electron microscopy. Then, the isolated EVs will be tested against model phytopathogens: the fungus Botrytis cinerea (which causes grey mold) and the oomycete Phytophthora infestans (which causes potato blight). The expected outcome is the identification of highly productive sources of EVs and the definition of their potential as a safe nanotechnology-based alternative to synthetic pesticides, representing the beginning of effective and environmentally friendly protection.</w:t>
      </w:r>
    </w:p>
    <w:p w14:paraId="78AFC03D" w14:textId="77777777" w:rsidR="00F35A6D" w:rsidRPr="00856304" w:rsidRDefault="00F35A6D" w:rsidP="008C1325">
      <w:pPr>
        <w:suppressAutoHyphens/>
        <w:rPr>
          <w:rFonts w:asciiTheme="majorHAnsi" w:hAnsiTheme="majorHAnsi" w:cstheme="majorHAnsi"/>
          <w:lang w:val="en-GB"/>
        </w:rPr>
      </w:pPr>
      <w:r w:rsidRPr="00856304">
        <w:rPr>
          <w:rFonts w:asciiTheme="majorHAnsi" w:hAnsiTheme="majorHAnsi" w:cstheme="majorHAnsi"/>
          <w:lang w:val="en-GB"/>
        </w:rPr>
        <w:br w:type="page"/>
      </w:r>
    </w:p>
    <w:p w14:paraId="5CA47E37" w14:textId="02D321B4" w:rsidR="00DB4562" w:rsidRPr="00D62090" w:rsidRDefault="00DB4562" w:rsidP="00CD5D07">
      <w:pPr>
        <w:pStyle w:val="Formatvorlage1"/>
        <w:numPr>
          <w:ilvl w:val="2"/>
          <w:numId w:val="59"/>
        </w:numPr>
        <w:ind w:left="1134" w:hanging="708"/>
        <w:rPr>
          <w:lang w:val="en-GB"/>
        </w:rPr>
      </w:pPr>
      <w:bookmarkStart w:id="19" w:name="_Toc222267833"/>
      <w:r w:rsidRPr="00D62090">
        <w:rPr>
          <w:lang w:val="en-GB"/>
        </w:rPr>
        <w:lastRenderedPageBreak/>
        <w:t>Implementation and optimization of methodology for co-cululation of eukaryotic and prokaryotic cells</w:t>
      </w:r>
      <w:bookmarkEnd w:id="19"/>
    </w:p>
    <w:p w14:paraId="550FE03A" w14:textId="6E9F8929" w:rsidR="00DB4562" w:rsidRPr="00856304" w:rsidRDefault="00DB4562" w:rsidP="009C6AE0">
      <w:pPr>
        <w:suppressAutoHyphens/>
        <w:ind w:left="426"/>
        <w:rPr>
          <w:rFonts w:asciiTheme="majorHAnsi" w:hAnsiTheme="majorHAnsi" w:cstheme="majorHAnsi"/>
          <w:b/>
          <w:bCs/>
          <w:lang w:val="cs-CZ"/>
        </w:rPr>
      </w:pPr>
      <w:r w:rsidRPr="00856304">
        <w:rPr>
          <w:rFonts w:asciiTheme="majorHAnsi" w:hAnsiTheme="majorHAnsi" w:cstheme="majorHAnsi"/>
          <w:b/>
          <w:bCs/>
          <w:lang w:val="cs-CZ"/>
        </w:rPr>
        <w:t>Klara Havlova</w:t>
      </w:r>
      <w:r w:rsidRPr="00856304">
        <w:rPr>
          <w:rFonts w:asciiTheme="majorHAnsi" w:hAnsiTheme="majorHAnsi" w:cstheme="majorHAnsi"/>
          <w:b/>
          <w:bCs/>
          <w:vertAlign w:val="superscript"/>
          <w:lang w:val="cs-CZ"/>
        </w:rPr>
        <w:t>1</w:t>
      </w:r>
      <w:r w:rsidRPr="00856304">
        <w:rPr>
          <w:rFonts w:asciiTheme="majorHAnsi" w:hAnsiTheme="majorHAnsi" w:cstheme="majorHAnsi"/>
          <w:b/>
          <w:bCs/>
          <w:lang w:val="cs-CZ"/>
        </w:rPr>
        <w:t>, Lada Svobodova</w:t>
      </w:r>
      <w:r w:rsidRPr="00856304">
        <w:rPr>
          <w:rFonts w:asciiTheme="majorHAnsi" w:hAnsiTheme="majorHAnsi" w:cstheme="majorHAnsi"/>
          <w:b/>
          <w:bCs/>
          <w:vertAlign w:val="superscript"/>
          <w:lang w:val="cs-CZ"/>
        </w:rPr>
        <w:t>1</w:t>
      </w:r>
      <w:r w:rsidRPr="00856304">
        <w:rPr>
          <w:rFonts w:asciiTheme="majorHAnsi" w:hAnsiTheme="majorHAnsi" w:cstheme="majorHAnsi"/>
          <w:b/>
          <w:bCs/>
          <w:lang w:val="cs-CZ"/>
        </w:rPr>
        <w:t>, Olga Buchar Kinovska</w:t>
      </w:r>
      <w:r w:rsidRPr="00856304">
        <w:rPr>
          <w:rFonts w:asciiTheme="majorHAnsi" w:hAnsiTheme="majorHAnsi" w:cstheme="majorHAnsi"/>
          <w:b/>
          <w:bCs/>
          <w:vertAlign w:val="superscript"/>
          <w:lang w:val="cs-CZ"/>
        </w:rPr>
        <w:t>1</w:t>
      </w:r>
      <w:r w:rsidRPr="00856304">
        <w:rPr>
          <w:rFonts w:asciiTheme="majorHAnsi" w:hAnsiTheme="majorHAnsi" w:cstheme="majorHAnsi"/>
          <w:b/>
          <w:bCs/>
          <w:lang w:val="cs-CZ"/>
        </w:rPr>
        <w:t>, Magdalena Mrozek</w:t>
      </w:r>
      <w:r w:rsidRPr="00856304">
        <w:rPr>
          <w:rFonts w:asciiTheme="majorHAnsi" w:hAnsiTheme="majorHAnsi" w:cstheme="majorHAnsi"/>
          <w:b/>
          <w:bCs/>
          <w:vertAlign w:val="superscript"/>
          <w:lang w:val="cs-CZ"/>
        </w:rPr>
        <w:t>1</w:t>
      </w:r>
      <w:r w:rsidRPr="00856304">
        <w:rPr>
          <w:rFonts w:asciiTheme="majorHAnsi" w:hAnsiTheme="majorHAnsi" w:cstheme="majorHAnsi"/>
          <w:b/>
          <w:bCs/>
          <w:lang w:val="cs-CZ"/>
        </w:rPr>
        <w:t>, Marie Hubalek Kalbacova</w:t>
      </w:r>
      <w:r w:rsidRPr="00856304">
        <w:rPr>
          <w:rFonts w:asciiTheme="majorHAnsi" w:hAnsiTheme="majorHAnsi" w:cstheme="majorHAnsi"/>
          <w:b/>
          <w:bCs/>
          <w:vertAlign w:val="superscript"/>
          <w:lang w:val="cs-CZ"/>
        </w:rPr>
        <w:t>1</w:t>
      </w:r>
    </w:p>
    <w:p w14:paraId="5EB6A940" w14:textId="0C985F75" w:rsidR="007B11D9" w:rsidRPr="00856304" w:rsidRDefault="00DB4562" w:rsidP="0059059B">
      <w:pPr>
        <w:suppressAutoHyphens/>
        <w:spacing w:after="120"/>
        <w:ind w:left="425" w:firstLine="1"/>
        <w:rPr>
          <w:rFonts w:asciiTheme="majorHAnsi" w:hAnsiTheme="majorHAnsi" w:cstheme="majorHAnsi"/>
          <w:i/>
          <w:lang w:val="en-US"/>
        </w:rPr>
      </w:pPr>
      <w:r w:rsidRPr="00856304">
        <w:rPr>
          <w:rFonts w:asciiTheme="majorHAnsi" w:hAnsiTheme="majorHAnsi" w:cstheme="majorHAnsi"/>
          <w:i/>
          <w:vertAlign w:val="superscript"/>
          <w:lang w:val="en-US"/>
        </w:rPr>
        <w:t>1</w:t>
      </w:r>
      <w:r w:rsidRPr="00856304">
        <w:rPr>
          <w:rFonts w:asciiTheme="majorHAnsi" w:hAnsiTheme="majorHAnsi" w:cstheme="majorHAnsi"/>
          <w:i/>
          <w:lang w:val="en-US"/>
        </w:rPr>
        <w:t>Department of Science and Research in Biomedical Applications, Faculty of Health Studies, Technical University of Liberec</w:t>
      </w:r>
    </w:p>
    <w:p w14:paraId="6CD61884" w14:textId="46E40348" w:rsidR="00DB4562" w:rsidRPr="00856304" w:rsidRDefault="00DB4562" w:rsidP="0059059B">
      <w:pPr>
        <w:suppressAutoHyphens/>
        <w:spacing w:after="360" w:line="240" w:lineRule="auto"/>
        <w:ind w:left="426" w:right="-167"/>
        <w:rPr>
          <w:rFonts w:asciiTheme="majorHAnsi" w:hAnsiTheme="majorHAnsi" w:cstheme="majorHAnsi"/>
          <w:lang w:val="cs-CZ"/>
        </w:rPr>
      </w:pPr>
      <w:r w:rsidRPr="00856304">
        <w:rPr>
          <w:rStyle w:val="markedcontent"/>
          <w:rFonts w:asciiTheme="majorHAnsi" w:hAnsiTheme="majorHAnsi" w:cstheme="majorHAnsi"/>
          <w:lang w:val="en-US"/>
        </w:rPr>
        <w:br/>
      </w:r>
      <w:r w:rsidRPr="00856304">
        <w:rPr>
          <w:rFonts w:asciiTheme="majorHAnsi" w:hAnsiTheme="majorHAnsi" w:cstheme="majorHAnsi"/>
          <w:lang w:val="cs-CZ"/>
        </w:rPr>
        <w:t xml:space="preserve">Commensal bacteria dynamically interact with host cells and pathogenic organisms and influence each other. Recent research has shown that these interactions contribute to physiological and pathological responses in host cells. Nowadays, the most commonly used co-culture approach is to study the interaction between individual mammalian cells and pathogenic strains of bacteria. The main reason for using this model is to simplify the study of how infections associated with medical implants arise and how eukaryotic cells can be supported to win the “race for surface” colonization. These properties are currently tested separately, which does not allow for the capture of actual </w:t>
      </w:r>
      <w:r w:rsidRPr="00856304">
        <w:rPr>
          <w:rFonts w:asciiTheme="majorHAnsi" w:hAnsiTheme="majorHAnsi" w:cstheme="majorHAnsi"/>
          <w:i/>
          <w:iCs/>
          <w:lang w:val="cs-CZ"/>
        </w:rPr>
        <w:t xml:space="preserve">in vivo </w:t>
      </w:r>
      <w:r w:rsidRPr="00856304">
        <w:rPr>
          <w:rFonts w:asciiTheme="majorHAnsi" w:hAnsiTheme="majorHAnsi" w:cstheme="majorHAnsi"/>
          <w:lang w:val="cs-CZ"/>
        </w:rPr>
        <w:t>conditions.</w:t>
      </w:r>
    </w:p>
    <w:p w14:paraId="3FF7EACB" w14:textId="2E5DE5FD" w:rsidR="00DB4562" w:rsidRPr="00856304" w:rsidRDefault="00DB4562" w:rsidP="0059059B">
      <w:pPr>
        <w:suppressAutoHyphens/>
        <w:spacing w:before="240" w:line="240" w:lineRule="auto"/>
        <w:ind w:left="426" w:right="-167"/>
        <w:rPr>
          <w:rFonts w:asciiTheme="majorHAnsi" w:hAnsiTheme="majorHAnsi" w:cstheme="majorHAnsi"/>
          <w:lang w:val="cs-CZ"/>
        </w:rPr>
      </w:pPr>
      <w:r w:rsidRPr="00856304">
        <w:rPr>
          <w:rFonts w:asciiTheme="majorHAnsi" w:hAnsiTheme="majorHAnsi" w:cstheme="majorHAnsi"/>
          <w:lang w:val="cs-CZ"/>
        </w:rPr>
        <w:t xml:space="preserve">Mimicking the host/bacteria environment and analyzing their interactions can provide new relevant strategies for testing medical biomaterials </w:t>
      </w:r>
      <w:r w:rsidRPr="00856304">
        <w:rPr>
          <w:rFonts w:asciiTheme="majorHAnsi" w:hAnsiTheme="majorHAnsi" w:cstheme="majorHAnsi"/>
          <w:i/>
          <w:iCs/>
          <w:lang w:val="cs-CZ"/>
        </w:rPr>
        <w:t>in vitro</w:t>
      </w:r>
      <w:r w:rsidRPr="00856304">
        <w:rPr>
          <w:rFonts w:asciiTheme="majorHAnsi" w:hAnsiTheme="majorHAnsi" w:cstheme="majorHAnsi"/>
          <w:lang w:val="cs-CZ"/>
        </w:rPr>
        <w:t>. The co-culture of eukaryotic and prokaryotic cells is a model that allows for the simultaneous testing of the biocompatibility and antibacterial properties of materials. </w:t>
      </w:r>
      <w:r w:rsidR="0059059B" w:rsidRPr="00856304">
        <w:rPr>
          <w:rFonts w:asciiTheme="majorHAnsi" w:hAnsiTheme="majorHAnsi" w:cstheme="majorHAnsi"/>
          <w:lang w:val="cs-CZ"/>
        </w:rPr>
        <w:br/>
      </w:r>
      <w:r w:rsidR="0059059B" w:rsidRPr="00856304">
        <w:rPr>
          <w:rFonts w:asciiTheme="majorHAnsi" w:hAnsiTheme="majorHAnsi" w:cstheme="majorHAnsi"/>
          <w:lang w:val="cs-CZ"/>
        </w:rPr>
        <w:br/>
      </w:r>
      <w:r w:rsidRPr="00856304">
        <w:rPr>
          <w:rFonts w:asciiTheme="majorHAnsi" w:hAnsiTheme="majorHAnsi" w:cstheme="majorHAnsi"/>
          <w:lang w:val="cs-CZ"/>
        </w:rPr>
        <w:t>The development, standardization, and validation of a unique methodology for the co-cultivation of various types of human cell lines with selected bacterial pathogens and commensal bacterial strains would help standardize the approach to testing the properties of materials for biomedical applications.</w:t>
      </w:r>
    </w:p>
    <w:p w14:paraId="24F73D66" w14:textId="6CAE34BC" w:rsidR="00DB4562" w:rsidRPr="00856304" w:rsidRDefault="00DB4562" w:rsidP="0059059B">
      <w:pPr>
        <w:suppressAutoHyphens/>
        <w:spacing w:after="360"/>
        <w:ind w:left="426" w:right="-167"/>
        <w:rPr>
          <w:rFonts w:asciiTheme="majorHAnsi" w:hAnsiTheme="majorHAnsi" w:cstheme="majorHAnsi"/>
          <w:lang w:val="cs-CZ"/>
        </w:rPr>
      </w:pPr>
      <w:r w:rsidRPr="00856304">
        <w:rPr>
          <w:rFonts w:asciiTheme="majorHAnsi" w:hAnsiTheme="majorHAnsi" w:cstheme="majorHAnsi"/>
          <w:noProof/>
          <w:lang w:val="cs-CZ" w:eastAsia="cs-CZ"/>
        </w:rPr>
        <w:drawing>
          <wp:inline distT="0" distB="0" distL="0" distR="0" wp14:anchorId="628A406A" wp14:editId="1301CB61">
            <wp:extent cx="3870960" cy="2895600"/>
            <wp:effectExtent l="0" t="0" r="0" b="0"/>
            <wp:docPr id="1167239696" name="Obrázek 123" descr="Obsah obrázku zelené, snímek obrazovky, Barevnos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39696" name="Obrázek 123" descr="Obsah obrázku zelené, snímek obrazovky, Barevnost&#10;&#10;Obsah generovaný pomocí AI může být nesprávný."/>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70960" cy="2895600"/>
                    </a:xfrm>
                    <a:prstGeom prst="rect">
                      <a:avLst/>
                    </a:prstGeom>
                    <a:noFill/>
                    <a:ln>
                      <a:noFill/>
                    </a:ln>
                  </pic:spPr>
                </pic:pic>
              </a:graphicData>
            </a:graphic>
          </wp:inline>
        </w:drawing>
      </w:r>
    </w:p>
    <w:p w14:paraId="2D573E85" w14:textId="345EC017" w:rsidR="00DB4562" w:rsidRPr="00856304" w:rsidRDefault="00DB4562" w:rsidP="0059059B">
      <w:pPr>
        <w:suppressAutoHyphens/>
        <w:spacing w:after="360"/>
        <w:ind w:left="426" w:right="-167"/>
        <w:rPr>
          <w:rFonts w:asciiTheme="majorHAnsi" w:hAnsiTheme="majorHAnsi" w:cstheme="majorHAnsi"/>
          <w:lang w:val="cs-CZ"/>
        </w:rPr>
      </w:pPr>
      <w:r w:rsidRPr="00856304">
        <w:rPr>
          <w:rFonts w:asciiTheme="majorHAnsi" w:hAnsiTheme="majorHAnsi" w:cstheme="majorHAnsi"/>
          <w:b/>
          <w:bCs/>
          <w:lang w:val="cs-CZ"/>
        </w:rPr>
        <w:t>Figure 1</w:t>
      </w:r>
      <w:r w:rsidRPr="00856304">
        <w:rPr>
          <w:rFonts w:asciiTheme="majorHAnsi" w:hAnsiTheme="majorHAnsi" w:cstheme="majorHAnsi"/>
          <w:lang w:val="cs-CZ"/>
        </w:rPr>
        <w:t xml:space="preserve"> Human keratinocytes (HaCaT) &amp; </w:t>
      </w:r>
      <w:r w:rsidRPr="00856304">
        <w:rPr>
          <w:rFonts w:asciiTheme="majorHAnsi" w:hAnsiTheme="majorHAnsi" w:cstheme="majorHAnsi"/>
          <w:i/>
          <w:iCs/>
          <w:lang w:val="cs-CZ"/>
        </w:rPr>
        <w:t>P. aeruginosa</w:t>
      </w:r>
      <w:r w:rsidRPr="00856304">
        <w:rPr>
          <w:rFonts w:asciiTheme="majorHAnsi" w:hAnsiTheme="majorHAnsi" w:cstheme="majorHAnsi"/>
          <w:lang w:val="cs-CZ"/>
        </w:rPr>
        <w:t xml:space="preserve"> CCM 1960</w:t>
      </w:r>
      <w:r w:rsidRPr="00856304">
        <w:rPr>
          <w:rFonts w:asciiTheme="majorHAnsi" w:hAnsiTheme="majorHAnsi" w:cstheme="majorHAnsi"/>
          <w:vertAlign w:val="superscript"/>
          <w:lang w:val="cs-CZ"/>
        </w:rPr>
        <w:t>T</w:t>
      </w:r>
      <w:r w:rsidRPr="00856304">
        <w:rPr>
          <w:rFonts w:asciiTheme="majorHAnsi" w:hAnsiTheme="majorHAnsi" w:cstheme="majorHAnsi"/>
          <w:lang w:val="cs-CZ"/>
        </w:rPr>
        <w:t xml:space="preserve"> &amp; </w:t>
      </w:r>
      <w:r w:rsidRPr="00856304">
        <w:rPr>
          <w:rFonts w:asciiTheme="majorHAnsi" w:hAnsiTheme="majorHAnsi" w:cstheme="majorHAnsi"/>
          <w:i/>
          <w:iCs/>
          <w:lang w:val="cs-CZ"/>
        </w:rPr>
        <w:t>S. epidermidis</w:t>
      </w:r>
      <w:r w:rsidRPr="00856304">
        <w:rPr>
          <w:rFonts w:asciiTheme="majorHAnsi" w:hAnsiTheme="majorHAnsi" w:cstheme="majorHAnsi"/>
          <w:lang w:val="cs-CZ"/>
        </w:rPr>
        <w:t xml:space="preserve"> CCM 2124</w:t>
      </w:r>
      <w:r w:rsidRPr="00856304">
        <w:rPr>
          <w:rFonts w:asciiTheme="majorHAnsi" w:hAnsiTheme="majorHAnsi" w:cstheme="majorHAnsi"/>
          <w:vertAlign w:val="superscript"/>
          <w:lang w:val="cs-CZ"/>
        </w:rPr>
        <w:t>T</w:t>
      </w:r>
      <w:r w:rsidRPr="00856304">
        <w:rPr>
          <w:rFonts w:asciiTheme="majorHAnsi" w:hAnsiTheme="majorHAnsi" w:cstheme="majorHAnsi"/>
          <w:lang w:val="cs-CZ"/>
        </w:rPr>
        <w:t xml:space="preserve"> treated with antibacterial material (dissolved modified chitosan), LIVE/DEAD Backlight Kit (ThermoFisher), processed in ImageJ. scale bar 10 µm. Green = live cells, Red = dead or damage cells</w:t>
      </w:r>
    </w:p>
    <w:p w14:paraId="0C56BEB0" w14:textId="4326A8B0" w:rsidR="009F2C35" w:rsidRPr="00856304" w:rsidRDefault="00DB4562" w:rsidP="0059059B">
      <w:pPr>
        <w:suppressAutoHyphens/>
        <w:spacing w:after="360"/>
        <w:ind w:left="426" w:right="-167"/>
        <w:rPr>
          <w:rFonts w:asciiTheme="majorHAnsi" w:hAnsiTheme="majorHAnsi" w:cstheme="majorHAnsi"/>
          <w:lang w:val="cs-CZ"/>
        </w:rPr>
      </w:pPr>
      <w:r w:rsidRPr="00856304">
        <w:rPr>
          <w:rFonts w:asciiTheme="majorHAnsi" w:hAnsiTheme="majorHAnsi" w:cstheme="majorHAnsi"/>
          <w:i/>
          <w:iCs/>
          <w:lang w:val="cs-CZ"/>
        </w:rPr>
        <w:t xml:space="preserve">This work was supported by the Technical University of Liberec Student Grant Competition as part of project </w:t>
      </w:r>
      <w:r w:rsidRPr="00856304">
        <w:rPr>
          <w:rFonts w:asciiTheme="majorHAnsi" w:hAnsiTheme="majorHAnsi" w:cstheme="majorHAnsi"/>
          <w:b/>
          <w:bCs/>
          <w:i/>
          <w:iCs/>
          <w:lang w:val="cs-CZ"/>
        </w:rPr>
        <w:t>No. SGS-2025-7582</w:t>
      </w:r>
      <w:r w:rsidRPr="00856304">
        <w:rPr>
          <w:rFonts w:asciiTheme="majorHAnsi" w:hAnsiTheme="majorHAnsi" w:cstheme="majorHAnsi"/>
          <w:i/>
          <w:iCs/>
          <w:lang w:val="cs-CZ"/>
        </w:rPr>
        <w:t xml:space="preserve">. It was created at the </w:t>
      </w:r>
      <w:r w:rsidRPr="00856304">
        <w:rPr>
          <w:rFonts w:asciiTheme="majorHAnsi" w:hAnsiTheme="majorHAnsi" w:cstheme="majorHAnsi"/>
          <w:b/>
          <w:bCs/>
          <w:i/>
          <w:iCs/>
          <w:lang w:val="cs-CZ"/>
        </w:rPr>
        <w:t xml:space="preserve">Faculty of Health Studies </w:t>
      </w:r>
      <w:r w:rsidRPr="00856304">
        <w:rPr>
          <w:rFonts w:asciiTheme="majorHAnsi" w:hAnsiTheme="majorHAnsi" w:cstheme="majorHAnsi"/>
          <w:i/>
          <w:iCs/>
          <w:lang w:val="cs-CZ"/>
        </w:rPr>
        <w:t>at the Technical University of Liberec with the support of the Institutional Foundation for Long-Term Conceptual Development of Research Institutions, as provided by the Ministry of Education, Youth and Sports of the Czech Republic in 2025.</w:t>
      </w:r>
    </w:p>
    <w:p w14:paraId="58099156" w14:textId="53AEFC44" w:rsidR="00DC3009" w:rsidRPr="00D62090" w:rsidRDefault="00907D66" w:rsidP="003716D7">
      <w:pPr>
        <w:pStyle w:val="Formatvorlage1"/>
        <w:numPr>
          <w:ilvl w:val="1"/>
          <w:numId w:val="70"/>
        </w:numPr>
        <w:ind w:left="426" w:hanging="426"/>
        <w:rPr>
          <w:lang w:val="en-GB"/>
        </w:rPr>
      </w:pPr>
      <w:bookmarkStart w:id="20" w:name="_Toc222267834"/>
      <w:r w:rsidRPr="00D62090">
        <w:rPr>
          <w:lang w:val="en-GB"/>
        </w:rPr>
        <w:lastRenderedPageBreak/>
        <w:t>Modification and functionalization of biomaterials, implant surfaces, and tissue scaffolds</w:t>
      </w:r>
      <w:bookmarkEnd w:id="20"/>
    </w:p>
    <w:p w14:paraId="59FA125B" w14:textId="77777777" w:rsidR="00907D66" w:rsidRPr="00D62090" w:rsidRDefault="00907D66" w:rsidP="00CD5D07">
      <w:pPr>
        <w:pStyle w:val="Nadpis3"/>
        <w:keepNext w:val="0"/>
        <w:keepLines w:val="0"/>
        <w:numPr>
          <w:ilvl w:val="2"/>
          <w:numId w:val="71"/>
        </w:numPr>
        <w:suppressAutoHyphens/>
        <w:ind w:left="709" w:right="116" w:hanging="709"/>
        <w:rPr>
          <w:lang w:val="en-GB"/>
        </w:rPr>
      </w:pPr>
      <w:bookmarkStart w:id="21" w:name="_Toc222267835"/>
      <w:r w:rsidRPr="00D62090">
        <w:rPr>
          <w:lang w:val="en-GB"/>
        </w:rPr>
        <w:t>Solvothermal production of a piezoelectric layer on titanium implant materials</w:t>
      </w:r>
      <w:bookmarkEnd w:id="21"/>
    </w:p>
    <w:p w14:paraId="496339DA" w14:textId="77777777" w:rsidR="00DF541B" w:rsidRPr="00856304" w:rsidRDefault="00DF541B" w:rsidP="008C1325">
      <w:pPr>
        <w:pStyle w:val="Standardberschrift"/>
        <w:suppressAutoHyphens/>
        <w:rPr>
          <w:rFonts w:asciiTheme="majorHAnsi" w:hAnsiTheme="majorHAnsi" w:cstheme="majorHAnsi"/>
          <w:b/>
          <w:bCs/>
          <w:sz w:val="18"/>
          <w:szCs w:val="12"/>
          <w:lang w:val="en-GB"/>
        </w:rPr>
      </w:pPr>
      <w:r w:rsidRPr="00856304">
        <w:rPr>
          <w:rFonts w:asciiTheme="majorHAnsi" w:hAnsiTheme="majorHAnsi" w:cstheme="majorHAnsi"/>
          <w:b/>
          <w:bCs/>
          <w:sz w:val="18"/>
          <w:szCs w:val="12"/>
          <w:lang w:val="en-GB"/>
        </w:rPr>
        <w:t>Josephine Roth, Ute Bergmann</w:t>
      </w:r>
    </w:p>
    <w:p w14:paraId="7EAF4678" w14:textId="77777777" w:rsidR="00DF541B" w:rsidRPr="00856304" w:rsidRDefault="00DF541B" w:rsidP="008C1325">
      <w:pPr>
        <w:suppressAutoHyphens/>
        <w:rPr>
          <w:rFonts w:asciiTheme="majorHAnsi" w:hAnsiTheme="majorHAnsi" w:cstheme="majorHAnsi"/>
          <w:i/>
          <w:lang w:val="en-GB"/>
        </w:rPr>
      </w:pPr>
      <w:r w:rsidRPr="00856304">
        <w:rPr>
          <w:rFonts w:asciiTheme="majorHAnsi" w:hAnsiTheme="majorHAnsi" w:cstheme="majorHAnsi"/>
          <w:i/>
          <w:lang w:val="en-GB"/>
        </w:rPr>
        <w:t>Institute of Materials Science, Technische Universität Dresden, 01062 Dresden, Germany</w:t>
      </w:r>
    </w:p>
    <w:p w14:paraId="1B652EBD" w14:textId="77777777" w:rsidR="00DF541B" w:rsidRPr="00856304" w:rsidRDefault="00DF541B" w:rsidP="0059059B">
      <w:pPr>
        <w:pStyle w:val="Standardberschrift"/>
        <w:tabs>
          <w:tab w:val="left" w:pos="9214"/>
        </w:tabs>
        <w:suppressAutoHyphens/>
        <w:ind w:right="116"/>
        <w:rPr>
          <w:rFonts w:asciiTheme="majorHAnsi" w:hAnsiTheme="majorHAnsi" w:cstheme="majorHAnsi"/>
          <w:sz w:val="18"/>
          <w:lang w:val="cs-CZ"/>
        </w:rPr>
      </w:pPr>
      <w:r w:rsidRPr="00856304">
        <w:rPr>
          <w:rFonts w:asciiTheme="majorHAnsi" w:hAnsiTheme="majorHAnsi" w:cstheme="majorHAnsi"/>
          <w:sz w:val="18"/>
          <w:lang w:val="cs-CZ"/>
        </w:rPr>
        <w:t>With the ongoing rise in implant-based therapies driven by demographic developments, titanium continues to be frequently employed in orthopedic and dental implants. Although titanium exhibits favorable mechanical and biocompatible properties, postsurgical complications - including inflammation and insufficient osseointegration - still pose challenges in clinical practice. This highlights the need for improved surface functionalities that can actively support tissue integration and modulate inflammatory processes. Biomimetic approaches, such as the use of piezoelectric surfaces that mimic physiological electromechanical cues within tissue, are emerging as highly promising [1]. In this context, the study examines titanium implants functionalized with a piezoelectric barium titanate (BaTiO</w:t>
      </w:r>
      <w:r w:rsidRPr="00856304">
        <w:rPr>
          <w:rFonts w:ascii="Cambria Math" w:hAnsi="Cambria Math" w:cs="Cambria Math"/>
          <w:sz w:val="18"/>
          <w:lang w:val="cs-CZ"/>
        </w:rPr>
        <w:t>₃</w:t>
      </w:r>
      <w:r w:rsidRPr="00856304">
        <w:rPr>
          <w:rFonts w:asciiTheme="majorHAnsi" w:hAnsiTheme="majorHAnsi" w:cstheme="majorHAnsi"/>
          <w:sz w:val="18"/>
          <w:lang w:val="cs-CZ"/>
        </w:rPr>
        <w:t xml:space="preserve">) coating. </w:t>
      </w:r>
    </w:p>
    <w:p w14:paraId="75048BB1" w14:textId="621AC6B6" w:rsidR="00DF541B" w:rsidRPr="00856304" w:rsidRDefault="000B50BC" w:rsidP="0059059B">
      <w:pPr>
        <w:pStyle w:val="Standardberschrift"/>
        <w:tabs>
          <w:tab w:val="left" w:pos="9214"/>
        </w:tabs>
        <w:suppressAutoHyphens/>
        <w:ind w:right="116"/>
        <w:rPr>
          <w:rFonts w:asciiTheme="majorHAnsi" w:hAnsiTheme="majorHAnsi" w:cstheme="majorHAnsi"/>
          <w:sz w:val="18"/>
          <w:lang w:val="cs-CZ"/>
        </w:rPr>
      </w:pPr>
      <w:r w:rsidRPr="00856304">
        <w:rPr>
          <w:rFonts w:asciiTheme="majorHAnsi" w:hAnsiTheme="majorHAnsi" w:cstheme="majorHAnsi"/>
          <w:noProof/>
          <w:lang w:val="cs-CZ" w:eastAsia="cs-CZ"/>
        </w:rPr>
        <mc:AlternateContent>
          <mc:Choice Requires="wpg">
            <w:drawing>
              <wp:anchor distT="0" distB="0" distL="114300" distR="114300" simplePos="0" relativeHeight="251661349" behindDoc="1" locked="0" layoutInCell="1" allowOverlap="1" wp14:anchorId="018F433C" wp14:editId="40EE742B">
                <wp:simplePos x="0" y="0"/>
                <wp:positionH relativeFrom="margin">
                  <wp:align>right</wp:align>
                </wp:positionH>
                <wp:positionV relativeFrom="paragraph">
                  <wp:posOffset>903605</wp:posOffset>
                </wp:positionV>
                <wp:extent cx="5882640" cy="1482090"/>
                <wp:effectExtent l="38100" t="0" r="60960" b="0"/>
                <wp:wrapTopAndBottom/>
                <wp:docPr id="1007749971" name="Skupina 111"/>
                <wp:cNvGraphicFramePr/>
                <a:graphic xmlns:a="http://schemas.openxmlformats.org/drawingml/2006/main">
                  <a:graphicData uri="http://schemas.microsoft.com/office/word/2010/wordprocessingGroup">
                    <wpg:wgp>
                      <wpg:cNvGrpSpPr/>
                      <wpg:grpSpPr>
                        <a:xfrm>
                          <a:off x="0" y="0"/>
                          <a:ext cx="5882640" cy="1482090"/>
                          <a:chOff x="0" y="0"/>
                          <a:chExt cx="5453598" cy="1482090"/>
                        </a:xfrm>
                      </wpg:grpSpPr>
                      <wpg:grpSp>
                        <wpg:cNvPr id="1902535407" name="Gruppieren 353"/>
                        <wpg:cNvGrpSpPr/>
                        <wpg:grpSpPr>
                          <a:xfrm>
                            <a:off x="0" y="0"/>
                            <a:ext cx="5453598" cy="948602"/>
                            <a:chOff x="0" y="0"/>
                            <a:chExt cx="5453598" cy="948602"/>
                          </a:xfrm>
                        </wpg:grpSpPr>
                        <wpg:grpSp>
                          <wpg:cNvPr id="81152524" name="Gruppieren 63">
                            <a:extLst>
                              <a:ext uri="{FF2B5EF4-FFF2-40B4-BE49-F238E27FC236}">
                                <a16:creationId xmlns:a16="http://schemas.microsoft.com/office/drawing/2014/main" id="{6DD285AE-46DD-4FDF-B8A0-98B978C83BD2}"/>
                              </a:ext>
                            </a:extLst>
                          </wpg:cNvPr>
                          <wpg:cNvGrpSpPr/>
                          <wpg:grpSpPr>
                            <a:xfrm>
                              <a:off x="0" y="762000"/>
                              <a:ext cx="1157823" cy="186602"/>
                              <a:chOff x="0" y="0"/>
                              <a:chExt cx="7467600" cy="1130300"/>
                            </a:xfrm>
                          </wpg:grpSpPr>
                          <wps:wsp>
                            <wps:cNvPr id="1000348819" name="Rechteck 63">
                              <a:extLst>
                                <a:ext uri="{FF2B5EF4-FFF2-40B4-BE49-F238E27FC236}">
                                  <a16:creationId xmlns:a16="http://schemas.microsoft.com/office/drawing/2014/main" id="{3A2C7D3B-CC51-400D-ABB7-0804F6E1A531}"/>
                                </a:ext>
                              </a:extLst>
                            </wps:cNvPr>
                            <wps:cNvSpPr/>
                            <wps:spPr>
                              <a:xfrm>
                                <a:off x="0" y="749300"/>
                                <a:ext cx="5918200" cy="381000"/>
                              </a:xfrm>
                              <a:prstGeom prst="rect">
                                <a:avLst/>
                              </a:prstGeom>
                              <a:solidFill>
                                <a:srgbClr val="5B9BD5"/>
                              </a:solidFill>
                              <a:ln w="12700" cap="flat" cmpd="sng" algn="ctr">
                                <a:solidFill>
                                  <a:srgbClr val="5B9BD5">
                                    <a:shade val="50000"/>
                                  </a:srgbClr>
                                </a:solidFill>
                                <a:prstDash val="solid"/>
                                <a:miter lim="800000"/>
                              </a:ln>
                              <a:effectLst/>
                            </wps:spPr>
                            <wps:bodyPr rtlCol="0" anchor="ctr"/>
                          </wps:wsp>
                          <wps:wsp>
                            <wps:cNvPr id="796036917" name="Parallelogramm 115">
                              <a:extLst>
                                <a:ext uri="{FF2B5EF4-FFF2-40B4-BE49-F238E27FC236}">
                                  <a16:creationId xmlns:a16="http://schemas.microsoft.com/office/drawing/2014/main" id="{B7F5D461-E633-4541-9EC9-DC232F1F82DB}"/>
                                </a:ext>
                              </a:extLst>
                            </wps:cNvPr>
                            <wps:cNvSpPr/>
                            <wps:spPr>
                              <a:xfrm>
                                <a:off x="0" y="0"/>
                                <a:ext cx="7467600" cy="736600"/>
                              </a:xfrm>
                              <a:prstGeom prst="parallelogram">
                                <a:avLst>
                                  <a:gd name="adj" fmla="val 212608"/>
                                </a:avLst>
                              </a:prstGeom>
                              <a:solidFill>
                                <a:srgbClr val="5B9BD5"/>
                              </a:solidFill>
                              <a:ln w="12700" cap="flat" cmpd="sng" algn="ctr">
                                <a:solidFill>
                                  <a:srgbClr val="5B9BD5">
                                    <a:shade val="50000"/>
                                  </a:srgbClr>
                                </a:solidFill>
                                <a:prstDash val="solid"/>
                                <a:miter lim="800000"/>
                              </a:ln>
                              <a:effectLst/>
                            </wps:spPr>
                            <wps:bodyPr rtlCol="0" anchor="ctr"/>
                          </wps:wsp>
                          <wps:wsp>
                            <wps:cNvPr id="1156233483" name="Parallelogramm 116">
                              <a:extLst>
                                <a:ext uri="{FF2B5EF4-FFF2-40B4-BE49-F238E27FC236}">
                                  <a16:creationId xmlns:a16="http://schemas.microsoft.com/office/drawing/2014/main" id="{16EE2E1E-4612-43E7-A15B-4D97CEDA4FA9}"/>
                                </a:ext>
                              </a:extLst>
                            </wps:cNvPr>
                            <wps:cNvSpPr/>
                            <wps:spPr>
                              <a:xfrm rot="5400000" flipV="1">
                                <a:off x="6127750" y="-209550"/>
                                <a:ext cx="1130300" cy="1549400"/>
                              </a:xfrm>
                              <a:prstGeom prst="parallelogram">
                                <a:avLst>
                                  <a:gd name="adj" fmla="val 64845"/>
                                </a:avLst>
                              </a:prstGeom>
                              <a:solidFill>
                                <a:srgbClr val="5B9BD5">
                                  <a:lumMod val="75000"/>
                                </a:srgbClr>
                              </a:solidFill>
                              <a:ln w="12700" cap="flat" cmpd="sng" algn="ctr">
                                <a:solidFill>
                                  <a:srgbClr val="5B9BD5">
                                    <a:shade val="50000"/>
                                  </a:srgbClr>
                                </a:solidFill>
                                <a:prstDash val="solid"/>
                                <a:miter lim="800000"/>
                              </a:ln>
                              <a:effectLst/>
                            </wps:spPr>
                            <wps:bodyPr rtlCol="0" anchor="ctr"/>
                          </wps:wsp>
                        </wpg:grpSp>
                        <wpg:grpSp>
                          <wpg:cNvPr id="38517146" name="Gruppieren 54">
                            <a:extLst>
                              <a:ext uri="{FF2B5EF4-FFF2-40B4-BE49-F238E27FC236}">
                                <a16:creationId xmlns:a16="http://schemas.microsoft.com/office/drawing/2014/main" id="{4049D316-B79C-4F4C-A67D-99715BF0CF5F}"/>
                              </a:ext>
                            </a:extLst>
                          </wpg:cNvPr>
                          <wpg:cNvGrpSpPr/>
                          <wpg:grpSpPr>
                            <a:xfrm>
                              <a:off x="1371600" y="695325"/>
                              <a:ext cx="1157823" cy="251418"/>
                              <a:chOff x="0" y="0"/>
                              <a:chExt cx="3009901" cy="532201"/>
                            </a:xfrm>
                          </wpg:grpSpPr>
                          <wpg:grpSp>
                            <wpg:cNvPr id="969893481" name="Gruppieren 118">
                              <a:extLst>
                                <a:ext uri="{FF2B5EF4-FFF2-40B4-BE49-F238E27FC236}">
                                  <a16:creationId xmlns:a16="http://schemas.microsoft.com/office/drawing/2014/main" id="{F4932B8B-F78B-4815-A859-1548C320D3A6}"/>
                                </a:ext>
                              </a:extLst>
                            </wpg:cNvPr>
                            <wpg:cNvGrpSpPr/>
                            <wpg:grpSpPr>
                              <a:xfrm>
                                <a:off x="1" y="137486"/>
                                <a:ext cx="3009900" cy="394715"/>
                                <a:chOff x="1" y="137486"/>
                                <a:chExt cx="7467600" cy="1130300"/>
                              </a:xfrm>
                            </wpg:grpSpPr>
                            <wps:wsp>
                              <wps:cNvPr id="1758518104" name="Rechteck 119">
                                <a:extLst>
                                  <a:ext uri="{FF2B5EF4-FFF2-40B4-BE49-F238E27FC236}">
                                    <a16:creationId xmlns:a16="http://schemas.microsoft.com/office/drawing/2014/main" id="{36D95F27-90B7-4415-B6A1-523767786C21}"/>
                                  </a:ext>
                                </a:extLst>
                              </wps:cNvPr>
                              <wps:cNvSpPr/>
                              <wps:spPr>
                                <a:xfrm>
                                  <a:off x="1" y="886786"/>
                                  <a:ext cx="5918200" cy="381000"/>
                                </a:xfrm>
                                <a:prstGeom prst="rect">
                                  <a:avLst/>
                                </a:prstGeom>
                                <a:solidFill>
                                  <a:srgbClr val="5B9BD5"/>
                                </a:solidFill>
                                <a:ln w="12700" cap="flat" cmpd="sng" algn="ctr">
                                  <a:solidFill>
                                    <a:srgbClr val="5B9BD5">
                                      <a:shade val="50000"/>
                                    </a:srgbClr>
                                  </a:solidFill>
                                  <a:prstDash val="solid"/>
                                  <a:miter lim="800000"/>
                                </a:ln>
                                <a:effectLst/>
                              </wps:spPr>
                              <wps:bodyPr rtlCol="0" anchor="ctr"/>
                            </wps:wsp>
                            <wps:wsp>
                              <wps:cNvPr id="1946087482" name="Parallelogramm 120">
                                <a:extLst>
                                  <a:ext uri="{FF2B5EF4-FFF2-40B4-BE49-F238E27FC236}">
                                    <a16:creationId xmlns:a16="http://schemas.microsoft.com/office/drawing/2014/main" id="{96BC5B62-D5AC-4993-A2D0-4BECB0B21457}"/>
                                  </a:ext>
                                </a:extLst>
                              </wps:cNvPr>
                              <wps:cNvSpPr/>
                              <wps:spPr>
                                <a:xfrm>
                                  <a:off x="1" y="137486"/>
                                  <a:ext cx="7467600" cy="736600"/>
                                </a:xfrm>
                                <a:prstGeom prst="parallelogram">
                                  <a:avLst>
                                    <a:gd name="adj" fmla="val 212608"/>
                                  </a:avLst>
                                </a:prstGeom>
                                <a:solidFill>
                                  <a:srgbClr val="5B9BD5"/>
                                </a:solidFill>
                                <a:ln w="12700" cap="flat" cmpd="sng" algn="ctr">
                                  <a:solidFill>
                                    <a:srgbClr val="5B9BD5">
                                      <a:shade val="50000"/>
                                    </a:srgbClr>
                                  </a:solidFill>
                                  <a:prstDash val="solid"/>
                                  <a:miter lim="800000"/>
                                </a:ln>
                                <a:effectLst/>
                              </wps:spPr>
                              <wps:bodyPr rtlCol="0" anchor="ctr"/>
                            </wps:wsp>
                            <wps:wsp>
                              <wps:cNvPr id="1787468397" name="Parallelogramm 121">
                                <a:extLst>
                                  <a:ext uri="{FF2B5EF4-FFF2-40B4-BE49-F238E27FC236}">
                                    <a16:creationId xmlns:a16="http://schemas.microsoft.com/office/drawing/2014/main" id="{A23DBCAE-F7A7-4F46-88F7-47232A8629E3}"/>
                                  </a:ext>
                                </a:extLst>
                              </wps:cNvPr>
                              <wps:cNvSpPr/>
                              <wps:spPr>
                                <a:xfrm rot="5400000" flipV="1">
                                  <a:off x="6127751" y="-72064"/>
                                  <a:ext cx="1130300" cy="1549400"/>
                                </a:xfrm>
                                <a:prstGeom prst="parallelogram">
                                  <a:avLst>
                                    <a:gd name="adj" fmla="val 64845"/>
                                  </a:avLst>
                                </a:prstGeom>
                                <a:solidFill>
                                  <a:srgbClr val="5B9BD5">
                                    <a:lumMod val="75000"/>
                                  </a:srgbClr>
                                </a:solidFill>
                                <a:ln w="12700" cap="flat" cmpd="sng" algn="ctr">
                                  <a:solidFill>
                                    <a:srgbClr val="5B9BD5">
                                      <a:shade val="50000"/>
                                    </a:srgbClr>
                                  </a:solidFill>
                                  <a:prstDash val="solid"/>
                                  <a:miter lim="800000"/>
                                </a:ln>
                                <a:effectLst/>
                              </wps:spPr>
                              <wps:bodyPr rtlCol="0" anchor="ctr"/>
                            </wps:wsp>
                          </wpg:grpSp>
                          <wpg:grpSp>
                            <wpg:cNvPr id="1640299709" name="Gruppieren 122">
                              <a:extLst>
                                <a:ext uri="{FF2B5EF4-FFF2-40B4-BE49-F238E27FC236}">
                                  <a16:creationId xmlns:a16="http://schemas.microsoft.com/office/drawing/2014/main" id="{265CAC7E-5006-4165-9119-72993F3CC021}"/>
                                </a:ext>
                              </a:extLst>
                            </wpg:cNvPr>
                            <wpg:cNvGrpSpPr/>
                            <wpg:grpSpPr>
                              <a:xfrm>
                                <a:off x="0" y="0"/>
                                <a:ext cx="3009900" cy="394715"/>
                                <a:chOff x="0" y="0"/>
                                <a:chExt cx="7467600" cy="1130300"/>
                              </a:xfrm>
                              <a:solidFill>
                                <a:srgbClr val="44546A">
                                  <a:lumMod val="60000"/>
                                  <a:lumOff val="40000"/>
                                </a:srgbClr>
                              </a:solidFill>
                            </wpg:grpSpPr>
                            <wps:wsp>
                              <wps:cNvPr id="954975789" name="Rechteck 123">
                                <a:extLst>
                                  <a:ext uri="{FF2B5EF4-FFF2-40B4-BE49-F238E27FC236}">
                                    <a16:creationId xmlns:a16="http://schemas.microsoft.com/office/drawing/2014/main" id="{3483BE89-1087-488A-9621-92970C7A2B30}"/>
                                  </a:ext>
                                </a:extLst>
                              </wps:cNvPr>
                              <wps:cNvSpPr/>
                              <wps:spPr>
                                <a:xfrm>
                                  <a:off x="0" y="749300"/>
                                  <a:ext cx="5918200" cy="381000"/>
                                </a:xfrm>
                                <a:prstGeom prst="rect">
                                  <a:avLst/>
                                </a:prstGeom>
                                <a:grpFill/>
                                <a:ln w="12700" cap="flat" cmpd="sng" algn="ctr">
                                  <a:solidFill>
                                    <a:srgbClr val="000000"/>
                                  </a:solidFill>
                                  <a:prstDash val="solid"/>
                                  <a:miter lim="800000"/>
                                </a:ln>
                                <a:effectLst/>
                              </wps:spPr>
                              <wps:bodyPr rtlCol="0" anchor="ctr"/>
                            </wps:wsp>
                            <wps:wsp>
                              <wps:cNvPr id="2109628759" name="Parallelogramm 124">
                                <a:extLst>
                                  <a:ext uri="{FF2B5EF4-FFF2-40B4-BE49-F238E27FC236}">
                                    <a16:creationId xmlns:a16="http://schemas.microsoft.com/office/drawing/2014/main" id="{3D3DD2E2-993C-4A7C-A89A-0E34FB160031}"/>
                                  </a:ext>
                                </a:extLst>
                              </wps:cNvPr>
                              <wps:cNvSpPr/>
                              <wps:spPr>
                                <a:xfrm>
                                  <a:off x="0" y="0"/>
                                  <a:ext cx="7467600" cy="736600"/>
                                </a:xfrm>
                                <a:prstGeom prst="parallelogram">
                                  <a:avLst>
                                    <a:gd name="adj" fmla="val 212608"/>
                                  </a:avLst>
                                </a:prstGeom>
                                <a:grpFill/>
                                <a:ln w="12700" cap="flat" cmpd="sng" algn="ctr">
                                  <a:solidFill>
                                    <a:srgbClr val="000000"/>
                                  </a:solidFill>
                                  <a:prstDash val="solid"/>
                                  <a:miter lim="800000"/>
                                </a:ln>
                                <a:effectLst/>
                              </wps:spPr>
                              <wps:bodyPr rtlCol="0" anchor="ctr"/>
                            </wps:wsp>
                            <wps:wsp>
                              <wps:cNvPr id="720814816" name="Parallelogramm 127">
                                <a:extLst>
                                  <a:ext uri="{FF2B5EF4-FFF2-40B4-BE49-F238E27FC236}">
                                    <a16:creationId xmlns:a16="http://schemas.microsoft.com/office/drawing/2014/main" id="{1C6E8064-5C9D-4B93-A0AA-0C123D672B34}"/>
                                  </a:ext>
                                </a:extLst>
                              </wps:cNvPr>
                              <wps:cNvSpPr/>
                              <wps:spPr>
                                <a:xfrm rot="5400000" flipV="1">
                                  <a:off x="6127750" y="-209550"/>
                                  <a:ext cx="1130300" cy="1549400"/>
                                </a:xfrm>
                                <a:prstGeom prst="parallelogram">
                                  <a:avLst>
                                    <a:gd name="adj" fmla="val 64845"/>
                                  </a:avLst>
                                </a:prstGeom>
                                <a:grpFill/>
                                <a:ln w="12700" cap="flat" cmpd="sng" algn="ctr">
                                  <a:solidFill>
                                    <a:srgbClr val="000000"/>
                                  </a:solidFill>
                                  <a:prstDash val="solid"/>
                                  <a:miter lim="800000"/>
                                </a:ln>
                                <a:effectLst/>
                              </wps:spPr>
                              <wps:bodyPr rtlCol="0" anchor="ctr"/>
                            </wps:wsp>
                          </wpg:grpSp>
                        </wpg:grpSp>
                        <wpg:grpSp>
                          <wpg:cNvPr id="106667193" name="Gruppieren 71">
                            <a:extLst>
                              <a:ext uri="{FF2B5EF4-FFF2-40B4-BE49-F238E27FC236}">
                                <a16:creationId xmlns:a16="http://schemas.microsoft.com/office/drawing/2014/main" id="{8E6ED874-8706-4CB7-9FB2-EDAAD32EDD6E}"/>
                              </a:ext>
                            </a:extLst>
                          </wpg:cNvPr>
                          <wpg:cNvGrpSpPr/>
                          <wpg:grpSpPr>
                            <a:xfrm>
                              <a:off x="2838450" y="561975"/>
                              <a:ext cx="1157823" cy="380223"/>
                              <a:chOff x="0" y="0"/>
                              <a:chExt cx="7467600" cy="2305050"/>
                            </a:xfrm>
                          </wpg:grpSpPr>
                          <wpg:grpSp>
                            <wpg:cNvPr id="1213088570" name="Gruppieren 129">
                              <a:extLst>
                                <a:ext uri="{FF2B5EF4-FFF2-40B4-BE49-F238E27FC236}">
                                  <a16:creationId xmlns:a16="http://schemas.microsoft.com/office/drawing/2014/main" id="{6A28EE44-2B82-4ADD-94A2-0F2F7E99B6B7}"/>
                                </a:ext>
                              </a:extLst>
                            </wpg:cNvPr>
                            <wpg:cNvGrpSpPr/>
                            <wpg:grpSpPr>
                              <a:xfrm>
                                <a:off x="0" y="1174750"/>
                                <a:ext cx="7467600" cy="1130300"/>
                                <a:chOff x="0" y="1174750"/>
                                <a:chExt cx="7467600" cy="1130300"/>
                              </a:xfrm>
                            </wpg:grpSpPr>
                            <wps:wsp>
                              <wps:cNvPr id="1877641868" name="Rechteck 130">
                                <a:extLst>
                                  <a:ext uri="{FF2B5EF4-FFF2-40B4-BE49-F238E27FC236}">
                                    <a16:creationId xmlns:a16="http://schemas.microsoft.com/office/drawing/2014/main" id="{2F0F6A17-6CD0-4E6C-A006-DC9BB12575D2}"/>
                                  </a:ext>
                                </a:extLst>
                              </wps:cNvPr>
                              <wps:cNvSpPr/>
                              <wps:spPr>
                                <a:xfrm>
                                  <a:off x="0" y="1924050"/>
                                  <a:ext cx="5918200" cy="381000"/>
                                </a:xfrm>
                                <a:prstGeom prst="rect">
                                  <a:avLst/>
                                </a:prstGeom>
                                <a:solidFill>
                                  <a:srgbClr val="5B9BD5"/>
                                </a:solidFill>
                                <a:ln w="12700" cap="flat" cmpd="sng" algn="ctr">
                                  <a:solidFill>
                                    <a:srgbClr val="5B9BD5">
                                      <a:shade val="50000"/>
                                    </a:srgbClr>
                                  </a:solidFill>
                                  <a:prstDash val="solid"/>
                                  <a:miter lim="800000"/>
                                </a:ln>
                                <a:effectLst/>
                              </wps:spPr>
                              <wps:bodyPr rtlCol="0" anchor="ctr"/>
                            </wps:wsp>
                            <wps:wsp>
                              <wps:cNvPr id="2138268559" name="Parallelogramm 131">
                                <a:extLst>
                                  <a:ext uri="{FF2B5EF4-FFF2-40B4-BE49-F238E27FC236}">
                                    <a16:creationId xmlns:a16="http://schemas.microsoft.com/office/drawing/2014/main" id="{595CCD9F-5A35-46DA-A080-875ADAD2C0F2}"/>
                                  </a:ext>
                                </a:extLst>
                              </wps:cNvPr>
                              <wps:cNvSpPr/>
                              <wps:spPr>
                                <a:xfrm>
                                  <a:off x="0" y="1174750"/>
                                  <a:ext cx="7467600" cy="736600"/>
                                </a:xfrm>
                                <a:prstGeom prst="parallelogram">
                                  <a:avLst>
                                    <a:gd name="adj" fmla="val 212608"/>
                                  </a:avLst>
                                </a:prstGeom>
                                <a:solidFill>
                                  <a:srgbClr val="5B9BD5"/>
                                </a:solidFill>
                                <a:ln w="12700" cap="flat" cmpd="sng" algn="ctr">
                                  <a:solidFill>
                                    <a:srgbClr val="5B9BD5">
                                      <a:shade val="50000"/>
                                    </a:srgbClr>
                                  </a:solidFill>
                                  <a:prstDash val="solid"/>
                                  <a:miter lim="800000"/>
                                </a:ln>
                                <a:effectLst/>
                              </wps:spPr>
                              <wps:bodyPr rtlCol="0" anchor="ctr"/>
                            </wps:wsp>
                            <wps:wsp>
                              <wps:cNvPr id="71506690" name="Parallelogramm 132">
                                <a:extLst>
                                  <a:ext uri="{FF2B5EF4-FFF2-40B4-BE49-F238E27FC236}">
                                    <a16:creationId xmlns:a16="http://schemas.microsoft.com/office/drawing/2014/main" id="{9217B06E-E24D-4217-BE6D-E235D5FDB848}"/>
                                  </a:ext>
                                </a:extLst>
                              </wps:cNvPr>
                              <wps:cNvSpPr/>
                              <wps:spPr>
                                <a:xfrm rot="5400000" flipV="1">
                                  <a:off x="6127750" y="965200"/>
                                  <a:ext cx="1130300" cy="1549400"/>
                                </a:xfrm>
                                <a:prstGeom prst="parallelogram">
                                  <a:avLst>
                                    <a:gd name="adj" fmla="val 64845"/>
                                  </a:avLst>
                                </a:prstGeom>
                                <a:solidFill>
                                  <a:srgbClr val="5B9BD5">
                                    <a:lumMod val="75000"/>
                                  </a:srgbClr>
                                </a:solidFill>
                                <a:ln w="12700" cap="flat" cmpd="sng" algn="ctr">
                                  <a:solidFill>
                                    <a:srgbClr val="5B9BD5">
                                      <a:shade val="50000"/>
                                    </a:srgbClr>
                                  </a:solidFill>
                                  <a:prstDash val="solid"/>
                                  <a:miter lim="800000"/>
                                </a:ln>
                                <a:effectLst/>
                              </wps:spPr>
                              <wps:bodyPr rtlCol="0" anchor="ctr"/>
                            </wps:wsp>
                          </wpg:grpSp>
                          <wps:wsp>
                            <wps:cNvPr id="535862889" name="Würfel 70">
                              <a:extLst>
                                <a:ext uri="{FF2B5EF4-FFF2-40B4-BE49-F238E27FC236}">
                                  <a16:creationId xmlns:a16="http://schemas.microsoft.com/office/drawing/2014/main" id="{CE69C9FC-8330-4923-B57E-CD2AA54952EC}"/>
                                </a:ext>
                              </a:extLst>
                            </wps:cNvPr>
                            <wps:cNvSpPr/>
                            <wps:spPr>
                              <a:xfrm>
                                <a:off x="1498601" y="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398836770" name="Würfel 71">
                              <a:extLst>
                                <a:ext uri="{FF2B5EF4-FFF2-40B4-BE49-F238E27FC236}">
                                  <a16:creationId xmlns:a16="http://schemas.microsoft.com/office/drawing/2014/main" id="{B1296DA3-CDE7-4F8A-AFF4-1CA75E559061}"/>
                                </a:ext>
                              </a:extLst>
                            </wps:cNvPr>
                            <wps:cNvSpPr/>
                            <wps:spPr>
                              <a:xfrm>
                                <a:off x="2032001" y="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742515509" name="Würfel 72">
                              <a:extLst>
                                <a:ext uri="{FF2B5EF4-FFF2-40B4-BE49-F238E27FC236}">
                                  <a16:creationId xmlns:a16="http://schemas.microsoft.com/office/drawing/2014/main" id="{C7E86B6D-A363-432E-97B2-A1983CD55063}"/>
                                </a:ext>
                              </a:extLst>
                            </wps:cNvPr>
                            <wps:cNvSpPr/>
                            <wps:spPr>
                              <a:xfrm>
                                <a:off x="2565401" y="12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507389680" name="Würfel 73">
                              <a:extLst>
                                <a:ext uri="{FF2B5EF4-FFF2-40B4-BE49-F238E27FC236}">
                                  <a16:creationId xmlns:a16="http://schemas.microsoft.com/office/drawing/2014/main" id="{0EDF533A-7C8D-4B47-8F61-85ECBCF97E2C}"/>
                                </a:ext>
                              </a:extLst>
                            </wps:cNvPr>
                            <wps:cNvSpPr/>
                            <wps:spPr>
                              <a:xfrm>
                                <a:off x="3098801" y="12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248989602" name="Würfel 74">
                              <a:extLst>
                                <a:ext uri="{FF2B5EF4-FFF2-40B4-BE49-F238E27FC236}">
                                  <a16:creationId xmlns:a16="http://schemas.microsoft.com/office/drawing/2014/main" id="{2ACF702A-79FF-4D8C-B663-33739F76DEB7}"/>
                                </a:ext>
                              </a:extLst>
                            </wps:cNvPr>
                            <wps:cNvSpPr/>
                            <wps:spPr>
                              <a:xfrm>
                                <a:off x="3632201" y="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480969314" name="Würfel 75">
                              <a:extLst>
                                <a:ext uri="{FF2B5EF4-FFF2-40B4-BE49-F238E27FC236}">
                                  <a16:creationId xmlns:a16="http://schemas.microsoft.com/office/drawing/2014/main" id="{9F6E2E9D-D461-4975-A9F4-A5C63412F719}"/>
                                </a:ext>
                              </a:extLst>
                            </wps:cNvPr>
                            <wps:cNvSpPr/>
                            <wps:spPr>
                              <a:xfrm>
                                <a:off x="4165601" y="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249334123" name="Würfel 76">
                              <a:extLst>
                                <a:ext uri="{FF2B5EF4-FFF2-40B4-BE49-F238E27FC236}">
                                  <a16:creationId xmlns:a16="http://schemas.microsoft.com/office/drawing/2014/main" id="{7BB428C8-C776-4F31-A9CF-53D0730BABD5}"/>
                                </a:ext>
                              </a:extLst>
                            </wps:cNvPr>
                            <wps:cNvSpPr/>
                            <wps:spPr>
                              <a:xfrm>
                                <a:off x="4699001" y="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10655301" name="Würfel 77">
                              <a:extLst>
                                <a:ext uri="{FF2B5EF4-FFF2-40B4-BE49-F238E27FC236}">
                                  <a16:creationId xmlns:a16="http://schemas.microsoft.com/office/drawing/2014/main" id="{5E4B0089-4931-4BA7-A279-8FF02021E503}"/>
                                </a:ext>
                              </a:extLst>
                            </wps:cNvPr>
                            <wps:cNvSpPr/>
                            <wps:spPr>
                              <a:xfrm>
                                <a:off x="5232401" y="12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392657296" name="Würfel 78">
                              <a:extLst>
                                <a:ext uri="{FF2B5EF4-FFF2-40B4-BE49-F238E27FC236}">
                                  <a16:creationId xmlns:a16="http://schemas.microsoft.com/office/drawing/2014/main" id="{55398DF2-85D4-4C1D-82F0-4265747A02BE}"/>
                                </a:ext>
                              </a:extLst>
                            </wps:cNvPr>
                            <wps:cNvSpPr/>
                            <wps:spPr>
                              <a:xfrm>
                                <a:off x="5765801" y="12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211139179" name="Würfel 79">
                              <a:extLst>
                                <a:ext uri="{FF2B5EF4-FFF2-40B4-BE49-F238E27FC236}">
                                  <a16:creationId xmlns:a16="http://schemas.microsoft.com/office/drawing/2014/main" id="{DF7A468C-1400-45B4-A532-04C4A6CCC07D}"/>
                                </a:ext>
                              </a:extLst>
                            </wps:cNvPr>
                            <wps:cNvSpPr/>
                            <wps:spPr>
                              <a:xfrm>
                                <a:off x="6299201" y="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725852150" name="Würfel 80">
                              <a:extLst>
                                <a:ext uri="{FF2B5EF4-FFF2-40B4-BE49-F238E27FC236}">
                                  <a16:creationId xmlns:a16="http://schemas.microsoft.com/office/drawing/2014/main" id="{DAB0256C-53DE-4CD9-B69B-7C5E64098F4D}"/>
                                </a:ext>
                              </a:extLst>
                            </wps:cNvPr>
                            <wps:cNvSpPr/>
                            <wps:spPr>
                              <a:xfrm>
                                <a:off x="6832601" y="12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480852686" name="Würfel 81">
                              <a:extLst>
                                <a:ext uri="{FF2B5EF4-FFF2-40B4-BE49-F238E27FC236}">
                                  <a16:creationId xmlns:a16="http://schemas.microsoft.com/office/drawing/2014/main" id="{DB7F733D-3241-4609-AD4D-4B8D6788113E}"/>
                                </a:ext>
                              </a:extLst>
                            </wps:cNvPr>
                            <wps:cNvSpPr/>
                            <wps:spPr>
                              <a:xfrm>
                                <a:off x="1123951" y="2032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2131828672" name="Würfel 82">
                              <a:extLst>
                                <a:ext uri="{FF2B5EF4-FFF2-40B4-BE49-F238E27FC236}">
                                  <a16:creationId xmlns:a16="http://schemas.microsoft.com/office/drawing/2014/main" id="{CA601D6F-7400-431C-859A-1152CE3A55BD}"/>
                                </a:ext>
                              </a:extLst>
                            </wps:cNvPr>
                            <wps:cNvSpPr/>
                            <wps:spPr>
                              <a:xfrm>
                                <a:off x="1657351" y="2032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61797502" name="Würfel 83">
                              <a:extLst>
                                <a:ext uri="{FF2B5EF4-FFF2-40B4-BE49-F238E27FC236}">
                                  <a16:creationId xmlns:a16="http://schemas.microsoft.com/office/drawing/2014/main" id="{D49C4804-A026-45E6-B2D9-0CEA5CD73E4C}"/>
                                </a:ext>
                              </a:extLst>
                            </wps:cNvPr>
                            <wps:cNvSpPr/>
                            <wps:spPr>
                              <a:xfrm>
                                <a:off x="2190751" y="2159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417199470" name="Würfel 84">
                              <a:extLst>
                                <a:ext uri="{FF2B5EF4-FFF2-40B4-BE49-F238E27FC236}">
                                  <a16:creationId xmlns:a16="http://schemas.microsoft.com/office/drawing/2014/main" id="{06E74B14-798F-41AF-8E9E-8E10244E7F3A}"/>
                                </a:ext>
                              </a:extLst>
                            </wps:cNvPr>
                            <wps:cNvSpPr/>
                            <wps:spPr>
                              <a:xfrm>
                                <a:off x="2724151" y="2159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799313906" name="Würfel 85">
                              <a:extLst>
                                <a:ext uri="{FF2B5EF4-FFF2-40B4-BE49-F238E27FC236}">
                                  <a16:creationId xmlns:a16="http://schemas.microsoft.com/office/drawing/2014/main" id="{EB4183F2-5CCB-4F42-8C6A-0EB5D34700C6}"/>
                                </a:ext>
                              </a:extLst>
                            </wps:cNvPr>
                            <wps:cNvSpPr/>
                            <wps:spPr>
                              <a:xfrm>
                                <a:off x="3257551" y="2032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364936008" name="Würfel 86">
                              <a:extLst>
                                <a:ext uri="{FF2B5EF4-FFF2-40B4-BE49-F238E27FC236}">
                                  <a16:creationId xmlns:a16="http://schemas.microsoft.com/office/drawing/2014/main" id="{BC9DADC8-8341-4DB4-B31C-5C3717D3062F}"/>
                                </a:ext>
                              </a:extLst>
                            </wps:cNvPr>
                            <wps:cNvSpPr/>
                            <wps:spPr>
                              <a:xfrm>
                                <a:off x="3790951" y="2032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2115528298" name="Würfel 87">
                              <a:extLst>
                                <a:ext uri="{FF2B5EF4-FFF2-40B4-BE49-F238E27FC236}">
                                  <a16:creationId xmlns:a16="http://schemas.microsoft.com/office/drawing/2014/main" id="{16FB1680-A06B-4FA9-9B25-772B527DF9D4}"/>
                                </a:ext>
                              </a:extLst>
                            </wps:cNvPr>
                            <wps:cNvSpPr/>
                            <wps:spPr>
                              <a:xfrm>
                                <a:off x="4324351" y="2032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425045267" name="Würfel 88">
                              <a:extLst>
                                <a:ext uri="{FF2B5EF4-FFF2-40B4-BE49-F238E27FC236}">
                                  <a16:creationId xmlns:a16="http://schemas.microsoft.com/office/drawing/2014/main" id="{D7D98E8E-B107-4B9D-B8EB-7DCDDE1495F4}"/>
                                </a:ext>
                              </a:extLst>
                            </wps:cNvPr>
                            <wps:cNvSpPr/>
                            <wps:spPr>
                              <a:xfrm>
                                <a:off x="4857751" y="2159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994903799" name="Würfel 89">
                              <a:extLst>
                                <a:ext uri="{FF2B5EF4-FFF2-40B4-BE49-F238E27FC236}">
                                  <a16:creationId xmlns:a16="http://schemas.microsoft.com/office/drawing/2014/main" id="{01449720-130F-4786-ADCE-B204B142F02A}"/>
                                </a:ext>
                              </a:extLst>
                            </wps:cNvPr>
                            <wps:cNvSpPr/>
                            <wps:spPr>
                              <a:xfrm>
                                <a:off x="5391151" y="2159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857495958" name="Würfel 90">
                              <a:extLst>
                                <a:ext uri="{FF2B5EF4-FFF2-40B4-BE49-F238E27FC236}">
                                  <a16:creationId xmlns:a16="http://schemas.microsoft.com/office/drawing/2014/main" id="{C933A388-607D-4F94-AEF1-264723ECA16D}"/>
                                </a:ext>
                              </a:extLst>
                            </wps:cNvPr>
                            <wps:cNvSpPr/>
                            <wps:spPr>
                              <a:xfrm>
                                <a:off x="5924551" y="2032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906220277" name="Würfel 91">
                              <a:extLst>
                                <a:ext uri="{FF2B5EF4-FFF2-40B4-BE49-F238E27FC236}">
                                  <a16:creationId xmlns:a16="http://schemas.microsoft.com/office/drawing/2014/main" id="{3E452FE6-3D8A-4A54-8D0C-CCFE235DB3C8}"/>
                                </a:ext>
                              </a:extLst>
                            </wps:cNvPr>
                            <wps:cNvSpPr/>
                            <wps:spPr>
                              <a:xfrm>
                                <a:off x="6457951" y="2159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922593225" name="Würfel 92">
                              <a:extLst>
                                <a:ext uri="{FF2B5EF4-FFF2-40B4-BE49-F238E27FC236}">
                                  <a16:creationId xmlns:a16="http://schemas.microsoft.com/office/drawing/2014/main" id="{F4D6A4F7-FA92-406F-8B21-71C180A6EE4A}"/>
                                </a:ext>
                              </a:extLst>
                            </wps:cNvPr>
                            <wps:cNvSpPr/>
                            <wps:spPr>
                              <a:xfrm>
                                <a:off x="711201" y="393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333681529" name="Würfel 93">
                              <a:extLst>
                                <a:ext uri="{FF2B5EF4-FFF2-40B4-BE49-F238E27FC236}">
                                  <a16:creationId xmlns:a16="http://schemas.microsoft.com/office/drawing/2014/main" id="{42BCF62C-AA37-4133-A424-5900750C4C47}"/>
                                </a:ext>
                              </a:extLst>
                            </wps:cNvPr>
                            <wps:cNvSpPr/>
                            <wps:spPr>
                              <a:xfrm>
                                <a:off x="1244601" y="393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817843020" name="Würfel 94">
                              <a:extLst>
                                <a:ext uri="{FF2B5EF4-FFF2-40B4-BE49-F238E27FC236}">
                                  <a16:creationId xmlns:a16="http://schemas.microsoft.com/office/drawing/2014/main" id="{B03B951C-A868-402D-8B75-645C97803D50}"/>
                                </a:ext>
                              </a:extLst>
                            </wps:cNvPr>
                            <wps:cNvSpPr/>
                            <wps:spPr>
                              <a:xfrm>
                                <a:off x="1778001" y="406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2003211787" name="Würfel 95">
                              <a:extLst>
                                <a:ext uri="{FF2B5EF4-FFF2-40B4-BE49-F238E27FC236}">
                                  <a16:creationId xmlns:a16="http://schemas.microsoft.com/office/drawing/2014/main" id="{72A3AE25-0719-40A2-AE78-CB5990DC2A85}"/>
                                </a:ext>
                              </a:extLst>
                            </wps:cNvPr>
                            <wps:cNvSpPr/>
                            <wps:spPr>
                              <a:xfrm>
                                <a:off x="2311401" y="406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99472056" name="Würfel 96">
                              <a:extLst>
                                <a:ext uri="{FF2B5EF4-FFF2-40B4-BE49-F238E27FC236}">
                                  <a16:creationId xmlns:a16="http://schemas.microsoft.com/office/drawing/2014/main" id="{8E79FDC7-7E13-4867-A591-A51910A1A7CE}"/>
                                </a:ext>
                              </a:extLst>
                            </wps:cNvPr>
                            <wps:cNvSpPr/>
                            <wps:spPr>
                              <a:xfrm>
                                <a:off x="2844801" y="393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673349447" name="Würfel 97">
                              <a:extLst>
                                <a:ext uri="{FF2B5EF4-FFF2-40B4-BE49-F238E27FC236}">
                                  <a16:creationId xmlns:a16="http://schemas.microsoft.com/office/drawing/2014/main" id="{D3FA21C6-FFB9-496F-B9FA-063C2D31FCBF}"/>
                                </a:ext>
                              </a:extLst>
                            </wps:cNvPr>
                            <wps:cNvSpPr/>
                            <wps:spPr>
                              <a:xfrm>
                                <a:off x="3378201" y="393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925497636" name="Würfel 98">
                              <a:extLst>
                                <a:ext uri="{FF2B5EF4-FFF2-40B4-BE49-F238E27FC236}">
                                  <a16:creationId xmlns:a16="http://schemas.microsoft.com/office/drawing/2014/main" id="{49EFC4C1-6A41-457E-814F-ACBD69BD44D3}"/>
                                </a:ext>
                              </a:extLst>
                            </wps:cNvPr>
                            <wps:cNvSpPr/>
                            <wps:spPr>
                              <a:xfrm>
                                <a:off x="3911601" y="393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771574836" name="Würfel 99">
                              <a:extLst>
                                <a:ext uri="{FF2B5EF4-FFF2-40B4-BE49-F238E27FC236}">
                                  <a16:creationId xmlns:a16="http://schemas.microsoft.com/office/drawing/2014/main" id="{F5E5004E-5842-4F2A-B058-020385E23924}"/>
                                </a:ext>
                              </a:extLst>
                            </wps:cNvPr>
                            <wps:cNvSpPr/>
                            <wps:spPr>
                              <a:xfrm>
                                <a:off x="4445001" y="406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785673998" name="Würfel 100">
                              <a:extLst>
                                <a:ext uri="{FF2B5EF4-FFF2-40B4-BE49-F238E27FC236}">
                                  <a16:creationId xmlns:a16="http://schemas.microsoft.com/office/drawing/2014/main" id="{DD480FC5-F88A-47C4-9EA7-12C3E07AC3D9}"/>
                                </a:ext>
                              </a:extLst>
                            </wps:cNvPr>
                            <wps:cNvSpPr/>
                            <wps:spPr>
                              <a:xfrm>
                                <a:off x="4978401" y="406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505443168" name="Würfel 101">
                              <a:extLst>
                                <a:ext uri="{FF2B5EF4-FFF2-40B4-BE49-F238E27FC236}">
                                  <a16:creationId xmlns:a16="http://schemas.microsoft.com/office/drawing/2014/main" id="{67255A50-1500-473D-B748-9E3859B7F394}"/>
                                </a:ext>
                              </a:extLst>
                            </wps:cNvPr>
                            <wps:cNvSpPr/>
                            <wps:spPr>
                              <a:xfrm>
                                <a:off x="5511801" y="393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957068047" name="Würfel 102">
                              <a:extLst>
                                <a:ext uri="{FF2B5EF4-FFF2-40B4-BE49-F238E27FC236}">
                                  <a16:creationId xmlns:a16="http://schemas.microsoft.com/office/drawing/2014/main" id="{60203E0D-5A2F-406A-BD63-A31C928713B1}"/>
                                </a:ext>
                              </a:extLst>
                            </wps:cNvPr>
                            <wps:cNvSpPr/>
                            <wps:spPr>
                              <a:xfrm>
                                <a:off x="6045201" y="406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636658421" name="Würfel 103">
                              <a:extLst>
                                <a:ext uri="{FF2B5EF4-FFF2-40B4-BE49-F238E27FC236}">
                                  <a16:creationId xmlns:a16="http://schemas.microsoft.com/office/drawing/2014/main" id="{EB37B4FF-B7B9-4B9A-94D8-8A32F4D16AA6}"/>
                                </a:ext>
                              </a:extLst>
                            </wps:cNvPr>
                            <wps:cNvSpPr/>
                            <wps:spPr>
                              <a:xfrm>
                                <a:off x="419100" y="520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884978331" name="Würfel 162">
                              <a:extLst>
                                <a:ext uri="{FF2B5EF4-FFF2-40B4-BE49-F238E27FC236}">
                                  <a16:creationId xmlns:a16="http://schemas.microsoft.com/office/drawing/2014/main" id="{0BF083C8-2C19-40D5-9405-22693CEB7CA2}"/>
                                </a:ext>
                              </a:extLst>
                            </wps:cNvPr>
                            <wps:cNvSpPr/>
                            <wps:spPr>
                              <a:xfrm>
                                <a:off x="952500" y="520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427294831" name="Würfel 163">
                              <a:extLst>
                                <a:ext uri="{FF2B5EF4-FFF2-40B4-BE49-F238E27FC236}">
                                  <a16:creationId xmlns:a16="http://schemas.microsoft.com/office/drawing/2014/main" id="{10B0512A-52F5-4554-8843-47F83A15054A}"/>
                                </a:ext>
                              </a:extLst>
                            </wps:cNvPr>
                            <wps:cNvSpPr/>
                            <wps:spPr>
                              <a:xfrm>
                                <a:off x="1485900" y="533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681529141" name="Würfel 164">
                              <a:extLst>
                                <a:ext uri="{FF2B5EF4-FFF2-40B4-BE49-F238E27FC236}">
                                  <a16:creationId xmlns:a16="http://schemas.microsoft.com/office/drawing/2014/main" id="{41AE173C-AAA5-4C90-B165-4231C4DB7F5D}"/>
                                </a:ext>
                              </a:extLst>
                            </wps:cNvPr>
                            <wps:cNvSpPr/>
                            <wps:spPr>
                              <a:xfrm>
                                <a:off x="2019300" y="533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335715787" name="Würfel 165">
                              <a:extLst>
                                <a:ext uri="{FF2B5EF4-FFF2-40B4-BE49-F238E27FC236}">
                                  <a16:creationId xmlns:a16="http://schemas.microsoft.com/office/drawing/2014/main" id="{9F833663-12DD-48A4-956D-68B44C00AEFA}"/>
                                </a:ext>
                              </a:extLst>
                            </wps:cNvPr>
                            <wps:cNvSpPr/>
                            <wps:spPr>
                              <a:xfrm>
                                <a:off x="2552700" y="520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766913881" name="Würfel 166">
                              <a:extLst>
                                <a:ext uri="{FF2B5EF4-FFF2-40B4-BE49-F238E27FC236}">
                                  <a16:creationId xmlns:a16="http://schemas.microsoft.com/office/drawing/2014/main" id="{1B79C2BC-6D88-40E6-ACB0-F784A0126458}"/>
                                </a:ext>
                              </a:extLst>
                            </wps:cNvPr>
                            <wps:cNvSpPr/>
                            <wps:spPr>
                              <a:xfrm>
                                <a:off x="3086100" y="520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347463410" name="Würfel 167">
                              <a:extLst>
                                <a:ext uri="{FF2B5EF4-FFF2-40B4-BE49-F238E27FC236}">
                                  <a16:creationId xmlns:a16="http://schemas.microsoft.com/office/drawing/2014/main" id="{9E87D491-F517-4D34-8DFB-BC65949776F1}"/>
                                </a:ext>
                              </a:extLst>
                            </wps:cNvPr>
                            <wps:cNvSpPr/>
                            <wps:spPr>
                              <a:xfrm>
                                <a:off x="3619500" y="520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123510849" name="Würfel 168">
                              <a:extLst>
                                <a:ext uri="{FF2B5EF4-FFF2-40B4-BE49-F238E27FC236}">
                                  <a16:creationId xmlns:a16="http://schemas.microsoft.com/office/drawing/2014/main" id="{E278002F-7EEF-4DB9-B1F5-605C0A260A0E}"/>
                                </a:ext>
                              </a:extLst>
                            </wps:cNvPr>
                            <wps:cNvSpPr/>
                            <wps:spPr>
                              <a:xfrm>
                                <a:off x="4152900" y="533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844388024" name="Würfel 169">
                              <a:extLst>
                                <a:ext uri="{FF2B5EF4-FFF2-40B4-BE49-F238E27FC236}">
                                  <a16:creationId xmlns:a16="http://schemas.microsoft.com/office/drawing/2014/main" id="{21AE2D5B-0584-46C8-A1FB-4D798057D349}"/>
                                </a:ext>
                              </a:extLst>
                            </wps:cNvPr>
                            <wps:cNvSpPr/>
                            <wps:spPr>
                              <a:xfrm>
                                <a:off x="4686300" y="533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394497584" name="Würfel 170">
                              <a:extLst>
                                <a:ext uri="{FF2B5EF4-FFF2-40B4-BE49-F238E27FC236}">
                                  <a16:creationId xmlns:a16="http://schemas.microsoft.com/office/drawing/2014/main" id="{A45E4EBF-59CD-42D3-BE69-60C94E4747C6}"/>
                                </a:ext>
                              </a:extLst>
                            </wps:cNvPr>
                            <wps:cNvSpPr/>
                            <wps:spPr>
                              <a:xfrm>
                                <a:off x="5219700" y="5207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s:wsp>
                            <wps:cNvPr id="1967683597" name="Würfel 171">
                              <a:extLst>
                                <a:ext uri="{FF2B5EF4-FFF2-40B4-BE49-F238E27FC236}">
                                  <a16:creationId xmlns:a16="http://schemas.microsoft.com/office/drawing/2014/main" id="{826A1BCE-20B6-4146-A55F-515485FE8A91}"/>
                                </a:ext>
                              </a:extLst>
                            </wps:cNvPr>
                            <wps:cNvSpPr/>
                            <wps:spPr>
                              <a:xfrm>
                                <a:off x="5753100" y="533400"/>
                                <a:ext cx="165100" cy="1282700"/>
                              </a:xfrm>
                              <a:prstGeom prst="cube">
                                <a:avLst/>
                              </a:prstGeom>
                              <a:solidFill>
                                <a:srgbClr val="44546A"/>
                              </a:solidFill>
                              <a:ln w="12700" cap="flat" cmpd="sng" algn="ctr">
                                <a:solidFill>
                                  <a:srgbClr val="000000"/>
                                </a:solidFill>
                                <a:prstDash val="solid"/>
                                <a:miter lim="800000"/>
                              </a:ln>
                              <a:effectLst/>
                            </wps:spPr>
                            <wps:bodyPr rtlCol="0" anchor="ctr"/>
                          </wps:wsp>
                        </wpg:grpSp>
                        <wpg:grpSp>
                          <wpg:cNvPr id="1581915292" name="Gruppieren 4">
                            <a:extLst>
                              <a:ext uri="{FF2B5EF4-FFF2-40B4-BE49-F238E27FC236}">
                                <a16:creationId xmlns:a16="http://schemas.microsoft.com/office/drawing/2014/main" id="{43CED8A2-7C3D-4F82-87F9-F1E421B5CDC5}"/>
                              </a:ext>
                            </a:extLst>
                          </wpg:cNvPr>
                          <wpg:cNvGrpSpPr/>
                          <wpg:grpSpPr>
                            <a:xfrm>
                              <a:off x="4295775" y="542925"/>
                              <a:ext cx="1157823" cy="380223"/>
                              <a:chOff x="0" y="0"/>
                              <a:chExt cx="7467600" cy="2305050"/>
                            </a:xfrm>
                          </wpg:grpSpPr>
                          <wpg:grpSp>
                            <wpg:cNvPr id="1242886385" name="Gruppieren 178">
                              <a:extLst>
                                <a:ext uri="{FF2B5EF4-FFF2-40B4-BE49-F238E27FC236}">
                                  <a16:creationId xmlns:a16="http://schemas.microsoft.com/office/drawing/2014/main" id="{3D2600E0-A523-4AC3-A231-F4A36A32F8AB}"/>
                                </a:ext>
                              </a:extLst>
                            </wpg:cNvPr>
                            <wpg:cNvGrpSpPr/>
                            <wpg:grpSpPr>
                              <a:xfrm>
                                <a:off x="0" y="1174750"/>
                                <a:ext cx="7467600" cy="1130300"/>
                                <a:chOff x="0" y="1174750"/>
                                <a:chExt cx="7467600" cy="1130300"/>
                              </a:xfrm>
                            </wpg:grpSpPr>
                            <wps:wsp>
                              <wps:cNvPr id="524555464" name="Rechteck 179">
                                <a:extLst>
                                  <a:ext uri="{FF2B5EF4-FFF2-40B4-BE49-F238E27FC236}">
                                    <a16:creationId xmlns:a16="http://schemas.microsoft.com/office/drawing/2014/main" id="{1CFF2975-E7C6-462F-95CD-2DD83FCFA467}"/>
                                  </a:ext>
                                </a:extLst>
                              </wps:cNvPr>
                              <wps:cNvSpPr/>
                              <wps:spPr>
                                <a:xfrm>
                                  <a:off x="0" y="1924050"/>
                                  <a:ext cx="5918200" cy="381000"/>
                                </a:xfrm>
                                <a:prstGeom prst="rect">
                                  <a:avLst/>
                                </a:prstGeom>
                                <a:solidFill>
                                  <a:srgbClr val="5B9BD5"/>
                                </a:solidFill>
                                <a:ln w="12700" cap="flat" cmpd="sng" algn="ctr">
                                  <a:solidFill>
                                    <a:srgbClr val="5B9BD5">
                                      <a:shade val="50000"/>
                                    </a:srgbClr>
                                  </a:solidFill>
                                  <a:prstDash val="solid"/>
                                  <a:miter lim="800000"/>
                                </a:ln>
                                <a:effectLst/>
                              </wps:spPr>
                              <wps:bodyPr rtlCol="0" anchor="ctr"/>
                            </wps:wsp>
                            <wps:wsp>
                              <wps:cNvPr id="726774722" name="Parallelogramm 180">
                                <a:extLst>
                                  <a:ext uri="{FF2B5EF4-FFF2-40B4-BE49-F238E27FC236}">
                                    <a16:creationId xmlns:a16="http://schemas.microsoft.com/office/drawing/2014/main" id="{0921D2A0-3128-48D4-B15B-860F567253C5}"/>
                                  </a:ext>
                                </a:extLst>
                              </wps:cNvPr>
                              <wps:cNvSpPr/>
                              <wps:spPr>
                                <a:xfrm>
                                  <a:off x="0" y="1174750"/>
                                  <a:ext cx="7467600" cy="736600"/>
                                </a:xfrm>
                                <a:prstGeom prst="parallelogram">
                                  <a:avLst>
                                    <a:gd name="adj" fmla="val 212608"/>
                                  </a:avLst>
                                </a:prstGeom>
                                <a:solidFill>
                                  <a:srgbClr val="5B9BD5"/>
                                </a:solidFill>
                                <a:ln w="12700" cap="flat" cmpd="sng" algn="ctr">
                                  <a:solidFill>
                                    <a:srgbClr val="5B9BD5">
                                      <a:shade val="50000"/>
                                    </a:srgbClr>
                                  </a:solidFill>
                                  <a:prstDash val="solid"/>
                                  <a:miter lim="800000"/>
                                </a:ln>
                                <a:effectLst/>
                              </wps:spPr>
                              <wps:bodyPr rtlCol="0" anchor="ctr"/>
                            </wps:wsp>
                            <wps:wsp>
                              <wps:cNvPr id="1468172051" name="Parallelogramm 181">
                                <a:extLst>
                                  <a:ext uri="{FF2B5EF4-FFF2-40B4-BE49-F238E27FC236}">
                                    <a16:creationId xmlns:a16="http://schemas.microsoft.com/office/drawing/2014/main" id="{9FB69842-7A9F-47FA-ABDC-4FA14D3259EE}"/>
                                  </a:ext>
                                </a:extLst>
                              </wps:cNvPr>
                              <wps:cNvSpPr/>
                              <wps:spPr>
                                <a:xfrm rot="5400000" flipV="1">
                                  <a:off x="6127750" y="965200"/>
                                  <a:ext cx="1130300" cy="1549400"/>
                                </a:xfrm>
                                <a:prstGeom prst="parallelogram">
                                  <a:avLst>
                                    <a:gd name="adj" fmla="val 64845"/>
                                  </a:avLst>
                                </a:prstGeom>
                                <a:solidFill>
                                  <a:srgbClr val="5B9BD5">
                                    <a:lumMod val="75000"/>
                                  </a:srgbClr>
                                </a:solidFill>
                                <a:ln w="12700" cap="flat" cmpd="sng" algn="ctr">
                                  <a:solidFill>
                                    <a:srgbClr val="5B9BD5">
                                      <a:shade val="50000"/>
                                    </a:srgbClr>
                                  </a:solidFill>
                                  <a:prstDash val="solid"/>
                                  <a:miter lim="800000"/>
                                </a:ln>
                                <a:effectLst/>
                              </wps:spPr>
                              <wps:bodyPr rtlCol="0" anchor="ctr"/>
                            </wps:wsp>
                          </wpg:grpSp>
                          <wps:wsp>
                            <wps:cNvPr id="2059730568" name="Würfel 106">
                              <a:extLst>
                                <a:ext uri="{FF2B5EF4-FFF2-40B4-BE49-F238E27FC236}">
                                  <a16:creationId xmlns:a16="http://schemas.microsoft.com/office/drawing/2014/main" id="{2FAFD503-A645-4687-B94F-0DA672A44890}"/>
                                </a:ext>
                              </a:extLst>
                            </wps:cNvPr>
                            <wps:cNvSpPr/>
                            <wps:spPr>
                              <a:xfrm>
                                <a:off x="1498601" y="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877826362" name="Würfel 107">
                              <a:extLst>
                                <a:ext uri="{FF2B5EF4-FFF2-40B4-BE49-F238E27FC236}">
                                  <a16:creationId xmlns:a16="http://schemas.microsoft.com/office/drawing/2014/main" id="{D418E84F-4B1B-4491-B16F-056D83D9AA7D}"/>
                                </a:ext>
                              </a:extLst>
                            </wps:cNvPr>
                            <wps:cNvSpPr/>
                            <wps:spPr>
                              <a:xfrm>
                                <a:off x="2032001" y="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469066469" name="Würfel 108">
                              <a:extLst>
                                <a:ext uri="{FF2B5EF4-FFF2-40B4-BE49-F238E27FC236}">
                                  <a16:creationId xmlns:a16="http://schemas.microsoft.com/office/drawing/2014/main" id="{386545CF-E784-47F0-931D-9C86D5C189ED}"/>
                                </a:ext>
                              </a:extLst>
                            </wps:cNvPr>
                            <wps:cNvSpPr/>
                            <wps:spPr>
                              <a:xfrm>
                                <a:off x="2565401" y="12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433764949" name="Würfel 109">
                              <a:extLst>
                                <a:ext uri="{FF2B5EF4-FFF2-40B4-BE49-F238E27FC236}">
                                  <a16:creationId xmlns:a16="http://schemas.microsoft.com/office/drawing/2014/main" id="{1E8F6C44-3571-44F6-B716-7EB68B610F9B}"/>
                                </a:ext>
                              </a:extLst>
                            </wps:cNvPr>
                            <wps:cNvSpPr/>
                            <wps:spPr>
                              <a:xfrm>
                                <a:off x="3098801" y="12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662100335" name="Würfel 110">
                              <a:extLst>
                                <a:ext uri="{FF2B5EF4-FFF2-40B4-BE49-F238E27FC236}">
                                  <a16:creationId xmlns:a16="http://schemas.microsoft.com/office/drawing/2014/main" id="{C5F64C27-7832-4481-961D-A2992205F7DD}"/>
                                </a:ext>
                              </a:extLst>
                            </wps:cNvPr>
                            <wps:cNvSpPr/>
                            <wps:spPr>
                              <a:xfrm>
                                <a:off x="3632201" y="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455636618" name="Würfel 111">
                              <a:extLst>
                                <a:ext uri="{FF2B5EF4-FFF2-40B4-BE49-F238E27FC236}">
                                  <a16:creationId xmlns:a16="http://schemas.microsoft.com/office/drawing/2014/main" id="{490663B6-BD68-4371-95CC-FAC5BA745F2A}"/>
                                </a:ext>
                              </a:extLst>
                            </wps:cNvPr>
                            <wps:cNvSpPr/>
                            <wps:spPr>
                              <a:xfrm>
                                <a:off x="4165601" y="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473195011" name="Würfel 112">
                              <a:extLst>
                                <a:ext uri="{FF2B5EF4-FFF2-40B4-BE49-F238E27FC236}">
                                  <a16:creationId xmlns:a16="http://schemas.microsoft.com/office/drawing/2014/main" id="{224E39E4-8FE8-492B-8067-85224C530F8C}"/>
                                </a:ext>
                              </a:extLst>
                            </wps:cNvPr>
                            <wps:cNvSpPr/>
                            <wps:spPr>
                              <a:xfrm>
                                <a:off x="4699001" y="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861771273" name="Würfel 113">
                              <a:extLst>
                                <a:ext uri="{FF2B5EF4-FFF2-40B4-BE49-F238E27FC236}">
                                  <a16:creationId xmlns:a16="http://schemas.microsoft.com/office/drawing/2014/main" id="{6B985FF8-6A06-4B29-BD63-2E3BB8505D17}"/>
                                </a:ext>
                              </a:extLst>
                            </wps:cNvPr>
                            <wps:cNvSpPr/>
                            <wps:spPr>
                              <a:xfrm>
                                <a:off x="5232401" y="12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30802815" name="Würfel 114">
                              <a:extLst>
                                <a:ext uri="{FF2B5EF4-FFF2-40B4-BE49-F238E27FC236}">
                                  <a16:creationId xmlns:a16="http://schemas.microsoft.com/office/drawing/2014/main" id="{D11A67F3-D87F-427D-9297-BB60B6B10FB9}"/>
                                </a:ext>
                              </a:extLst>
                            </wps:cNvPr>
                            <wps:cNvSpPr/>
                            <wps:spPr>
                              <a:xfrm>
                                <a:off x="5765801" y="12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2086459666" name="Würfel 115">
                              <a:extLst>
                                <a:ext uri="{FF2B5EF4-FFF2-40B4-BE49-F238E27FC236}">
                                  <a16:creationId xmlns:a16="http://schemas.microsoft.com/office/drawing/2014/main" id="{82C6434A-1652-483F-AE8B-2C4FFF60AE36}"/>
                                </a:ext>
                              </a:extLst>
                            </wps:cNvPr>
                            <wps:cNvSpPr/>
                            <wps:spPr>
                              <a:xfrm>
                                <a:off x="6299201" y="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306868945" name="Würfel 116">
                              <a:extLst>
                                <a:ext uri="{FF2B5EF4-FFF2-40B4-BE49-F238E27FC236}">
                                  <a16:creationId xmlns:a16="http://schemas.microsoft.com/office/drawing/2014/main" id="{1F2D9609-6C46-470A-BF70-A78FB27991BC}"/>
                                </a:ext>
                              </a:extLst>
                            </wps:cNvPr>
                            <wps:cNvSpPr/>
                            <wps:spPr>
                              <a:xfrm>
                                <a:off x="6832601" y="12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772245203" name="Würfel 117">
                              <a:extLst>
                                <a:ext uri="{FF2B5EF4-FFF2-40B4-BE49-F238E27FC236}">
                                  <a16:creationId xmlns:a16="http://schemas.microsoft.com/office/drawing/2014/main" id="{B5BCB7D9-E2C8-4432-B163-A8BCA0CF77A9}"/>
                                </a:ext>
                              </a:extLst>
                            </wps:cNvPr>
                            <wps:cNvSpPr/>
                            <wps:spPr>
                              <a:xfrm>
                                <a:off x="1123951" y="2032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2027847669" name="Würfel 118">
                              <a:extLst>
                                <a:ext uri="{FF2B5EF4-FFF2-40B4-BE49-F238E27FC236}">
                                  <a16:creationId xmlns:a16="http://schemas.microsoft.com/office/drawing/2014/main" id="{14E3A2A9-47D5-49BF-90B2-3034DCF53C77}"/>
                                </a:ext>
                              </a:extLst>
                            </wps:cNvPr>
                            <wps:cNvSpPr/>
                            <wps:spPr>
                              <a:xfrm>
                                <a:off x="1657351" y="2032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029846130" name="Würfel 119">
                              <a:extLst>
                                <a:ext uri="{FF2B5EF4-FFF2-40B4-BE49-F238E27FC236}">
                                  <a16:creationId xmlns:a16="http://schemas.microsoft.com/office/drawing/2014/main" id="{A1B7D7F5-BC58-4767-B3B0-82B2B87C9597}"/>
                                </a:ext>
                              </a:extLst>
                            </wps:cNvPr>
                            <wps:cNvSpPr/>
                            <wps:spPr>
                              <a:xfrm>
                                <a:off x="2190751" y="2159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32130307" name="Würfel 120">
                              <a:extLst>
                                <a:ext uri="{FF2B5EF4-FFF2-40B4-BE49-F238E27FC236}">
                                  <a16:creationId xmlns:a16="http://schemas.microsoft.com/office/drawing/2014/main" id="{B034B773-278A-49C6-A854-9602733255DF}"/>
                                </a:ext>
                              </a:extLst>
                            </wps:cNvPr>
                            <wps:cNvSpPr/>
                            <wps:spPr>
                              <a:xfrm>
                                <a:off x="2724151" y="2159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868961114" name="Würfel 121">
                              <a:extLst>
                                <a:ext uri="{FF2B5EF4-FFF2-40B4-BE49-F238E27FC236}">
                                  <a16:creationId xmlns:a16="http://schemas.microsoft.com/office/drawing/2014/main" id="{F2AD9BAE-1001-4BD1-B532-A58551256F70}"/>
                                </a:ext>
                              </a:extLst>
                            </wps:cNvPr>
                            <wps:cNvSpPr/>
                            <wps:spPr>
                              <a:xfrm>
                                <a:off x="3257551" y="2032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787867079" name="Würfel 122">
                              <a:extLst>
                                <a:ext uri="{FF2B5EF4-FFF2-40B4-BE49-F238E27FC236}">
                                  <a16:creationId xmlns:a16="http://schemas.microsoft.com/office/drawing/2014/main" id="{031FBEC6-C199-4FAD-810A-E05388225864}"/>
                                </a:ext>
                              </a:extLst>
                            </wps:cNvPr>
                            <wps:cNvSpPr/>
                            <wps:spPr>
                              <a:xfrm>
                                <a:off x="3790951" y="2032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963435228" name="Würfel 123">
                              <a:extLst>
                                <a:ext uri="{FF2B5EF4-FFF2-40B4-BE49-F238E27FC236}">
                                  <a16:creationId xmlns:a16="http://schemas.microsoft.com/office/drawing/2014/main" id="{1B2682C1-7B05-4F35-A684-E2FFFE8DF31D}"/>
                                </a:ext>
                              </a:extLst>
                            </wps:cNvPr>
                            <wps:cNvSpPr/>
                            <wps:spPr>
                              <a:xfrm>
                                <a:off x="4324351" y="2032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779708455" name="Würfel 124">
                              <a:extLst>
                                <a:ext uri="{FF2B5EF4-FFF2-40B4-BE49-F238E27FC236}">
                                  <a16:creationId xmlns:a16="http://schemas.microsoft.com/office/drawing/2014/main" id="{06D9A270-C16F-4609-89F4-A0ABA97DFA3F}"/>
                                </a:ext>
                              </a:extLst>
                            </wps:cNvPr>
                            <wps:cNvSpPr/>
                            <wps:spPr>
                              <a:xfrm>
                                <a:off x="4857751" y="2159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375371827" name="Würfel 125">
                              <a:extLst>
                                <a:ext uri="{FF2B5EF4-FFF2-40B4-BE49-F238E27FC236}">
                                  <a16:creationId xmlns:a16="http://schemas.microsoft.com/office/drawing/2014/main" id="{E19062D2-8F70-4226-B650-34629E4E1907}"/>
                                </a:ext>
                              </a:extLst>
                            </wps:cNvPr>
                            <wps:cNvSpPr/>
                            <wps:spPr>
                              <a:xfrm>
                                <a:off x="5391151" y="2159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844036166" name="Würfel 126">
                              <a:extLst>
                                <a:ext uri="{FF2B5EF4-FFF2-40B4-BE49-F238E27FC236}">
                                  <a16:creationId xmlns:a16="http://schemas.microsoft.com/office/drawing/2014/main" id="{2B1868B8-B94D-4687-869B-75EE6AEA1DF2}"/>
                                </a:ext>
                              </a:extLst>
                            </wps:cNvPr>
                            <wps:cNvSpPr/>
                            <wps:spPr>
                              <a:xfrm>
                                <a:off x="5924551" y="2032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665304901" name="Würfel 127">
                              <a:extLst>
                                <a:ext uri="{FF2B5EF4-FFF2-40B4-BE49-F238E27FC236}">
                                  <a16:creationId xmlns:a16="http://schemas.microsoft.com/office/drawing/2014/main" id="{27D6CC25-19F4-42B9-9354-6DF16AEFEEFE}"/>
                                </a:ext>
                              </a:extLst>
                            </wps:cNvPr>
                            <wps:cNvSpPr/>
                            <wps:spPr>
                              <a:xfrm>
                                <a:off x="6457953" y="215899"/>
                                <a:ext cx="165099" cy="1282699"/>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71602602" name="Würfel 128">
                              <a:extLst>
                                <a:ext uri="{FF2B5EF4-FFF2-40B4-BE49-F238E27FC236}">
                                  <a16:creationId xmlns:a16="http://schemas.microsoft.com/office/drawing/2014/main" id="{DBF7C48D-61CB-44A7-901F-BCA2A347800D}"/>
                                </a:ext>
                              </a:extLst>
                            </wps:cNvPr>
                            <wps:cNvSpPr/>
                            <wps:spPr>
                              <a:xfrm>
                                <a:off x="711201" y="393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269590820" name="Würfel 129">
                              <a:extLst>
                                <a:ext uri="{FF2B5EF4-FFF2-40B4-BE49-F238E27FC236}">
                                  <a16:creationId xmlns:a16="http://schemas.microsoft.com/office/drawing/2014/main" id="{E7E0FCFA-1736-4166-B467-48BDBE623044}"/>
                                </a:ext>
                              </a:extLst>
                            </wps:cNvPr>
                            <wps:cNvSpPr/>
                            <wps:spPr>
                              <a:xfrm>
                                <a:off x="1244601" y="393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291988451" name="Würfel 130">
                              <a:extLst>
                                <a:ext uri="{FF2B5EF4-FFF2-40B4-BE49-F238E27FC236}">
                                  <a16:creationId xmlns:a16="http://schemas.microsoft.com/office/drawing/2014/main" id="{1C9D6763-8A8E-4E85-86F9-CF38C6C94070}"/>
                                </a:ext>
                              </a:extLst>
                            </wps:cNvPr>
                            <wps:cNvSpPr/>
                            <wps:spPr>
                              <a:xfrm>
                                <a:off x="1778001" y="406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827476569" name="Würfel 131">
                              <a:extLst>
                                <a:ext uri="{FF2B5EF4-FFF2-40B4-BE49-F238E27FC236}">
                                  <a16:creationId xmlns:a16="http://schemas.microsoft.com/office/drawing/2014/main" id="{189FE742-E5B2-4DAB-9941-5E44E36A65FF}"/>
                                </a:ext>
                              </a:extLst>
                            </wps:cNvPr>
                            <wps:cNvSpPr/>
                            <wps:spPr>
                              <a:xfrm>
                                <a:off x="2311401" y="406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94281489" name="Würfel 132">
                              <a:extLst>
                                <a:ext uri="{FF2B5EF4-FFF2-40B4-BE49-F238E27FC236}">
                                  <a16:creationId xmlns:a16="http://schemas.microsoft.com/office/drawing/2014/main" id="{C6994F9B-614A-4867-88EB-297A9E7CAD61}"/>
                                </a:ext>
                              </a:extLst>
                            </wps:cNvPr>
                            <wps:cNvSpPr/>
                            <wps:spPr>
                              <a:xfrm>
                                <a:off x="2844801" y="393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378148713" name="Würfel 133">
                              <a:extLst>
                                <a:ext uri="{FF2B5EF4-FFF2-40B4-BE49-F238E27FC236}">
                                  <a16:creationId xmlns:a16="http://schemas.microsoft.com/office/drawing/2014/main" id="{20058058-1B06-4267-B716-DD2D5E1F8E3B}"/>
                                </a:ext>
                              </a:extLst>
                            </wps:cNvPr>
                            <wps:cNvSpPr/>
                            <wps:spPr>
                              <a:xfrm>
                                <a:off x="3378201" y="393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2044342171" name="Würfel 134">
                              <a:extLst>
                                <a:ext uri="{FF2B5EF4-FFF2-40B4-BE49-F238E27FC236}">
                                  <a16:creationId xmlns:a16="http://schemas.microsoft.com/office/drawing/2014/main" id="{3397B051-B174-4C43-A53A-0FB645EBE1DD}"/>
                                </a:ext>
                              </a:extLst>
                            </wps:cNvPr>
                            <wps:cNvSpPr/>
                            <wps:spPr>
                              <a:xfrm>
                                <a:off x="3911601" y="393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425534480" name="Würfel 135">
                              <a:extLst>
                                <a:ext uri="{FF2B5EF4-FFF2-40B4-BE49-F238E27FC236}">
                                  <a16:creationId xmlns:a16="http://schemas.microsoft.com/office/drawing/2014/main" id="{BE7A6B11-1C71-4990-9873-C06753A3DC6D}"/>
                                </a:ext>
                              </a:extLst>
                            </wps:cNvPr>
                            <wps:cNvSpPr/>
                            <wps:spPr>
                              <a:xfrm>
                                <a:off x="4445001" y="406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300786254" name="Würfel 136">
                              <a:extLst>
                                <a:ext uri="{FF2B5EF4-FFF2-40B4-BE49-F238E27FC236}">
                                  <a16:creationId xmlns:a16="http://schemas.microsoft.com/office/drawing/2014/main" id="{772C3DA8-8285-4344-85F8-2DD9271D323D}"/>
                                </a:ext>
                              </a:extLst>
                            </wps:cNvPr>
                            <wps:cNvSpPr/>
                            <wps:spPr>
                              <a:xfrm>
                                <a:off x="4978401" y="406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92702358" name="Würfel 137">
                              <a:extLst>
                                <a:ext uri="{FF2B5EF4-FFF2-40B4-BE49-F238E27FC236}">
                                  <a16:creationId xmlns:a16="http://schemas.microsoft.com/office/drawing/2014/main" id="{3F42E2D2-75BF-425F-9EC5-53A01C2F2660}"/>
                                </a:ext>
                              </a:extLst>
                            </wps:cNvPr>
                            <wps:cNvSpPr/>
                            <wps:spPr>
                              <a:xfrm>
                                <a:off x="5511801" y="393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953826627" name="Würfel 138">
                              <a:extLst>
                                <a:ext uri="{FF2B5EF4-FFF2-40B4-BE49-F238E27FC236}">
                                  <a16:creationId xmlns:a16="http://schemas.microsoft.com/office/drawing/2014/main" id="{BF9C8DBB-F3E9-4E11-A917-0D582C71619C}"/>
                                </a:ext>
                              </a:extLst>
                            </wps:cNvPr>
                            <wps:cNvSpPr/>
                            <wps:spPr>
                              <a:xfrm>
                                <a:off x="6045201" y="406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2037806010" name="Würfel 139">
                              <a:extLst>
                                <a:ext uri="{FF2B5EF4-FFF2-40B4-BE49-F238E27FC236}">
                                  <a16:creationId xmlns:a16="http://schemas.microsoft.com/office/drawing/2014/main" id="{6FED5AE5-47E1-46F5-947A-2D02A935FF01}"/>
                                </a:ext>
                              </a:extLst>
                            </wps:cNvPr>
                            <wps:cNvSpPr/>
                            <wps:spPr>
                              <a:xfrm>
                                <a:off x="419100" y="520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61300383" name="Würfel 140">
                              <a:extLst>
                                <a:ext uri="{FF2B5EF4-FFF2-40B4-BE49-F238E27FC236}">
                                  <a16:creationId xmlns:a16="http://schemas.microsoft.com/office/drawing/2014/main" id="{167573E9-BEA6-4F68-AAD2-79103BF244CC}"/>
                                </a:ext>
                              </a:extLst>
                            </wps:cNvPr>
                            <wps:cNvSpPr/>
                            <wps:spPr>
                              <a:xfrm>
                                <a:off x="952500" y="520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544168530" name="Würfel 141">
                              <a:extLst>
                                <a:ext uri="{FF2B5EF4-FFF2-40B4-BE49-F238E27FC236}">
                                  <a16:creationId xmlns:a16="http://schemas.microsoft.com/office/drawing/2014/main" id="{7265D32C-31FA-49E1-8125-6286CB57F1C1}"/>
                                </a:ext>
                              </a:extLst>
                            </wps:cNvPr>
                            <wps:cNvSpPr/>
                            <wps:spPr>
                              <a:xfrm>
                                <a:off x="1485900" y="533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038090459" name="Würfel 142">
                              <a:extLst>
                                <a:ext uri="{FF2B5EF4-FFF2-40B4-BE49-F238E27FC236}">
                                  <a16:creationId xmlns:a16="http://schemas.microsoft.com/office/drawing/2014/main" id="{37A707B2-E3A7-40F1-8420-F703527CFF7D}"/>
                                </a:ext>
                              </a:extLst>
                            </wps:cNvPr>
                            <wps:cNvSpPr/>
                            <wps:spPr>
                              <a:xfrm>
                                <a:off x="2019300" y="533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935356721" name="Würfel 143">
                              <a:extLst>
                                <a:ext uri="{FF2B5EF4-FFF2-40B4-BE49-F238E27FC236}">
                                  <a16:creationId xmlns:a16="http://schemas.microsoft.com/office/drawing/2014/main" id="{56CC338C-0DED-4137-9545-F138D67BFBCB}"/>
                                </a:ext>
                              </a:extLst>
                            </wps:cNvPr>
                            <wps:cNvSpPr/>
                            <wps:spPr>
                              <a:xfrm>
                                <a:off x="2552700" y="520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159505330" name="Würfel 144">
                              <a:extLst>
                                <a:ext uri="{FF2B5EF4-FFF2-40B4-BE49-F238E27FC236}">
                                  <a16:creationId xmlns:a16="http://schemas.microsoft.com/office/drawing/2014/main" id="{BAE911DD-FA75-406A-9A52-D13D0C05A7D5}"/>
                                </a:ext>
                              </a:extLst>
                            </wps:cNvPr>
                            <wps:cNvSpPr/>
                            <wps:spPr>
                              <a:xfrm>
                                <a:off x="3086100" y="520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361770746" name="Würfel 145">
                              <a:extLst>
                                <a:ext uri="{FF2B5EF4-FFF2-40B4-BE49-F238E27FC236}">
                                  <a16:creationId xmlns:a16="http://schemas.microsoft.com/office/drawing/2014/main" id="{555A6698-D306-4992-8692-56DA8848C96C}"/>
                                </a:ext>
                              </a:extLst>
                            </wps:cNvPr>
                            <wps:cNvSpPr/>
                            <wps:spPr>
                              <a:xfrm>
                                <a:off x="3619500" y="520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56132054" name="Würfel 146">
                              <a:extLst>
                                <a:ext uri="{FF2B5EF4-FFF2-40B4-BE49-F238E27FC236}">
                                  <a16:creationId xmlns:a16="http://schemas.microsoft.com/office/drawing/2014/main" id="{5EA08449-9AAD-4A9D-AD77-D041E8708C2B}"/>
                                </a:ext>
                              </a:extLst>
                            </wps:cNvPr>
                            <wps:cNvSpPr/>
                            <wps:spPr>
                              <a:xfrm>
                                <a:off x="4152900" y="533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2048443282" name="Würfel 147">
                              <a:extLst>
                                <a:ext uri="{FF2B5EF4-FFF2-40B4-BE49-F238E27FC236}">
                                  <a16:creationId xmlns:a16="http://schemas.microsoft.com/office/drawing/2014/main" id="{8F592697-790C-4C49-8155-6AE1AFD03693}"/>
                                </a:ext>
                              </a:extLst>
                            </wps:cNvPr>
                            <wps:cNvSpPr/>
                            <wps:spPr>
                              <a:xfrm>
                                <a:off x="4686300" y="533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581446110" name="Würfel 148">
                              <a:extLst>
                                <a:ext uri="{FF2B5EF4-FFF2-40B4-BE49-F238E27FC236}">
                                  <a16:creationId xmlns:a16="http://schemas.microsoft.com/office/drawing/2014/main" id="{C6E65F4B-03F1-44B8-9C93-E7686155E0A7}"/>
                                </a:ext>
                              </a:extLst>
                            </wps:cNvPr>
                            <wps:cNvSpPr/>
                            <wps:spPr>
                              <a:xfrm>
                                <a:off x="5219700" y="5207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s:wsp>
                            <wps:cNvPr id="190898805" name="Würfel 149">
                              <a:extLst>
                                <a:ext uri="{FF2B5EF4-FFF2-40B4-BE49-F238E27FC236}">
                                  <a16:creationId xmlns:a16="http://schemas.microsoft.com/office/drawing/2014/main" id="{DC30B66A-80C2-4B23-9E10-4ED112A7E9EC}"/>
                                </a:ext>
                              </a:extLst>
                            </wps:cNvPr>
                            <wps:cNvSpPr/>
                            <wps:spPr>
                              <a:xfrm>
                                <a:off x="5753100" y="533400"/>
                                <a:ext cx="165100" cy="1282700"/>
                              </a:xfrm>
                              <a:prstGeom prst="cube">
                                <a:avLst/>
                              </a:prstGeom>
                              <a:solidFill>
                                <a:sysClr val="window" lastClr="FFFFFF">
                                  <a:lumMod val="85000"/>
                                </a:sysClr>
                              </a:solidFill>
                              <a:ln w="12700" cap="flat" cmpd="sng" algn="ctr">
                                <a:solidFill>
                                  <a:srgbClr val="000000"/>
                                </a:solidFill>
                                <a:prstDash val="solid"/>
                                <a:miter lim="800000"/>
                              </a:ln>
                              <a:effectLst/>
                            </wps:spPr>
                            <wps:bodyPr rtlCol="0" anchor="ctr"/>
                          </wps:wsp>
                        </wpg:grpSp>
                        <wps:wsp>
                          <wps:cNvPr id="86756456" name="Gebogener Pfeil 227"/>
                          <wps:cNvSpPr/>
                          <wps:spPr>
                            <a:xfrm>
                              <a:off x="1162050" y="466725"/>
                              <a:ext cx="347980" cy="379730"/>
                            </a:xfrm>
                            <a:prstGeom prst="circularArrow">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9836124" name="Gebogener Pfeil 228"/>
                          <wps:cNvSpPr/>
                          <wps:spPr>
                            <a:xfrm>
                              <a:off x="2533650" y="428625"/>
                              <a:ext cx="347980" cy="379730"/>
                            </a:xfrm>
                            <a:prstGeom prst="circularArrow">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74861" name="Gebogener Pfeil 229"/>
                          <wps:cNvSpPr/>
                          <wps:spPr>
                            <a:xfrm>
                              <a:off x="4000500" y="352425"/>
                              <a:ext cx="347980" cy="379730"/>
                            </a:xfrm>
                            <a:prstGeom prst="circularArrow">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463329" name="Textfeld 230"/>
                          <wps:cNvSpPr txBox="1"/>
                          <wps:spPr>
                            <a:xfrm>
                              <a:off x="1728334" y="13970"/>
                              <a:ext cx="709295" cy="506618"/>
                            </a:xfrm>
                            <a:prstGeom prst="rect">
                              <a:avLst/>
                            </a:prstGeom>
                            <a:solidFill>
                              <a:sysClr val="window" lastClr="FFFFFF"/>
                            </a:solidFill>
                            <a:ln w="6350">
                              <a:noFill/>
                            </a:ln>
                          </wps:spPr>
                          <wps:txbx>
                            <w:txbxContent>
                              <w:p w14:paraId="282328C5" w14:textId="77777777" w:rsidR="00A65238" w:rsidRDefault="00A65238" w:rsidP="00DF541B">
                                <w:pPr>
                                  <w:spacing w:after="0" w:line="240" w:lineRule="auto"/>
                                  <w:jc w:val="center"/>
                                  <w:rPr>
                                    <w:b/>
                                  </w:rPr>
                                </w:pPr>
                                <w:r>
                                  <w:rPr>
                                    <w:b/>
                                  </w:rPr>
                                  <w:t>thermal</w:t>
                                </w:r>
                              </w:p>
                              <w:p w14:paraId="67DFC6CF" w14:textId="77777777" w:rsidR="00A65238" w:rsidRPr="009B2C7F" w:rsidRDefault="00A65238" w:rsidP="00DF541B">
                                <w:pPr>
                                  <w:spacing w:after="0" w:line="240" w:lineRule="auto"/>
                                  <w:jc w:val="center"/>
                                  <w:rPr>
                                    <w:b/>
                                  </w:rPr>
                                </w:pPr>
                                <w:r>
                                  <w:rPr>
                                    <w:b/>
                                  </w:rPr>
                                  <w:t>o</w:t>
                                </w:r>
                                <w:r w:rsidRPr="009B2C7F">
                                  <w:rPr>
                                    <w:b/>
                                  </w:rPr>
                                  <w:t>xidation</w:t>
                                </w:r>
                              </w:p>
                              <w:p w14:paraId="0EDAEAB7" w14:textId="77777777" w:rsidR="00A65238" w:rsidRPr="009B2C7F" w:rsidRDefault="00A65238" w:rsidP="00DF541B">
                                <w:pPr>
                                  <w:spacing w:after="0" w:line="240" w:lineRule="auto"/>
                                  <w:jc w:val="center"/>
                                </w:pPr>
                                <w:r w:rsidRPr="009B2C7F">
                                  <w:t>TiO</w:t>
                                </w:r>
                                <w:r w:rsidRPr="009B2C7F">
                                  <w:rPr>
                                    <w:vertAlign w:val="sub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1651353" name="Textfeld 231"/>
                          <wps:cNvSpPr txBox="1"/>
                          <wps:spPr>
                            <a:xfrm>
                              <a:off x="3114675" y="19050"/>
                              <a:ext cx="709295" cy="471170"/>
                            </a:xfrm>
                            <a:prstGeom prst="rect">
                              <a:avLst/>
                            </a:prstGeom>
                            <a:solidFill>
                              <a:sysClr val="window" lastClr="FFFFFF"/>
                            </a:solidFill>
                            <a:ln w="6350">
                              <a:noFill/>
                            </a:ln>
                          </wps:spPr>
                          <wps:txbx>
                            <w:txbxContent>
                              <w:p w14:paraId="4A61B86D" w14:textId="77777777" w:rsidR="00A65238" w:rsidRPr="009B2C7F" w:rsidRDefault="00A65238" w:rsidP="00DF541B">
                                <w:pPr>
                                  <w:spacing w:after="0" w:line="240" w:lineRule="auto"/>
                                  <w:jc w:val="center"/>
                                  <w:rPr>
                                    <w:b/>
                                  </w:rPr>
                                </w:pPr>
                                <w:r>
                                  <w:rPr>
                                    <w:b/>
                                  </w:rPr>
                                  <w:t>solvothermal  reaction</w:t>
                                </w:r>
                              </w:p>
                              <w:p w14:paraId="21ED1D2B" w14:textId="77777777" w:rsidR="00A65238" w:rsidRPr="009B2C7F" w:rsidRDefault="00A65238" w:rsidP="00DF541B">
                                <w:pPr>
                                  <w:spacing w:after="0" w:line="240" w:lineRule="auto"/>
                                  <w:jc w:val="center"/>
                                </w:pPr>
                                <w:r>
                                  <w:t>Na</w:t>
                                </w:r>
                                <w:r w:rsidRPr="009B2C7F">
                                  <w:rPr>
                                    <w:vertAlign w:val="subscript"/>
                                  </w:rPr>
                                  <w:t>2</w:t>
                                </w:r>
                                <w:r>
                                  <w:t>TiO</w:t>
                                </w:r>
                                <w:r w:rsidRPr="009B2C7F">
                                  <w:rPr>
                                    <w:vertAlign w:val="subscript"/>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8035700" name="Textfeld 232"/>
                          <wps:cNvSpPr txBox="1"/>
                          <wps:spPr>
                            <a:xfrm>
                              <a:off x="4514850" y="0"/>
                              <a:ext cx="709295" cy="471170"/>
                            </a:xfrm>
                            <a:prstGeom prst="rect">
                              <a:avLst/>
                            </a:prstGeom>
                            <a:solidFill>
                              <a:sysClr val="window" lastClr="FFFFFF"/>
                            </a:solidFill>
                            <a:ln w="6350">
                              <a:noFill/>
                            </a:ln>
                          </wps:spPr>
                          <wps:txbx>
                            <w:txbxContent>
                              <w:p w14:paraId="1FC1081B" w14:textId="77777777" w:rsidR="00A65238" w:rsidRPr="009B2C7F" w:rsidRDefault="00A65238" w:rsidP="00DF541B">
                                <w:pPr>
                                  <w:spacing w:after="0" w:line="240" w:lineRule="auto"/>
                                  <w:jc w:val="center"/>
                                  <w:rPr>
                                    <w:b/>
                                  </w:rPr>
                                </w:pPr>
                                <w:r>
                                  <w:rPr>
                                    <w:b/>
                                  </w:rPr>
                                  <w:t>solvothermal  reaction</w:t>
                                </w:r>
                              </w:p>
                              <w:p w14:paraId="4B60BB97" w14:textId="77777777" w:rsidR="00A65238" w:rsidRPr="009B2C7F" w:rsidRDefault="00A65238" w:rsidP="00DF541B">
                                <w:pPr>
                                  <w:spacing w:after="0" w:line="240" w:lineRule="auto"/>
                                  <w:jc w:val="center"/>
                                </w:pPr>
                                <w:r>
                                  <w:t>BaTiO</w:t>
                                </w:r>
                                <w:r w:rsidRPr="009B2C7F">
                                  <w:rPr>
                                    <w:vertAlign w:val="subscript"/>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555041965" name="Textfeld 102"/>
                        <wps:cNvSpPr txBox="1"/>
                        <wps:spPr>
                          <a:xfrm>
                            <a:off x="0" y="998220"/>
                            <a:ext cx="5453380" cy="483870"/>
                          </a:xfrm>
                          <a:prstGeom prst="rect">
                            <a:avLst/>
                          </a:prstGeom>
                          <a:solidFill>
                            <a:prstClr val="white"/>
                          </a:solidFill>
                          <a:ln>
                            <a:noFill/>
                          </a:ln>
                        </wps:spPr>
                        <wps:txbx>
                          <w:txbxContent>
                            <w:p w14:paraId="5939E28F" w14:textId="1E1C43A6" w:rsidR="00A65238" w:rsidRPr="007B12A6" w:rsidRDefault="00A65238" w:rsidP="00DF541B">
                              <w:pPr>
                                <w:spacing w:before="120" w:after="360"/>
                                <w:rPr>
                                  <w:lang w:val="en-US"/>
                                </w:rPr>
                              </w:pPr>
                              <w:r w:rsidRPr="007B12A6">
                                <w:rPr>
                                  <w:lang w:val="en-US"/>
                                </w:rPr>
                                <w:t xml:space="preserve">Figure </w:t>
                              </w:r>
                              <w:r>
                                <w:fldChar w:fldCharType="begin"/>
                              </w:r>
                              <w:r w:rsidRPr="007B12A6">
                                <w:rPr>
                                  <w:lang w:val="en-US"/>
                                </w:rPr>
                                <w:instrText xml:space="preserve"> SEQ Figure \* ARABIC </w:instrText>
                              </w:r>
                              <w:r>
                                <w:fldChar w:fldCharType="separate"/>
                              </w:r>
                              <w:r>
                                <w:rPr>
                                  <w:noProof/>
                                  <w:lang w:val="en-US"/>
                                </w:rPr>
                                <w:t>1</w:t>
                              </w:r>
                              <w:r>
                                <w:fldChar w:fldCharType="end"/>
                              </w:r>
                              <w:r w:rsidRPr="007B12A6">
                                <w:rPr>
                                  <w:lang w:val="en-US"/>
                                </w:rPr>
                                <w:t>: Production of a BaTiO</w:t>
                              </w:r>
                              <w:r w:rsidRPr="007B12A6">
                                <w:rPr>
                                  <w:vertAlign w:val="subscript"/>
                                  <w:lang w:val="en-US"/>
                                </w:rPr>
                                <w:t>3</w:t>
                              </w:r>
                              <w:r>
                                <w:rPr>
                                  <w:lang w:val="en-US"/>
                                </w:rPr>
                                <w:t xml:space="preserve"> coating on titanium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8F433C" id="Skupina 111" o:spid="_x0000_s1038" style="position:absolute;left:0;text-align:left;margin-left:412pt;margin-top:71.15pt;width:463.2pt;height:116.7pt;z-index:-251655131;mso-position-horizontal:right;mso-position-horizontal-relative:margin;mso-width-relative:margin;mso-height-relative:margin" coordsize="54535,1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">
                <v:group id="Gruppieren 353" o:spid="_x0000_s1039" style="position:absolute;width:54535;height:9486" coordsize="54535,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">
                  <v:group id="Gruppieren 63" o:spid="_x0000_s1040" style="position:absolute;top:7620;width:11578;height:1866" coordsize="74676,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">
                    <v:rect id="Rechteck 63" o:spid="_x0000_s1041" style="position:absolute;top:7493;width:591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" fillcolor="#5b9bd5" strokecolor="#41719c" strokeweight="1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m 115" o:spid="_x0000_s1042" type="#_x0000_t7" style="position:absolute;width:74676;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" adj="4530" fillcolor="#5b9bd5" strokecolor="#41719c" strokeweight="1pt"/>
                    <v:shape id="Parallelogramm 116" o:spid="_x0000_s1043" type="#_x0000_t7" style="position:absolute;left:61277;top:-2095;width:11303;height:1549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" adj="14007" fillcolor="#2e75b6" strokecolor="#41719c" strokeweight="1pt"/>
                  </v:group>
                  <v:group id="Gruppieren 54" o:spid="_x0000_s1044" style="position:absolute;left:13716;top:6953;width:11578;height:2514" coordsize="3009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">
                    <v:group id="Gruppieren 118" o:spid="_x0000_s1045" style="position:absolute;top:1374;width:30099;height:3948" coordorigin=",1374" coordsize="74676,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">
                      <v:rect id="Rechteck 119" o:spid="_x0000_s1046" style="position:absolute;top:8867;width:591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" fillcolor="#5b9bd5" strokecolor="#41719c" strokeweight="1pt"/>
                      <v:shape id="Parallelogramm 120" o:spid="_x0000_s1047" type="#_x0000_t7" style="position:absolute;top:1374;width:74676;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" adj="4530" fillcolor="#5b9bd5" strokecolor="#41719c" strokeweight="1pt"/>
                      <v:shape id="Parallelogramm 121" o:spid="_x0000_s1048" type="#_x0000_t7" style="position:absolute;left:61277;top:-721;width:11303;height:1549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" adj="14007" fillcolor="#2e75b6" strokecolor="#41719c" strokeweight="1pt"/>
                    </v:group>
                    <v:group id="Gruppieren 122" o:spid="_x0000_s1049" style="position:absolute;width:30099;height:3947" coordsize="74676,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">
                      <v:rect id="Rechteck 123" o:spid="_x0000_s1050" style="position:absolute;top:7493;width:591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" filled="f" strokeweight="1pt"/>
                      <v:shape id="Parallelogramm 124" o:spid="_x0000_s1051" type="#_x0000_t7" style="position:absolute;width:74676;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" adj="4530" filled="f" strokeweight="1pt"/>
                      <v:shape id="Parallelogramm 127" o:spid="_x0000_s1052" type="#_x0000_t7" style="position:absolute;left:61277;top:-2095;width:11303;height:1549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" adj="14007" filled="f" strokeweight="1pt"/>
                    </v:group>
                  </v:group>
                  <v:group id="Gruppieren 71" o:spid="_x0000_s1053" style="position:absolute;left:28384;top:5619;width:11578;height:3802" coordsize="74676,2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">
                    <v:group id="Gruppieren 129" o:spid="_x0000_s1054" style="position:absolute;top:11747;width:74676;height:11303" coordorigin=",11747" coordsize="74676,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">
                      <v:rect id="Rechteck 130" o:spid="_x0000_s1055" style="position:absolute;top:19240;width:591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" fillcolor="#5b9bd5" strokecolor="#41719c" strokeweight="1pt"/>
                      <v:shape id="Parallelogramm 131" o:spid="_x0000_s1056" type="#_x0000_t7" style="position:absolute;top:11747;width:74676;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" adj="4530" fillcolor="#5b9bd5" strokecolor="#41719c" strokeweight="1pt"/>
                      <v:shape id="Parallelogramm 132" o:spid="_x0000_s1057" type="#_x0000_t7" style="position:absolute;left:61277;top:9652;width:11303;height:1549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" adj="14007" fillcolor="#2e75b6" strokecolor="#41719c" strokeweight="1pt"/>
                    </v:group>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Würfel 70" o:spid="_x0000_s1058" type="#_x0000_t16" style="position:absolute;left:14986;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" fillcolor="#44546a" strokeweight="1pt"/>
                    <v:shape id="Würfel 71" o:spid="_x0000_s1059" type="#_x0000_t16" style="position:absolute;left:20320;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" fillcolor="#44546a" strokeweight="1pt"/>
                    <v:shape id="Würfel 72" o:spid="_x0000_s1060" type="#_x0000_t16" style="position:absolute;left:25654;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" fillcolor="#44546a" strokeweight="1pt"/>
                    <v:shape id="Würfel 73" o:spid="_x0000_s1061" type="#_x0000_t16" style="position:absolute;left:30988;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" fillcolor="#44546a" strokeweight="1pt"/>
                    <v:shape id="Würfel 74" o:spid="_x0000_s1062" type="#_x0000_t16" style="position:absolute;left:3632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" fillcolor="#44546a" strokeweight="1pt"/>
                    <v:shape id="Würfel 75" o:spid="_x0000_s1063" type="#_x0000_t16" style="position:absolute;left:41656;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" fillcolor="#44546a" strokeweight="1pt"/>
                    <v:shape id="Würfel 76" o:spid="_x0000_s1064" type="#_x0000_t16" style="position:absolute;left:46990;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" fillcolor="#44546a" strokeweight="1pt"/>
                    <v:shape id="Würfel 77" o:spid="_x0000_s1065" type="#_x0000_t16" style="position:absolute;left:52324;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" fillcolor="#44546a" strokeweight="1pt"/>
                    <v:shape id="Würfel 78" o:spid="_x0000_s1066" type="#_x0000_t16" style="position:absolute;left:57658;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" fillcolor="#44546a" strokeweight="1pt"/>
                    <v:shape id="Würfel 79" o:spid="_x0000_s1067" type="#_x0000_t16" style="position:absolute;left:6299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" fillcolor="#44546a" strokeweight="1pt"/>
                    <v:shape id="Würfel 80" o:spid="_x0000_s1068" type="#_x0000_t16" style="position:absolute;left:68326;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" fillcolor="#44546a" strokeweight="1pt"/>
                    <v:shape id="Würfel 81" o:spid="_x0000_s1069" type="#_x0000_t16" style="position:absolute;left:11239;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" fillcolor="#44546a" strokeweight="1pt"/>
                    <v:shape id="Würfel 82" o:spid="_x0000_s1070" type="#_x0000_t16" style="position:absolute;left:16573;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" fillcolor="#44546a" strokeweight="1pt"/>
                    <v:shape id="Würfel 83" o:spid="_x0000_s1071" type="#_x0000_t16" style="position:absolute;left:21907;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" fillcolor="#44546a" strokeweight="1pt"/>
                    <v:shape id="Würfel 84" o:spid="_x0000_s1072" type="#_x0000_t16" style="position:absolute;left:27241;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" fillcolor="#44546a" strokeweight="1pt"/>
                    <v:shape id="Würfel 85" o:spid="_x0000_s1073" type="#_x0000_t16" style="position:absolute;left:32575;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" fillcolor="#44546a" strokeweight="1pt"/>
                    <v:shape id="Würfel 86" o:spid="_x0000_s1074" type="#_x0000_t16" style="position:absolute;left:37909;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" fillcolor="#44546a" strokeweight="1pt"/>
                    <v:shape id="Würfel 87" o:spid="_x0000_s1075" type="#_x0000_t16" style="position:absolute;left:43243;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" fillcolor="#44546a" strokeweight="1pt"/>
                    <v:shape id="Würfel 88" o:spid="_x0000_s1076" type="#_x0000_t16" style="position:absolute;left:48577;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" fillcolor="#44546a" strokeweight="1pt"/>
                    <v:shape id="Würfel 89" o:spid="_x0000_s1077" type="#_x0000_t16" style="position:absolute;left:53911;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" fillcolor="#44546a" strokeweight="1pt"/>
                    <v:shape id="Würfel 90" o:spid="_x0000_s1078" type="#_x0000_t16" style="position:absolute;left:59245;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" fillcolor="#44546a" strokeweight="1pt"/>
                    <v:shape id="Würfel 91" o:spid="_x0000_s1079" type="#_x0000_t16" style="position:absolute;left:64579;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" fillcolor="#44546a" strokeweight="1pt"/>
                    <v:shape id="Würfel 92" o:spid="_x0000_s1080" type="#_x0000_t16" style="position:absolute;left:7112;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" fillcolor="#44546a" strokeweight="1pt"/>
                    <v:shape id="Würfel 93" o:spid="_x0000_s1081" type="#_x0000_t16" style="position:absolute;left:12446;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" fillcolor="#44546a" strokeweight="1pt"/>
                    <v:shape id="Würfel 94" o:spid="_x0000_s1082" type="#_x0000_t16" style="position:absolute;left:17780;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" fillcolor="#44546a" strokeweight="1pt"/>
                    <v:shape id="Würfel 95" o:spid="_x0000_s1083" type="#_x0000_t16" style="position:absolute;left:23114;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" fillcolor="#44546a" strokeweight="1pt"/>
                    <v:shape id="Würfel 96" o:spid="_x0000_s1084" type="#_x0000_t16" style="position:absolute;left:28448;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" fillcolor="#44546a" strokeweight="1pt"/>
                    <v:shape id="Würfel 97" o:spid="_x0000_s1085" type="#_x0000_t16" style="position:absolute;left:33782;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" fillcolor="#44546a" strokeweight="1pt"/>
                    <v:shape id="Würfel 98" o:spid="_x0000_s1086" type="#_x0000_t16" style="position:absolute;left:39116;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" fillcolor="#44546a" strokeweight="1pt"/>
                    <v:shape id="Würfel 99" o:spid="_x0000_s1087" type="#_x0000_t16" style="position:absolute;left:44450;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" fillcolor="#44546a" strokeweight="1pt"/>
                    <v:shape id="Würfel 100" o:spid="_x0000_s1088" type="#_x0000_t16" style="position:absolute;left:49784;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" fillcolor="#44546a" strokeweight="1pt"/>
                    <v:shape id="Würfel 101" o:spid="_x0000_s1089" type="#_x0000_t16" style="position:absolute;left:55118;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" fillcolor="#44546a" strokeweight="1pt"/>
                    <v:shape id="Würfel 102" o:spid="_x0000_s1090" type="#_x0000_t16" style="position:absolute;left:60452;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" fillcolor="#44546a" strokeweight="1pt"/>
                    <v:shape id="Würfel 103" o:spid="_x0000_s1091" type="#_x0000_t16" style="position:absolute;left:4191;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" fillcolor="#44546a" strokeweight="1pt"/>
                    <v:shape id="Würfel 162" o:spid="_x0000_s1092" type="#_x0000_t16" style="position:absolute;left:9525;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" fillcolor="#44546a" strokeweight="1pt"/>
                    <v:shape id="Würfel 163" o:spid="_x0000_s1093" type="#_x0000_t16" style="position:absolute;left:14859;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" fillcolor="#44546a" strokeweight="1pt"/>
                    <v:shape id="Würfel 164" o:spid="_x0000_s1094" type="#_x0000_t16" style="position:absolute;left:20193;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" fillcolor="#44546a" strokeweight="1pt"/>
                    <v:shape id="Würfel 165" o:spid="_x0000_s1095" type="#_x0000_t16" style="position:absolute;left:25527;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" fillcolor="#44546a" strokeweight="1pt"/>
                    <v:shape id="Würfel 166" o:spid="_x0000_s1096" type="#_x0000_t16" style="position:absolute;left:30861;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" fillcolor="#44546a" strokeweight="1pt"/>
                    <v:shape id="Würfel 167" o:spid="_x0000_s1097" type="#_x0000_t16" style="position:absolute;left:36195;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" fillcolor="#44546a" strokeweight="1pt"/>
                    <v:shape id="Würfel 168" o:spid="_x0000_s1098" type="#_x0000_t16" style="position:absolute;left:41529;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" fillcolor="#44546a" strokeweight="1pt"/>
                    <v:shape id="Würfel 169" o:spid="_x0000_s1099" type="#_x0000_t16" style="position:absolute;left:46863;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" fillcolor="#44546a" strokeweight="1pt"/>
                    <v:shape id="Würfel 170" o:spid="_x0000_s1100" type="#_x0000_t16" style="position:absolute;left:52197;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" fillcolor="#44546a" strokeweight="1pt"/>
                    <v:shape id="Würfel 171" o:spid="_x0000_s1101" type="#_x0000_t16" style="position:absolute;left:57531;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" fillcolor="#44546a" strokeweight="1pt"/>
                  </v:group>
                  <v:group id="Gruppieren 4" o:spid="_x0000_s1102" style="position:absolute;left:42957;top:5429;width:11578;height:3802" coordsize="74676,2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">
                    <v:group id="Gruppieren 178" o:spid="_x0000_s1103" style="position:absolute;top:11747;width:74676;height:11303" coordorigin=",11747" coordsize="74676,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">
                      <v:rect id="Rechteck 179" o:spid="_x0000_s1104" style="position:absolute;top:19240;width:591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" fillcolor="#5b9bd5" strokecolor="#41719c" strokeweight="1pt"/>
                      <v:shape id="Parallelogramm 180" o:spid="_x0000_s1105" type="#_x0000_t7" style="position:absolute;top:11747;width:74676;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" adj="4530" fillcolor="#5b9bd5" strokecolor="#41719c" strokeweight="1pt"/>
                      <v:shape id="Parallelogramm 181" o:spid="_x0000_s1106" type="#_x0000_t7" style="position:absolute;left:61277;top:9652;width:11303;height:1549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" adj="14007" fillcolor="#2e75b6" strokecolor="#41719c" strokeweight="1pt"/>
                    </v:group>
                    <v:shape id="Würfel 106" o:spid="_x0000_s1107" type="#_x0000_t16" style="position:absolute;left:14986;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" fillcolor="#d9d9d9" strokeweight="1pt"/>
                    <v:shape id="Würfel 107" o:spid="_x0000_s1108" type="#_x0000_t16" style="position:absolute;left:20320;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" fillcolor="#d9d9d9" strokeweight="1pt"/>
                    <v:shape id="Würfel 108" o:spid="_x0000_s1109" type="#_x0000_t16" style="position:absolute;left:25654;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" fillcolor="#d9d9d9" strokeweight="1pt"/>
                    <v:shape id="Würfel 109" o:spid="_x0000_s1110" type="#_x0000_t16" style="position:absolute;left:30988;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" fillcolor="#d9d9d9" strokeweight="1pt"/>
                    <v:shape id="Würfel 110" o:spid="_x0000_s1111" type="#_x0000_t16" style="position:absolute;left:3632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" fillcolor="#d9d9d9" strokeweight="1pt"/>
                    <v:shape id="Würfel 111" o:spid="_x0000_s1112" type="#_x0000_t16" style="position:absolute;left:41656;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" fillcolor="#d9d9d9" strokeweight="1pt"/>
                    <v:shape id="Würfel 112" o:spid="_x0000_s1113" type="#_x0000_t16" style="position:absolute;left:46990;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" fillcolor="#d9d9d9" strokeweight="1pt"/>
                    <v:shape id="Würfel 113" o:spid="_x0000_s1114" type="#_x0000_t16" style="position:absolute;left:52324;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" fillcolor="#d9d9d9" strokeweight="1pt"/>
                    <v:shape id="Würfel 114" o:spid="_x0000_s1115" type="#_x0000_t16" style="position:absolute;left:57658;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" fillcolor="#d9d9d9" strokeweight="1pt"/>
                    <v:shape id="Würfel 115" o:spid="_x0000_s1116" type="#_x0000_t16" style="position:absolute;left:6299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" fillcolor="#d9d9d9" strokeweight="1pt"/>
                    <v:shape id="Würfel 116" o:spid="_x0000_s1117" type="#_x0000_t16" style="position:absolute;left:68326;top:12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" fillcolor="#d9d9d9" strokeweight="1pt"/>
                    <v:shape id="Würfel 117" o:spid="_x0000_s1118" type="#_x0000_t16" style="position:absolute;left:11239;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" fillcolor="#d9d9d9" strokeweight="1pt"/>
                    <v:shape id="Würfel 118" o:spid="_x0000_s1119" type="#_x0000_t16" style="position:absolute;left:16573;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" fillcolor="#d9d9d9" strokeweight="1pt"/>
                    <v:shape id="Würfel 119" o:spid="_x0000_s1120" type="#_x0000_t16" style="position:absolute;left:21907;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" fillcolor="#d9d9d9" strokeweight="1pt"/>
                    <v:shape id="Würfel 120" o:spid="_x0000_s1121" type="#_x0000_t16" style="position:absolute;left:27241;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" fillcolor="#d9d9d9" strokeweight="1pt"/>
                    <v:shape id="Würfel 121" o:spid="_x0000_s1122" type="#_x0000_t16" style="position:absolute;left:32575;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" fillcolor="#d9d9d9" strokeweight="1pt"/>
                    <v:shape id="Würfel 122" o:spid="_x0000_s1123" type="#_x0000_t16" style="position:absolute;left:37909;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" fillcolor="#d9d9d9" strokeweight="1pt"/>
                    <v:shape id="Würfel 123" o:spid="_x0000_s1124" type="#_x0000_t16" style="position:absolute;left:43243;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" fillcolor="#d9d9d9" strokeweight="1pt"/>
                    <v:shape id="Würfel 124" o:spid="_x0000_s1125" type="#_x0000_t16" style="position:absolute;left:48577;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" fillcolor="#d9d9d9" strokeweight="1pt"/>
                    <v:shape id="Würfel 125" o:spid="_x0000_s1126" type="#_x0000_t16" style="position:absolute;left:53911;top:2159;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" fillcolor="#d9d9d9" strokeweight="1pt"/>
                    <v:shape id="Würfel 126" o:spid="_x0000_s1127" type="#_x0000_t16" style="position:absolute;left:59245;top:2032;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" fillcolor="#d9d9d9" strokeweight="1pt"/>
                    <v:shape id="Würfel 127" o:spid="_x0000_s1128" type="#_x0000_t16" style="position:absolute;left:64579;top:2158;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" fillcolor="#d9d9d9" strokeweight="1pt"/>
                    <v:shape id="Würfel 128" o:spid="_x0000_s1129" type="#_x0000_t16" style="position:absolute;left:7112;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" fillcolor="#d9d9d9" strokeweight="1pt"/>
                    <v:shape id="Würfel 129" o:spid="_x0000_s1130" type="#_x0000_t16" style="position:absolute;left:12446;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" fillcolor="#d9d9d9" strokeweight="1pt"/>
                    <v:shape id="Würfel 130" o:spid="_x0000_s1131" type="#_x0000_t16" style="position:absolute;left:17780;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" fillcolor="#d9d9d9" strokeweight="1pt"/>
                    <v:shape id="Würfel 131" o:spid="_x0000_s1132" type="#_x0000_t16" style="position:absolute;left:23114;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" fillcolor="#d9d9d9" strokeweight="1pt"/>
                    <v:shape id="Würfel 132" o:spid="_x0000_s1133" type="#_x0000_t16" style="position:absolute;left:28448;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" fillcolor="#d9d9d9" strokeweight="1pt"/>
                    <v:shape id="Würfel 133" o:spid="_x0000_s1134" type="#_x0000_t16" style="position:absolute;left:33782;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" fillcolor="#d9d9d9" strokeweight="1pt"/>
                    <v:shape id="Würfel 134" o:spid="_x0000_s1135" type="#_x0000_t16" style="position:absolute;left:39116;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" fillcolor="#d9d9d9" strokeweight="1pt"/>
                    <v:shape id="Würfel 135" o:spid="_x0000_s1136" type="#_x0000_t16" style="position:absolute;left:44450;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" fillcolor="#d9d9d9" strokeweight="1pt"/>
                    <v:shape id="Würfel 136" o:spid="_x0000_s1137" type="#_x0000_t16" style="position:absolute;left:49784;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" fillcolor="#d9d9d9" strokeweight="1pt"/>
                    <v:shape id="Würfel 137" o:spid="_x0000_s1138" type="#_x0000_t16" style="position:absolute;left:55118;top:393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" fillcolor="#d9d9d9" strokeweight="1pt"/>
                    <v:shape id="Würfel 138" o:spid="_x0000_s1139" type="#_x0000_t16" style="position:absolute;left:60452;top:406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" fillcolor="#d9d9d9" strokeweight="1pt"/>
                    <v:shape id="Würfel 139" o:spid="_x0000_s1140" type="#_x0000_t16" style="position:absolute;left:4191;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" fillcolor="#d9d9d9" strokeweight="1pt"/>
                    <v:shape id="Würfel 140" o:spid="_x0000_s1141" type="#_x0000_t16" style="position:absolute;left:9525;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" fillcolor="#d9d9d9" strokeweight="1pt"/>
                    <v:shape id="Würfel 141" o:spid="_x0000_s1142" type="#_x0000_t16" style="position:absolute;left:14859;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" fillcolor="#d9d9d9" strokeweight="1pt"/>
                    <v:shape id="Würfel 142" o:spid="_x0000_s1143" type="#_x0000_t16" style="position:absolute;left:20193;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" fillcolor="#d9d9d9" strokeweight="1pt"/>
                    <v:shape id="Würfel 143" o:spid="_x0000_s1144" type="#_x0000_t16" style="position:absolute;left:25527;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" fillcolor="#d9d9d9" strokeweight="1pt"/>
                    <v:shape id="Würfel 144" o:spid="_x0000_s1145" type="#_x0000_t16" style="position:absolute;left:30861;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" fillcolor="#d9d9d9" strokeweight="1pt"/>
                    <v:shape id="Würfel 145" o:spid="_x0000_s1146" type="#_x0000_t16" style="position:absolute;left:36195;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" fillcolor="#d9d9d9" strokeweight="1pt"/>
                    <v:shape id="Würfel 146" o:spid="_x0000_s1147" type="#_x0000_t16" style="position:absolute;left:41529;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" fillcolor="#d9d9d9" strokeweight="1pt"/>
                    <v:shape id="Würfel 147" o:spid="_x0000_s1148" type="#_x0000_t16" style="position:absolute;left:46863;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" fillcolor="#d9d9d9" strokeweight="1pt"/>
                    <v:shape id="Würfel 148" o:spid="_x0000_s1149" type="#_x0000_t16" style="position:absolute;left:52197;top:5207;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" fillcolor="#d9d9d9" strokeweight="1pt"/>
                    <v:shape id="Würfel 149" o:spid="_x0000_s1150" type="#_x0000_t16" style="position:absolute;left:57531;top:5334;width:1651;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" fillcolor="#d9d9d9" strokeweight="1pt"/>
                  </v:group>
                  <v:shape id="Gebogener Pfeil 227" o:spid="_x0000_s1151" style="position:absolute;left:11620;top:4667;width:3480;height:3797;visibility:visible;mso-wrap-style:square;v-text-anchor:middle" coordsize="347980,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" path="m21749,189865v,-82709,54479,-153131,128458,-166052c227325,10344,301169,63481,321158,146825r21053,l304483,189865,255216,146825r20826,c257109,87868,202841,54279,149437,68464,100145,81556,65246,131880,65246,189865r-43497,xe" fillcolor="window" strokecolor="#41719c" strokeweight="1pt">
                    <v:stroke joinstyle="miter"/>
                    <v:path arrowok="t" o:connecttype="custom" o:connectlocs="21749,189865;150207,23813;321158,146825;342211,146825;304483,189865;255216,146825;276042,146825;149437,68464;65246,189865;21749,189865" o:connectangles="0,0,0,0,0,0,0,0,0,0"/>
                  </v:shape>
                  <v:shape id="Gebogener Pfeil 228" o:spid="_x0000_s1152" style="position:absolute;left:25336;top:4286;width:3480;height:3797;visibility:visible;mso-wrap-style:square;v-text-anchor:middle" coordsize="347980,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" path="m21749,189865v,-82709,54479,-153131,128458,-166052c227325,10344,301169,63481,321158,146825r21053,l304483,189865,255216,146825r20826,c257109,87868,202841,54279,149437,68464,100145,81556,65246,131880,65246,189865r-43497,xe" fillcolor="window" strokecolor="#41719c" strokeweight="1pt">
                    <v:stroke joinstyle="miter"/>
                    <v:path arrowok="t" o:connecttype="custom" o:connectlocs="21749,189865;150207,23813;321158,146825;342211,146825;304483,189865;255216,146825;276042,146825;149437,68464;65246,189865;21749,189865" o:connectangles="0,0,0,0,0,0,0,0,0,0"/>
                  </v:shape>
                  <v:shape id="Gebogener Pfeil 229" o:spid="_x0000_s1153" style="position:absolute;left:40005;top:3524;width:3479;height:3797;visibility:visible;mso-wrap-style:square;v-text-anchor:middle" coordsize="347980,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" path="m21749,189865v,-82709,54479,-153131,128458,-166052c227325,10344,301169,63481,321158,146825r21053,l304483,189865,255216,146825r20826,c257109,87868,202841,54279,149437,68464,100145,81556,65246,131880,65246,189865r-43497,xe" fillcolor="window" strokecolor="#41719c" strokeweight="1pt">
                    <v:stroke joinstyle="miter"/>
                    <v:path arrowok="t" o:connecttype="custom" o:connectlocs="21749,189865;150207,23813;321158,146825;342211,146825;304483,189865;255216,146825;276042,146825;149437,68464;65246,189865;21749,189865" o:connectangles="0,0,0,0,0,0,0,0,0,0"/>
                  </v:shape>
                  <v:shape id="Textfeld 230" o:spid="_x0000_s1154" type="#_x0000_t202" style="position:absolute;left:17283;top:139;width:7093;height:5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" fillcolor="window" stroked="f" strokeweight=".5pt">
                    <v:textbox inset="0,0,0,0">
                      <w:txbxContent>
                        <w:p w14:paraId="282328C5" w14:textId="77777777" w:rsidR="00A65238" w:rsidRDefault="00A65238" w:rsidP="00DF541B">
                          <w:pPr>
                            <w:spacing w:after="0" w:line="240" w:lineRule="auto"/>
                            <w:jc w:val="center"/>
                            <w:rPr>
                              <w:b/>
                            </w:rPr>
                          </w:pPr>
                          <w:r>
                            <w:rPr>
                              <w:b/>
                            </w:rPr>
                            <w:t>thermal</w:t>
                          </w:r>
                        </w:p>
                        <w:p w14:paraId="67DFC6CF" w14:textId="77777777" w:rsidR="00A65238" w:rsidRPr="009B2C7F" w:rsidRDefault="00A65238" w:rsidP="00DF541B">
                          <w:pPr>
                            <w:spacing w:after="0" w:line="240" w:lineRule="auto"/>
                            <w:jc w:val="center"/>
                            <w:rPr>
                              <w:b/>
                            </w:rPr>
                          </w:pPr>
                          <w:r>
                            <w:rPr>
                              <w:b/>
                            </w:rPr>
                            <w:t>o</w:t>
                          </w:r>
                          <w:r w:rsidRPr="009B2C7F">
                            <w:rPr>
                              <w:b/>
                            </w:rPr>
                            <w:t>xidation</w:t>
                          </w:r>
                        </w:p>
                        <w:p w14:paraId="0EDAEAB7" w14:textId="77777777" w:rsidR="00A65238" w:rsidRPr="009B2C7F" w:rsidRDefault="00A65238" w:rsidP="00DF541B">
                          <w:pPr>
                            <w:spacing w:after="0" w:line="240" w:lineRule="auto"/>
                            <w:jc w:val="center"/>
                          </w:pPr>
                          <w:r w:rsidRPr="009B2C7F">
                            <w:t>TiO</w:t>
                          </w:r>
                          <w:r w:rsidRPr="009B2C7F">
                            <w:rPr>
                              <w:vertAlign w:val="subscript"/>
                            </w:rPr>
                            <w:t>2</w:t>
                          </w:r>
                        </w:p>
                      </w:txbxContent>
                    </v:textbox>
                  </v:shape>
                  <v:shape id="Textfeld 231" o:spid="_x0000_s1155" type="#_x0000_t202" style="position:absolute;left:31146;top:190;width:7093;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" fillcolor="window" stroked="f" strokeweight=".5pt">
                    <v:textbox inset="0,0,0,0">
                      <w:txbxContent>
                        <w:p w14:paraId="4A61B86D" w14:textId="77777777" w:rsidR="00A65238" w:rsidRPr="009B2C7F" w:rsidRDefault="00A65238" w:rsidP="00DF541B">
                          <w:pPr>
                            <w:spacing w:after="0" w:line="240" w:lineRule="auto"/>
                            <w:jc w:val="center"/>
                            <w:rPr>
                              <w:b/>
                            </w:rPr>
                          </w:pPr>
                          <w:r>
                            <w:rPr>
                              <w:b/>
                            </w:rPr>
                            <w:t>solvothermal  reaction</w:t>
                          </w:r>
                        </w:p>
                        <w:p w14:paraId="21ED1D2B" w14:textId="77777777" w:rsidR="00A65238" w:rsidRPr="009B2C7F" w:rsidRDefault="00A65238" w:rsidP="00DF541B">
                          <w:pPr>
                            <w:spacing w:after="0" w:line="240" w:lineRule="auto"/>
                            <w:jc w:val="center"/>
                          </w:pPr>
                          <w:r>
                            <w:t>Na</w:t>
                          </w:r>
                          <w:r w:rsidRPr="009B2C7F">
                            <w:rPr>
                              <w:vertAlign w:val="subscript"/>
                            </w:rPr>
                            <w:t>2</w:t>
                          </w:r>
                          <w:r>
                            <w:t>TiO</w:t>
                          </w:r>
                          <w:r w:rsidRPr="009B2C7F">
                            <w:rPr>
                              <w:vertAlign w:val="subscript"/>
                            </w:rPr>
                            <w:t>3</w:t>
                          </w:r>
                        </w:p>
                      </w:txbxContent>
                    </v:textbox>
                  </v:shape>
                  <v:shape id="Textfeld 232" o:spid="_x0000_s1156" type="#_x0000_t202" style="position:absolute;left:45148;width:7093;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" fillcolor="window" stroked="f" strokeweight=".5pt">
                    <v:textbox inset="0,0,0,0">
                      <w:txbxContent>
                        <w:p w14:paraId="1FC1081B" w14:textId="77777777" w:rsidR="00A65238" w:rsidRPr="009B2C7F" w:rsidRDefault="00A65238" w:rsidP="00DF541B">
                          <w:pPr>
                            <w:spacing w:after="0" w:line="240" w:lineRule="auto"/>
                            <w:jc w:val="center"/>
                            <w:rPr>
                              <w:b/>
                            </w:rPr>
                          </w:pPr>
                          <w:r>
                            <w:rPr>
                              <w:b/>
                            </w:rPr>
                            <w:t>solvothermal  reaction</w:t>
                          </w:r>
                        </w:p>
                        <w:p w14:paraId="4B60BB97" w14:textId="77777777" w:rsidR="00A65238" w:rsidRPr="009B2C7F" w:rsidRDefault="00A65238" w:rsidP="00DF541B">
                          <w:pPr>
                            <w:spacing w:after="0" w:line="240" w:lineRule="auto"/>
                            <w:jc w:val="center"/>
                          </w:pPr>
                          <w:r>
                            <w:t>BaTiO</w:t>
                          </w:r>
                          <w:r w:rsidRPr="009B2C7F">
                            <w:rPr>
                              <w:vertAlign w:val="subscript"/>
                            </w:rPr>
                            <w:t>3</w:t>
                          </w:r>
                        </w:p>
                      </w:txbxContent>
                    </v:textbox>
                  </v:shape>
                </v:group>
                <v:shape id="Textfeld 102" o:spid="_x0000_s1157" type="#_x0000_t202" style="position:absolute;top:9982;width:54533;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" stroked="f">
                  <v:textbox inset="0,0,0,0">
                    <w:txbxContent>
                      <w:p w14:paraId="5939E28F" w14:textId="1E1C43A6" w:rsidR="00A65238" w:rsidRPr="007B12A6" w:rsidRDefault="00A65238" w:rsidP="00DF541B">
                        <w:pPr>
                          <w:spacing w:before="120" w:after="360"/>
                          <w:rPr>
                            <w:lang w:val="en-US"/>
                          </w:rPr>
                        </w:pPr>
                        <w:r w:rsidRPr="007B12A6">
                          <w:rPr>
                            <w:lang w:val="en-US"/>
                          </w:rPr>
                          <w:t xml:space="preserve">Figure </w:t>
                        </w:r>
                        <w:r>
                          <w:fldChar w:fldCharType="begin"/>
                        </w:r>
                        <w:r w:rsidRPr="007B12A6">
                          <w:rPr>
                            <w:lang w:val="en-US"/>
                          </w:rPr>
                          <w:instrText xml:space="preserve"> SEQ Figure \* ARABIC </w:instrText>
                        </w:r>
                        <w:r>
                          <w:fldChar w:fldCharType="separate"/>
                        </w:r>
                        <w:r>
                          <w:rPr>
                            <w:noProof/>
                            <w:lang w:val="en-US"/>
                          </w:rPr>
                          <w:t>1</w:t>
                        </w:r>
                        <w:r>
                          <w:fldChar w:fldCharType="end"/>
                        </w:r>
                        <w:r w:rsidRPr="007B12A6">
                          <w:rPr>
                            <w:lang w:val="en-US"/>
                          </w:rPr>
                          <w:t>: Production of a BaTiO</w:t>
                        </w:r>
                        <w:r w:rsidRPr="007B12A6">
                          <w:rPr>
                            <w:vertAlign w:val="subscript"/>
                            <w:lang w:val="en-US"/>
                          </w:rPr>
                          <w:t>3</w:t>
                        </w:r>
                        <w:r>
                          <w:rPr>
                            <w:lang w:val="en-US"/>
                          </w:rPr>
                          <w:t xml:space="preserve"> coating on titanium </w:t>
                        </w:r>
                      </w:p>
                    </w:txbxContent>
                  </v:textbox>
                </v:shape>
                <w10:wrap type="topAndBottom" anchorx="margin"/>
              </v:group>
            </w:pict>
          </mc:Fallback>
        </mc:AlternateContent>
      </w:r>
      <w:r w:rsidR="00DF541B" w:rsidRPr="00856304">
        <w:rPr>
          <w:rFonts w:asciiTheme="majorHAnsi" w:hAnsiTheme="majorHAnsi" w:cstheme="majorHAnsi"/>
          <w:sz w:val="18"/>
          <w:lang w:val="cs-CZ"/>
        </w:rPr>
        <w:t>Barium titanate, with its comparatively high piezoelectric charge constant of 200 pC/N, exhibits a pronounced ability to generate (bio-) electrical signals under mechanical stimuli, promoting metabolic activity, facilitating structural remodeling and growth. [2] In the study, the synthesis of barium titanate involves anodic oxidation of titanium to form a titanium oxide layer, followed by a two-step solvothermal process to convert the oxide into BaTiO</w:t>
      </w:r>
      <w:r w:rsidR="00DF541B" w:rsidRPr="00856304">
        <w:rPr>
          <w:rFonts w:ascii="Cambria Math" w:hAnsi="Cambria Math" w:cs="Cambria Math"/>
          <w:sz w:val="18"/>
          <w:lang w:val="cs-CZ"/>
        </w:rPr>
        <w:t>₃</w:t>
      </w:r>
      <w:r w:rsidR="00DF541B" w:rsidRPr="00856304">
        <w:rPr>
          <w:rFonts w:asciiTheme="majorHAnsi" w:hAnsiTheme="majorHAnsi" w:cstheme="majorHAnsi"/>
          <w:sz w:val="18"/>
          <w:lang w:val="cs-CZ"/>
        </w:rPr>
        <w:t xml:space="preserve">. </w:t>
      </w:r>
    </w:p>
    <w:p w14:paraId="1A43D9DC" w14:textId="4A6FFB3D" w:rsidR="00DF541B" w:rsidRPr="00856304" w:rsidRDefault="00DF541B" w:rsidP="0059059B">
      <w:pPr>
        <w:pStyle w:val="Standardberschrift"/>
        <w:tabs>
          <w:tab w:val="left" w:pos="9214"/>
        </w:tabs>
        <w:suppressAutoHyphens/>
        <w:ind w:right="116"/>
        <w:rPr>
          <w:rFonts w:asciiTheme="majorHAnsi" w:hAnsiTheme="majorHAnsi" w:cstheme="majorHAnsi"/>
          <w:sz w:val="18"/>
          <w:lang w:val="cs-CZ"/>
        </w:rPr>
      </w:pPr>
      <w:r w:rsidRPr="00856304">
        <w:rPr>
          <w:rFonts w:asciiTheme="majorHAnsi" w:hAnsiTheme="majorHAnsi" w:cstheme="majorHAnsi"/>
          <w:sz w:val="18"/>
          <w:lang w:val="cs-CZ"/>
        </w:rPr>
        <w:t>Intensive research has focused on optimizing the initial transformation step. The thickness, morphology, and density of the oxide layer must be controlled to obtain ductile, adherent, and tetragonal BaTiO</w:t>
      </w:r>
      <w:r w:rsidRPr="00856304">
        <w:rPr>
          <w:rFonts w:ascii="Cambria Math" w:hAnsi="Cambria Math" w:cs="Cambria Math"/>
          <w:sz w:val="18"/>
          <w:lang w:val="cs-CZ"/>
        </w:rPr>
        <w:t>₃</w:t>
      </w:r>
      <w:r w:rsidRPr="00856304">
        <w:rPr>
          <w:rFonts w:asciiTheme="majorHAnsi" w:hAnsiTheme="majorHAnsi" w:cstheme="majorHAnsi"/>
          <w:sz w:val="18"/>
          <w:lang w:val="cs-CZ"/>
        </w:rPr>
        <w:t>, which is essential for achieving piezoelectric functionality. To this end, anodic oxidation was studied using different electrolytes, voltages (20–100 V), and oxidation times (5 minutes–3 hours). The four electrolytes tested individually were sulfuric acid, sodium sulfate, a phosphate buffer, and ammonium tetrafluoroborate. The resulting titanium oxide layers were characterized by scanning electron microscopy (SEM) and X-ray diffraction (XRD) to determine structure and phase composition.</w:t>
      </w:r>
    </w:p>
    <w:p w14:paraId="38098C2A" w14:textId="77777777" w:rsidR="00DF541B" w:rsidRPr="00856304" w:rsidRDefault="00DF541B" w:rsidP="0059059B">
      <w:pPr>
        <w:pStyle w:val="Standardberschrift"/>
        <w:tabs>
          <w:tab w:val="left" w:pos="9214"/>
        </w:tabs>
        <w:suppressAutoHyphens/>
        <w:ind w:right="116"/>
        <w:rPr>
          <w:rFonts w:asciiTheme="majorHAnsi" w:hAnsiTheme="majorHAnsi" w:cstheme="majorHAnsi"/>
          <w:sz w:val="18"/>
          <w:lang w:val="cs-CZ"/>
        </w:rPr>
      </w:pPr>
      <w:r w:rsidRPr="00856304">
        <w:rPr>
          <w:rFonts w:asciiTheme="majorHAnsi" w:hAnsiTheme="majorHAnsi" w:cstheme="majorHAnsi"/>
          <w:sz w:val="18"/>
          <w:lang w:val="cs-CZ"/>
        </w:rPr>
        <w:t>Results show that increasing oxidation time and voltage correlates with greater oxide layer thickness. Most electrolytes produced stable oxide layers with flower-like surface structures, while ammonium tetrafluoroborate generated tubular and spherical crystalline morphologies. Across nearly all conditions, anatase titanium oxide was formed, with the exception of one sodium sulfate experiment yielding rutile.</w:t>
      </w:r>
    </w:p>
    <w:p w14:paraId="445E9BCB" w14:textId="3D22460C" w:rsidR="00DF541B" w:rsidRPr="00856304" w:rsidRDefault="00DF541B" w:rsidP="0059059B">
      <w:pPr>
        <w:pStyle w:val="Standardberschrift"/>
        <w:tabs>
          <w:tab w:val="left" w:pos="9214"/>
        </w:tabs>
        <w:suppressAutoHyphens/>
        <w:ind w:right="116"/>
        <w:rPr>
          <w:rFonts w:asciiTheme="majorHAnsi" w:hAnsiTheme="majorHAnsi" w:cstheme="majorHAnsi"/>
          <w:sz w:val="18"/>
          <w:lang w:val="cs-CZ"/>
        </w:rPr>
      </w:pPr>
      <w:r w:rsidRPr="00856304">
        <w:rPr>
          <w:rFonts w:asciiTheme="majorHAnsi" w:hAnsiTheme="majorHAnsi" w:cstheme="majorHAnsi"/>
          <w:sz w:val="18"/>
          <w:lang w:val="cs-CZ"/>
        </w:rPr>
        <w:t>Future experiments will assess the ability of these titanium oxide layers to facilitate an optimized formation of barium titanate with the piezoelectric properties of the coating.</w:t>
      </w:r>
    </w:p>
    <w:p w14:paraId="7C8B9D6C" w14:textId="4387B1A4" w:rsidR="00DF541B" w:rsidRPr="00856304" w:rsidRDefault="00DF541B" w:rsidP="0059059B">
      <w:pPr>
        <w:pStyle w:val="Standardberschrift"/>
        <w:tabs>
          <w:tab w:val="left" w:pos="9214"/>
        </w:tabs>
        <w:suppressAutoHyphens/>
        <w:ind w:right="116"/>
        <w:rPr>
          <w:rFonts w:asciiTheme="majorHAnsi" w:hAnsiTheme="majorHAnsi" w:cstheme="majorHAnsi"/>
          <w:sz w:val="18"/>
          <w:lang w:val="cs-CZ"/>
        </w:rPr>
      </w:pPr>
      <w:r w:rsidRPr="00856304">
        <w:rPr>
          <w:rFonts w:asciiTheme="majorHAnsi" w:hAnsiTheme="majorHAnsi" w:cstheme="majorHAnsi"/>
          <w:sz w:val="18"/>
          <w:lang w:val="cs-CZ"/>
        </w:rPr>
        <w:t>[1]</w:t>
      </w:r>
      <w:r w:rsidR="0059059B" w:rsidRPr="00856304">
        <w:rPr>
          <w:rFonts w:asciiTheme="majorHAnsi" w:hAnsiTheme="majorHAnsi" w:cstheme="majorHAnsi"/>
          <w:sz w:val="18"/>
          <w:lang w:val="cs-CZ"/>
        </w:rPr>
        <w:t xml:space="preserve"> </w:t>
      </w:r>
      <w:r w:rsidRPr="00856304">
        <w:rPr>
          <w:rFonts w:asciiTheme="majorHAnsi" w:hAnsiTheme="majorHAnsi" w:cstheme="majorHAnsi"/>
          <w:sz w:val="18"/>
          <w:lang w:val="cs-CZ"/>
        </w:rPr>
        <w:t>Stich, T., et al.: Implant</w:t>
      </w:r>
      <w:r w:rsidRPr="00856304">
        <w:rPr>
          <w:rFonts w:ascii="Cambria Math" w:hAnsi="Cambria Math" w:cs="Cambria Math"/>
          <w:sz w:val="18"/>
          <w:lang w:val="cs-CZ"/>
        </w:rPr>
        <w:t>‐</w:t>
      </w:r>
      <w:r w:rsidRPr="00856304">
        <w:rPr>
          <w:rFonts w:asciiTheme="majorHAnsi" w:hAnsiTheme="majorHAnsi" w:cstheme="majorHAnsi"/>
          <w:sz w:val="18"/>
          <w:lang w:val="cs-CZ"/>
        </w:rPr>
        <w:t>bone</w:t>
      </w:r>
      <w:r w:rsidRPr="00856304">
        <w:rPr>
          <w:rFonts w:ascii="Cambria Math" w:hAnsi="Cambria Math" w:cs="Cambria Math"/>
          <w:sz w:val="18"/>
          <w:lang w:val="cs-CZ"/>
        </w:rPr>
        <w:t>‐</w:t>
      </w:r>
      <w:r w:rsidRPr="00856304">
        <w:rPr>
          <w:rFonts w:asciiTheme="majorHAnsi" w:hAnsiTheme="majorHAnsi" w:cstheme="majorHAnsi"/>
          <w:sz w:val="18"/>
          <w:lang w:val="cs-CZ"/>
        </w:rPr>
        <w:t>interface: Reviewing the impact of titanium surface modifications on osteogenic processes in vitro and in vivo, Bioeng Transl Med., 2021</w:t>
      </w:r>
    </w:p>
    <w:p w14:paraId="3FF627FD" w14:textId="473476E4" w:rsidR="00907D66" w:rsidRPr="00856304" w:rsidRDefault="00DF541B" w:rsidP="0059059B">
      <w:pPr>
        <w:pStyle w:val="Standardberschrift"/>
        <w:tabs>
          <w:tab w:val="left" w:pos="9214"/>
        </w:tabs>
        <w:suppressAutoHyphens/>
        <w:rPr>
          <w:rFonts w:asciiTheme="majorHAnsi" w:hAnsiTheme="majorHAnsi" w:cstheme="majorHAnsi"/>
          <w:sz w:val="18"/>
          <w:lang w:val="cs-CZ"/>
        </w:rPr>
      </w:pPr>
      <w:r w:rsidRPr="00856304">
        <w:rPr>
          <w:rFonts w:asciiTheme="majorHAnsi" w:hAnsiTheme="majorHAnsi" w:cstheme="majorHAnsi"/>
          <w:sz w:val="18"/>
          <w:lang w:val="cs-CZ"/>
        </w:rPr>
        <w:t>[2]</w:t>
      </w:r>
      <w:r w:rsidR="0059059B" w:rsidRPr="00856304">
        <w:rPr>
          <w:rFonts w:asciiTheme="majorHAnsi" w:hAnsiTheme="majorHAnsi" w:cstheme="majorHAnsi"/>
          <w:sz w:val="18"/>
          <w:lang w:val="cs-CZ"/>
        </w:rPr>
        <w:t xml:space="preserve"> </w:t>
      </w:r>
      <w:r w:rsidRPr="00856304">
        <w:rPr>
          <w:rFonts w:asciiTheme="majorHAnsi" w:hAnsiTheme="majorHAnsi" w:cstheme="majorHAnsi"/>
          <w:sz w:val="18"/>
          <w:lang w:val="cs-CZ"/>
        </w:rPr>
        <w:t>Kamel, N.: Bio-piezoelectricity: fundamentals and applications in tissue engineering and regenerative medicine, Biophys Rev., 2022</w:t>
      </w:r>
    </w:p>
    <w:p w14:paraId="12C5FDED" w14:textId="77777777" w:rsidR="000B50BC" w:rsidRPr="00856304" w:rsidRDefault="000B50BC" w:rsidP="008C1325">
      <w:pPr>
        <w:pStyle w:val="Standardberschrift"/>
        <w:suppressAutoHyphens/>
        <w:rPr>
          <w:rFonts w:asciiTheme="majorHAnsi" w:hAnsiTheme="majorHAnsi" w:cstheme="majorHAnsi"/>
          <w:sz w:val="18"/>
          <w:lang w:val="cs-CZ"/>
        </w:rPr>
      </w:pPr>
    </w:p>
    <w:p w14:paraId="60B9B62F" w14:textId="05DE040C" w:rsidR="000B50BC" w:rsidRPr="00D62090" w:rsidRDefault="000B50BC" w:rsidP="002E6E78">
      <w:pPr>
        <w:pStyle w:val="Nadpis3"/>
        <w:keepNext w:val="0"/>
        <w:keepLines w:val="0"/>
        <w:numPr>
          <w:ilvl w:val="2"/>
          <w:numId w:val="72"/>
        </w:numPr>
        <w:suppressAutoHyphens/>
        <w:ind w:left="1134" w:hanging="708"/>
        <w:rPr>
          <w:lang w:val="en-GB"/>
        </w:rPr>
      </w:pPr>
      <w:bookmarkStart w:id="22" w:name="_Toc222267836"/>
      <w:r w:rsidRPr="00D62090">
        <w:rPr>
          <w:lang w:val="en-GB"/>
        </w:rPr>
        <w:t>Nanodiamond functionalized implant surfaces for the formation of a vital oral soft tissue sealing</w:t>
      </w:r>
      <w:bookmarkEnd w:id="22"/>
    </w:p>
    <w:p w14:paraId="4F8F0336" w14:textId="77777777" w:rsidR="000B50BC" w:rsidRPr="00856304" w:rsidRDefault="000B50BC" w:rsidP="0059059B">
      <w:pPr>
        <w:pStyle w:val="Standardberschrift"/>
        <w:tabs>
          <w:tab w:val="left" w:pos="426"/>
        </w:tabs>
        <w:suppressAutoHyphens/>
        <w:ind w:left="426" w:right="-451"/>
        <w:rPr>
          <w:rFonts w:asciiTheme="majorHAnsi" w:hAnsiTheme="majorHAnsi" w:cstheme="majorHAnsi"/>
          <w:b/>
          <w:bCs/>
          <w:sz w:val="18"/>
          <w:szCs w:val="12"/>
          <w:lang w:val="en-GB"/>
        </w:rPr>
      </w:pPr>
      <w:r w:rsidRPr="00856304">
        <w:rPr>
          <w:rFonts w:asciiTheme="majorHAnsi" w:hAnsiTheme="majorHAnsi" w:cstheme="majorHAnsi"/>
          <w:b/>
          <w:bCs/>
          <w:sz w:val="18"/>
          <w:szCs w:val="12"/>
          <w:lang w:val="en-GB"/>
        </w:rPr>
        <w:t>Kedar Mehta</w:t>
      </w:r>
    </w:p>
    <w:p w14:paraId="59F44029" w14:textId="1FF8669F" w:rsidR="000B50BC" w:rsidRPr="00856304" w:rsidRDefault="000B50BC" w:rsidP="0059059B">
      <w:pPr>
        <w:tabs>
          <w:tab w:val="left" w:pos="426"/>
        </w:tabs>
        <w:suppressAutoHyphens/>
        <w:ind w:left="426" w:right="-451"/>
        <w:rPr>
          <w:rFonts w:asciiTheme="majorHAnsi" w:hAnsiTheme="majorHAnsi" w:cstheme="majorHAnsi"/>
          <w:i/>
          <w:lang w:val="en-GB"/>
        </w:rPr>
      </w:pPr>
      <w:r w:rsidRPr="00856304">
        <w:rPr>
          <w:rFonts w:asciiTheme="majorHAnsi" w:hAnsiTheme="majorHAnsi" w:cstheme="majorHAnsi"/>
          <w:i/>
          <w:lang w:val="en-GB"/>
        </w:rPr>
        <w:t>Dresden University of Technology, Institute of Materials Science, Max Bergmann Center of Biomaterials, Dresden, Germany</w:t>
      </w:r>
    </w:p>
    <w:p w14:paraId="0A4E5AFC" w14:textId="77777777" w:rsidR="000B50BC" w:rsidRPr="00856304" w:rsidRDefault="000B50BC" w:rsidP="0059059B">
      <w:pPr>
        <w:tabs>
          <w:tab w:val="left" w:pos="426"/>
        </w:tabs>
        <w:suppressAutoHyphens/>
        <w:ind w:left="426" w:right="-451"/>
        <w:rPr>
          <w:rFonts w:asciiTheme="majorHAnsi" w:hAnsiTheme="majorHAnsi" w:cstheme="majorHAnsi"/>
          <w:lang w:val="en-GB"/>
        </w:rPr>
      </w:pPr>
      <w:r w:rsidRPr="00856304">
        <w:rPr>
          <w:rFonts w:asciiTheme="majorHAnsi" w:hAnsiTheme="majorHAnsi" w:cstheme="majorHAnsi"/>
          <w:lang w:val="en-GB"/>
        </w:rPr>
        <w:t>Introduction and Objective: Biofilms form on all surfaces exposed to the oral cavity. They can eventually lead to peri-implant diseases, if left undisturbed. It is possible to develop wide range of different surface properties by partially integrating specifically functionalized nanodiamonds (NDs) of variable size into titanium oxide layers. This allows us to systematically investigate the influence of the parameters namely topography, surface energy, and surface chemistry on the interaction with oral cells and the formation of biofilm. The objective is to design titanium-based implant surfaces with optimized characteristics that minimize bacterial adhesion, enhance ease of cleaning through external mechanical actions, and support soft tissue bonding to create a natural barrier against pathogens.</w:t>
      </w:r>
    </w:p>
    <w:p w14:paraId="7B053336" w14:textId="77777777" w:rsidR="000B50BC" w:rsidRPr="00856304" w:rsidRDefault="000B50BC" w:rsidP="0059059B">
      <w:pPr>
        <w:tabs>
          <w:tab w:val="left" w:pos="426"/>
        </w:tabs>
        <w:suppressAutoHyphens/>
        <w:ind w:left="426" w:right="-451"/>
        <w:rPr>
          <w:rFonts w:asciiTheme="majorHAnsi" w:hAnsiTheme="majorHAnsi" w:cstheme="majorHAnsi"/>
          <w:lang w:val="en-GB"/>
        </w:rPr>
      </w:pPr>
      <w:r w:rsidRPr="00856304">
        <w:rPr>
          <w:rFonts w:asciiTheme="majorHAnsi" w:hAnsiTheme="majorHAnsi" w:cstheme="majorHAnsi"/>
          <w:lang w:val="en-GB"/>
        </w:rPr>
        <w:t>Materials and Methods: Modified and unmodified nanodiamond (ND) suspensions, prepared following established protocols, served as the foundation of this study. Pre-hydroxylated ND (ND-OH) suspensions of approximately 200 nm or 50 nm average diameter were used to vary final surface roughness. All functionalization started from commercially pure titanium (Ti) discs (Ø 9.9 mm) with an ultra-smooth surface produced by vibration polishing (Ra = 15 nm). The functionalized NDs were immobilized by electrochemical anodization in 0.1 M phosphate buffer (pH 12) at 25 mA/cm</w:t>
      </w:r>
      <w:r w:rsidRPr="00856304">
        <w:rPr>
          <w:rFonts w:asciiTheme="majorHAnsi" w:hAnsiTheme="majorHAnsi" w:cstheme="majorHAnsi"/>
          <w:vertAlign w:val="superscript"/>
          <w:lang w:val="en-GB"/>
        </w:rPr>
        <w:t>2</w:t>
      </w:r>
      <w:r w:rsidRPr="00856304">
        <w:rPr>
          <w:rFonts w:asciiTheme="majorHAnsi" w:hAnsiTheme="majorHAnsi" w:cstheme="majorHAnsi"/>
          <w:lang w:val="en-GB"/>
        </w:rPr>
        <w:t xml:space="preserve"> until 10 VSCE was reached. Such Ti surfaces with ND-OH and respective anodized controls were subjected to biological tests, either directly or after further chemical modification with 3-aminopropyltriethoxysilane (APTES) or perfluorooctyltriethoxysilane (PFOS). Quantitative and qualitative (immunostaining) adhesion of human gingival fibroblasts was studied under static and dynamic conditions.</w:t>
      </w:r>
    </w:p>
    <w:p w14:paraId="0B0D71DE" w14:textId="29632800" w:rsidR="000B50BC" w:rsidRPr="00856304" w:rsidRDefault="000B50BC" w:rsidP="00EF4C58">
      <w:pPr>
        <w:tabs>
          <w:tab w:val="left" w:pos="426"/>
        </w:tabs>
        <w:suppressAutoHyphens/>
        <w:ind w:left="426" w:right="-451"/>
        <w:rPr>
          <w:rFonts w:asciiTheme="majorHAnsi" w:hAnsiTheme="majorHAnsi" w:cstheme="majorHAnsi"/>
          <w:lang w:val="en-GB"/>
        </w:rPr>
      </w:pPr>
      <w:r w:rsidRPr="00856304">
        <w:rPr>
          <w:rFonts w:asciiTheme="majorHAnsi" w:hAnsiTheme="majorHAnsi" w:cstheme="majorHAnsi"/>
          <w:lang w:val="en-GB"/>
        </w:rPr>
        <w:t>Results and Discussion: ND particles carrying positive net charge were obtained for hydroxyl (-OH) modification, while unmodified (raw) NDs were negatively charged. All Ti surfaces coated with ND-OH as well as anodized controls were successfully functionalized with APTES and PFOS, verified by x-ray photoelectron spectroscopy. ND-OH coated titanium surfaces resulted in water contact angles of ~20-35°. Further functionalization with APTES tended to only slightly higher contact angles of 30-50°, while PFOS turned all sample types into clearly hydrophobic surfaces (110-130°). All APTES modified surfaces revealed a shift in isoelectric point to 6.2-8.5, compared to ~4.0 for anodized titanium control, with greater shift observed for ND-OH based modifications. Mean roughness (Ra) for all ND-coatings was in the range from 25-80 nm, determined by size of used ND aggregates with no further changes caused by the added chemical functionalization.</w:t>
      </w:r>
      <w:r w:rsidR="00EF4C58" w:rsidRPr="00856304">
        <w:rPr>
          <w:rFonts w:asciiTheme="majorHAnsi" w:hAnsiTheme="majorHAnsi" w:cstheme="majorHAnsi"/>
          <w:lang w:val="en-GB"/>
        </w:rPr>
        <w:t xml:space="preserve"> </w:t>
      </w:r>
      <w:r w:rsidRPr="00856304">
        <w:rPr>
          <w:rFonts w:asciiTheme="majorHAnsi" w:hAnsiTheme="majorHAnsi" w:cstheme="majorHAnsi"/>
          <w:lang w:val="en-GB"/>
        </w:rPr>
        <w:t>Compared to polished and anodized controls any surface type with immobilized NDs improved cell adhesion (see Figure 1 for selected surface types). Considering surface chemistry, on anodized controls the APTES modification only slightly promoted cell number and cell spreading. In contrast, PFOS showed even a slight antiadhesive effect with impaired cell spreading. Roughness introduced by NDs clearly promoted cell adhesion on all surface types: all hydrophilic ND surfaces (raw, -OH, APTES) provoked a similar increase in cell numbers compared to respective Ti controls and even higher than tissue culture polystyrene (TCPS), and cell size was significantly increased for ND–OH and raw ND. Even for PFOS the ND-OH basis markedly improved cell adhesion, nearly comparable to the other ND functionalizations. Cell adhesion revealed similar trends under dynamic cell culture for all those surface modifications.</w:t>
      </w:r>
    </w:p>
    <w:p w14:paraId="6D29E334" w14:textId="1DD6140A" w:rsidR="0046071A" w:rsidRPr="00856304" w:rsidRDefault="000B50BC" w:rsidP="0059059B">
      <w:pPr>
        <w:tabs>
          <w:tab w:val="left" w:pos="426"/>
        </w:tabs>
        <w:suppressAutoHyphens/>
        <w:ind w:left="426" w:right="-451"/>
        <w:rPr>
          <w:rFonts w:asciiTheme="majorHAnsi" w:hAnsiTheme="majorHAnsi" w:cstheme="majorHAnsi"/>
          <w:lang w:val="en-GB"/>
        </w:rPr>
      </w:pPr>
      <w:r w:rsidRPr="00856304">
        <w:rPr>
          <w:rFonts w:asciiTheme="majorHAnsi" w:hAnsiTheme="majorHAnsi" w:cstheme="majorHAnsi"/>
          <w:lang w:val="en-GB"/>
        </w:rPr>
        <w:t>Summary and Outlook: NDs were stably fixed by the partial integration of NDs into the titanium oxide layer. The differences in cell adhesion indicate that particularly the altered surface topography in the nanometer range can lead to an improved cell attachment and potentially to a stronger soft tissue attachment. In contrast, the introduced chemical functionalization did not massively affect cell adhesion behavior. Biofilm formation and its removal is currently tested and further modification of ND surface chemistry is under investigation. First bacterial tests reveal an overall reduced bacterial adhesion compare to TCPS control attributed to the ultra-smooth surface roughness on all surface types. This low bacterial adhesion could be maintained after incorporation of NDs, so that finally low bacterial adhesion can be combined with improved cell adhesion on nano-rough ND coatings.</w:t>
      </w:r>
    </w:p>
    <w:p w14:paraId="2D3F599B" w14:textId="77777777" w:rsidR="000B50BC" w:rsidRPr="00D62090" w:rsidRDefault="00F35A6D" w:rsidP="00350890">
      <w:pPr>
        <w:pStyle w:val="Nadpis3"/>
        <w:keepNext w:val="0"/>
        <w:keepLines w:val="0"/>
        <w:numPr>
          <w:ilvl w:val="2"/>
          <w:numId w:val="82"/>
        </w:numPr>
        <w:suppressAutoHyphens/>
        <w:rPr>
          <w:rFonts w:eastAsiaTheme="minorHAnsi"/>
          <w:sz w:val="18"/>
          <w:szCs w:val="18"/>
          <w:lang w:val="cs-CZ"/>
        </w:rPr>
      </w:pPr>
      <w:r w:rsidRPr="00856304">
        <w:rPr>
          <w:rFonts w:asciiTheme="majorHAnsi" w:hAnsiTheme="majorHAnsi" w:cstheme="majorHAnsi"/>
          <w:color w:val="auto"/>
          <w:lang w:val="en-GB"/>
        </w:rPr>
        <w:br w:type="page"/>
      </w:r>
      <w:bookmarkStart w:id="23" w:name="_Toc222267837"/>
      <w:r w:rsidR="000B50BC" w:rsidRPr="00D62090">
        <w:rPr>
          <w:lang w:val="en-GB"/>
        </w:rPr>
        <w:lastRenderedPageBreak/>
        <w:t>In vitro Characterization of Electroactive 3D Scaffolds and Electric Stimulation of Cells for Tissue Engineering</w:t>
      </w:r>
      <w:bookmarkEnd w:id="23"/>
    </w:p>
    <w:p w14:paraId="725D6300" w14:textId="77777777" w:rsidR="000B50BC" w:rsidRPr="00856304" w:rsidRDefault="000B50BC" w:rsidP="008C1325">
      <w:pPr>
        <w:suppressAutoHyphens/>
        <w:rPr>
          <w:rFonts w:asciiTheme="majorHAnsi" w:hAnsiTheme="majorHAnsi" w:cstheme="majorHAnsi"/>
          <w:b/>
          <w:bCs/>
          <w:color w:val="000000" w:themeColor="text1"/>
          <w:lang w:val="cs-CZ"/>
        </w:rPr>
      </w:pPr>
      <w:r w:rsidRPr="00856304">
        <w:rPr>
          <w:rFonts w:asciiTheme="majorHAnsi" w:hAnsiTheme="majorHAnsi" w:cstheme="majorHAnsi"/>
          <w:b/>
          <w:bCs/>
          <w:color w:val="000000" w:themeColor="text1"/>
          <w:lang w:val="cs-CZ"/>
        </w:rPr>
        <w:t>Olga Buchar Klinovská</w:t>
      </w:r>
      <w:r w:rsidRPr="00856304">
        <w:rPr>
          <w:rFonts w:asciiTheme="majorHAnsi" w:hAnsiTheme="majorHAnsi" w:cstheme="majorHAnsi"/>
          <w:b/>
          <w:bCs/>
          <w:color w:val="000000" w:themeColor="text1"/>
          <w:vertAlign w:val="superscript"/>
          <w:lang w:val="cs-CZ"/>
        </w:rPr>
        <w:t>1,3</w:t>
      </w:r>
      <w:r w:rsidRPr="00856304">
        <w:rPr>
          <w:rFonts w:asciiTheme="majorHAnsi" w:hAnsiTheme="majorHAnsi" w:cstheme="majorHAnsi"/>
          <w:b/>
          <w:bCs/>
          <w:color w:val="000000" w:themeColor="text1"/>
          <w:lang w:val="cs-CZ"/>
        </w:rPr>
        <w:t>, Lada Svobodová</w:t>
      </w:r>
      <w:r w:rsidRPr="00856304">
        <w:rPr>
          <w:rFonts w:asciiTheme="majorHAnsi" w:hAnsiTheme="majorHAnsi" w:cstheme="majorHAnsi"/>
          <w:b/>
          <w:bCs/>
          <w:color w:val="000000" w:themeColor="text1"/>
          <w:vertAlign w:val="superscript"/>
          <w:lang w:val="cs-CZ"/>
        </w:rPr>
        <w:t>1</w:t>
      </w:r>
      <w:r w:rsidRPr="00856304">
        <w:rPr>
          <w:rFonts w:asciiTheme="majorHAnsi" w:hAnsiTheme="majorHAnsi" w:cstheme="majorHAnsi"/>
          <w:b/>
          <w:bCs/>
          <w:color w:val="000000" w:themeColor="text1"/>
          <w:lang w:val="cs-CZ"/>
        </w:rPr>
        <w:t>, Pavel Šimon</w:t>
      </w:r>
      <w:r w:rsidRPr="00856304">
        <w:rPr>
          <w:rFonts w:asciiTheme="majorHAnsi" w:hAnsiTheme="majorHAnsi" w:cstheme="majorHAnsi"/>
          <w:b/>
          <w:bCs/>
          <w:color w:val="000000" w:themeColor="text1"/>
          <w:vertAlign w:val="superscript"/>
          <w:lang w:val="cs-CZ"/>
        </w:rPr>
        <w:t>2</w:t>
      </w:r>
      <w:r w:rsidRPr="00856304">
        <w:rPr>
          <w:rFonts w:asciiTheme="majorHAnsi" w:hAnsiTheme="majorHAnsi" w:cstheme="majorHAnsi"/>
          <w:b/>
          <w:bCs/>
          <w:color w:val="000000" w:themeColor="text1"/>
          <w:lang w:val="cs-CZ"/>
        </w:rPr>
        <w:t>, Petr Mikeš</w:t>
      </w:r>
      <w:r w:rsidRPr="00856304">
        <w:rPr>
          <w:rFonts w:asciiTheme="majorHAnsi" w:hAnsiTheme="majorHAnsi" w:cstheme="majorHAnsi"/>
          <w:b/>
          <w:bCs/>
          <w:color w:val="000000" w:themeColor="text1"/>
          <w:vertAlign w:val="superscript"/>
          <w:lang w:val="cs-CZ"/>
        </w:rPr>
        <w:t>2</w:t>
      </w:r>
      <w:r w:rsidRPr="00856304">
        <w:rPr>
          <w:rFonts w:asciiTheme="majorHAnsi" w:hAnsiTheme="majorHAnsi" w:cstheme="majorHAnsi"/>
          <w:b/>
          <w:bCs/>
          <w:color w:val="000000" w:themeColor="text1"/>
          <w:lang w:val="cs-CZ"/>
        </w:rPr>
        <w:t xml:space="preserve"> a Marie Hubálek Kalbáčová</w:t>
      </w:r>
      <w:r w:rsidRPr="00856304">
        <w:rPr>
          <w:rFonts w:asciiTheme="majorHAnsi" w:hAnsiTheme="majorHAnsi" w:cstheme="majorHAnsi"/>
          <w:b/>
          <w:bCs/>
          <w:color w:val="000000" w:themeColor="text1"/>
          <w:vertAlign w:val="superscript"/>
          <w:lang w:val="cs-CZ"/>
        </w:rPr>
        <w:t>1,3</w:t>
      </w:r>
    </w:p>
    <w:p w14:paraId="03ABF316" w14:textId="716571DD" w:rsidR="000B50BC" w:rsidRPr="00856304" w:rsidRDefault="000B50BC" w:rsidP="008C1325">
      <w:pPr>
        <w:suppressAutoHyphens/>
        <w:rPr>
          <w:rFonts w:asciiTheme="majorHAnsi" w:hAnsiTheme="majorHAnsi" w:cstheme="majorHAnsi"/>
          <w:i/>
          <w:lang w:val="en-GB"/>
        </w:rPr>
      </w:pPr>
      <w:r w:rsidRPr="00856304">
        <w:rPr>
          <w:rFonts w:asciiTheme="majorHAnsi" w:hAnsiTheme="majorHAnsi" w:cstheme="majorHAnsi"/>
          <w:i/>
          <w:vertAlign w:val="superscript"/>
          <w:lang w:val="en-GB"/>
        </w:rPr>
        <w:t>1</w:t>
      </w:r>
      <w:r w:rsidRPr="00856304">
        <w:rPr>
          <w:rFonts w:asciiTheme="majorHAnsi" w:hAnsiTheme="majorHAnsi" w:cstheme="majorHAnsi"/>
          <w:i/>
          <w:lang w:val="en-GB"/>
        </w:rPr>
        <w:t>Department of Science and Research in Biomedical Applications, Faculty of Health Studies, Technical University of Liberec, Liberec, Czech Republic</w:t>
      </w:r>
    </w:p>
    <w:p w14:paraId="76993EAC" w14:textId="5BCE2DFF" w:rsidR="000B50BC" w:rsidRPr="00856304" w:rsidRDefault="000B50BC" w:rsidP="008C1325">
      <w:pPr>
        <w:suppressAutoHyphens/>
        <w:rPr>
          <w:rFonts w:asciiTheme="majorHAnsi" w:hAnsiTheme="majorHAnsi" w:cstheme="majorHAnsi"/>
          <w:i/>
          <w:lang w:val="en-GB"/>
        </w:rPr>
      </w:pPr>
      <w:r w:rsidRPr="00856304">
        <w:rPr>
          <w:rFonts w:asciiTheme="majorHAnsi" w:hAnsiTheme="majorHAnsi" w:cstheme="majorHAnsi"/>
          <w:i/>
          <w:vertAlign w:val="superscript"/>
          <w:lang w:val="en-GB"/>
        </w:rPr>
        <w:t>2</w:t>
      </w:r>
      <w:r w:rsidRPr="00856304">
        <w:rPr>
          <w:rFonts w:asciiTheme="majorHAnsi" w:hAnsiTheme="majorHAnsi" w:cstheme="majorHAnsi"/>
          <w:i/>
          <w:lang w:val="en-GB"/>
        </w:rPr>
        <w:t>The Faculty of Science, Humanities and Education, Department of Physics, Technical University of Liberec, Liberec, Czech Republic </w:t>
      </w:r>
    </w:p>
    <w:p w14:paraId="700648B6" w14:textId="0FC777DE" w:rsidR="000B50BC" w:rsidRPr="00856304" w:rsidRDefault="000B50BC" w:rsidP="008C1325">
      <w:pPr>
        <w:suppressAutoHyphens/>
        <w:rPr>
          <w:rFonts w:asciiTheme="majorHAnsi" w:hAnsiTheme="majorHAnsi" w:cstheme="majorHAnsi"/>
          <w:i/>
          <w:lang w:val="en-GB"/>
        </w:rPr>
      </w:pPr>
      <w:r w:rsidRPr="00856304">
        <w:rPr>
          <w:rFonts w:asciiTheme="majorHAnsi" w:hAnsiTheme="majorHAnsi" w:cstheme="majorHAnsi"/>
          <w:i/>
          <w:vertAlign w:val="superscript"/>
          <w:lang w:val="en-GB"/>
        </w:rPr>
        <w:t>3</w:t>
      </w:r>
      <w:r w:rsidRPr="00856304">
        <w:rPr>
          <w:rFonts w:asciiTheme="majorHAnsi" w:hAnsiTheme="majorHAnsi" w:cstheme="majorHAnsi"/>
          <w:i/>
          <w:lang w:val="en-GB"/>
        </w:rPr>
        <w:t>Charles University, Institute of Pathological Physiology, First Faculty of Medicine, Prague, Czech Republic</w:t>
      </w:r>
    </w:p>
    <w:p w14:paraId="3C20749D" w14:textId="77777777" w:rsidR="000B50BC" w:rsidRPr="00856304" w:rsidRDefault="000B50BC" w:rsidP="008C1325">
      <w:pPr>
        <w:suppressAutoHyphens/>
        <w:rPr>
          <w:rFonts w:asciiTheme="majorHAnsi" w:hAnsiTheme="majorHAnsi" w:cstheme="majorHAnsi"/>
          <w:lang w:val="cs-CZ"/>
        </w:rPr>
      </w:pPr>
      <w:r w:rsidRPr="00856304">
        <w:rPr>
          <w:rFonts w:asciiTheme="majorHAnsi" w:hAnsiTheme="majorHAnsi" w:cstheme="majorHAnsi"/>
          <w:lang w:val="cs-CZ"/>
        </w:rPr>
        <w:t>Electroactive nanofibrous layers represent a promising class of materials for tissue engineering and regenerative medicine, owing to their structural resemblance to the extracellular matrix (ECM) and their ability to modulate cellular behavior through electrical and physicochemical properties. Previous studies have demonstrated that electrically conductive materials can significantly enhance cell adhesion, proliferation, and migration, even in the absence of external electrical stimulation (ES). The use of electroactive materials enables the simulation or even amplification of electrical signals naturally occurring within the human body, thereby promoting the regeneration of specific tissues.</w:t>
      </w:r>
    </w:p>
    <w:p w14:paraId="442686AC" w14:textId="77777777" w:rsidR="000B50BC" w:rsidRPr="00856304" w:rsidRDefault="000B50BC" w:rsidP="008C1325">
      <w:pPr>
        <w:suppressAutoHyphens/>
        <w:rPr>
          <w:rFonts w:asciiTheme="majorHAnsi" w:hAnsiTheme="majorHAnsi" w:cstheme="majorHAnsi"/>
          <w:lang w:val="cs-CZ"/>
        </w:rPr>
      </w:pPr>
      <w:r w:rsidRPr="00856304">
        <w:rPr>
          <w:rFonts w:asciiTheme="majorHAnsi" w:hAnsiTheme="majorHAnsi" w:cstheme="majorHAnsi"/>
          <w:lang w:val="cs-CZ"/>
        </w:rPr>
        <w:t>In this study, the properties of carbon-based electroactive nanofibrous layers are investigated. The materials are analyzed in terms of structure using scanning electron microscopy (SEM) (see Figure1), electrical conductivity, and surface characteristics. Biocompatibility is evaluated using the human dopaminergic neuronal cell line SH-SY5Y. Cell viability, proliferation, and differentiation are assessed. At the current stage, cellular responses are examined on materials without applied electrical stimulation.  Upcoming experiments will investigate the effects of different ES parameters on cellular behavior. </w:t>
      </w:r>
    </w:p>
    <w:p w14:paraId="150953F2" w14:textId="77777777" w:rsidR="000B50BC" w:rsidRPr="00856304" w:rsidRDefault="000B50BC" w:rsidP="008C1325">
      <w:pPr>
        <w:suppressAutoHyphens/>
        <w:rPr>
          <w:rFonts w:asciiTheme="majorHAnsi" w:hAnsiTheme="majorHAnsi" w:cstheme="majorHAnsi"/>
          <w:lang w:val="cs-CZ"/>
        </w:rPr>
      </w:pPr>
      <w:r w:rsidRPr="00856304">
        <w:rPr>
          <w:rFonts w:asciiTheme="majorHAnsi" w:hAnsiTheme="majorHAnsi" w:cstheme="majorHAnsi"/>
          <w:lang w:val="cs-CZ"/>
        </w:rPr>
        <w:t xml:space="preserve">The aim of this contribution is to present the current results of biocompatibility assessment of electroactive carbon-based materials intended for </w:t>
      </w:r>
      <w:r w:rsidRPr="00856304">
        <w:rPr>
          <w:rFonts w:asciiTheme="majorHAnsi" w:hAnsiTheme="majorHAnsi" w:cstheme="majorHAnsi"/>
          <w:i/>
          <w:iCs/>
          <w:lang w:val="cs-CZ"/>
        </w:rPr>
        <w:t>in vitro</w:t>
      </w:r>
      <w:r w:rsidRPr="00856304">
        <w:rPr>
          <w:rFonts w:asciiTheme="majorHAnsi" w:hAnsiTheme="majorHAnsi" w:cstheme="majorHAnsi"/>
          <w:lang w:val="cs-CZ"/>
        </w:rPr>
        <w:t xml:space="preserve"> electrical stimulation of cells for tissue engineering and regenerative medicine applications.</w:t>
      </w:r>
    </w:p>
    <w:p w14:paraId="21E62E20" w14:textId="77777777" w:rsidR="000B50BC" w:rsidRPr="00856304" w:rsidRDefault="000B50BC" w:rsidP="008C1325">
      <w:pPr>
        <w:suppressAutoHyphens/>
        <w:rPr>
          <w:rFonts w:asciiTheme="majorHAnsi" w:hAnsiTheme="majorHAnsi" w:cstheme="majorHAnsi"/>
          <w:lang w:val="cs-CZ"/>
        </w:rPr>
      </w:pPr>
      <w:r w:rsidRPr="00856304">
        <w:rPr>
          <w:rFonts w:asciiTheme="majorHAnsi" w:hAnsiTheme="majorHAnsi" w:cstheme="majorHAnsi"/>
          <w:lang w:val="cs-CZ"/>
        </w:rPr>
        <w:t>This study was supported by The Charles University Grant Agency (GA UK) – project number: 334123.</w:t>
      </w:r>
    </w:p>
    <w:p w14:paraId="168458D8" w14:textId="77777777" w:rsidR="000B50BC" w:rsidRPr="00856304" w:rsidRDefault="000B50BC" w:rsidP="008C1325">
      <w:pPr>
        <w:suppressAutoHyphens/>
        <w:rPr>
          <w:rFonts w:asciiTheme="majorHAnsi" w:hAnsiTheme="majorHAnsi" w:cstheme="majorHAnsi"/>
          <w:lang w:val="cs-CZ"/>
        </w:rPr>
      </w:pPr>
    </w:p>
    <w:p w14:paraId="6E511A6D" w14:textId="47B4EDBF" w:rsidR="000B50BC" w:rsidRPr="00856304" w:rsidRDefault="000B50BC" w:rsidP="008C1325">
      <w:pPr>
        <w:suppressAutoHyphens/>
        <w:rPr>
          <w:rFonts w:asciiTheme="majorHAnsi" w:hAnsiTheme="majorHAnsi" w:cstheme="majorHAnsi"/>
          <w:lang w:val="cs-CZ"/>
        </w:rPr>
      </w:pPr>
      <w:r w:rsidRPr="00856304">
        <w:rPr>
          <w:rFonts w:asciiTheme="majorHAnsi" w:hAnsiTheme="majorHAnsi" w:cstheme="majorHAnsi"/>
          <w:noProof/>
          <w:lang w:val="cs-CZ" w:eastAsia="cs-CZ"/>
        </w:rPr>
        <w:drawing>
          <wp:inline distT="0" distB="0" distL="0" distR="0" wp14:anchorId="0F50E3C9" wp14:editId="73290ED4">
            <wp:extent cx="3398520" cy="2141220"/>
            <wp:effectExtent l="0" t="0" r="0" b="0"/>
            <wp:docPr id="1472416773" name="Obrázek 125" descr="Obsah obrázku snímek obrazovky, černobílá, rostlina, černobílý&#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16773" name="Obrázek 125" descr="Obsah obrázku snímek obrazovky, černobílá, rostlina, černobílý&#10;&#10;Obsah generovaný pomocí AI může být nesprávný."/>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98520" cy="2141220"/>
                    </a:xfrm>
                    <a:prstGeom prst="rect">
                      <a:avLst/>
                    </a:prstGeom>
                    <a:noFill/>
                    <a:ln>
                      <a:noFill/>
                    </a:ln>
                  </pic:spPr>
                </pic:pic>
              </a:graphicData>
            </a:graphic>
          </wp:inline>
        </w:drawing>
      </w:r>
    </w:p>
    <w:p w14:paraId="386FBE23" w14:textId="77777777" w:rsidR="000B50BC" w:rsidRPr="00856304" w:rsidRDefault="000B50BC" w:rsidP="008C1325">
      <w:pPr>
        <w:suppressAutoHyphens/>
        <w:rPr>
          <w:rFonts w:asciiTheme="majorHAnsi" w:hAnsiTheme="majorHAnsi" w:cstheme="majorHAnsi"/>
          <w:lang w:val="cs-CZ"/>
        </w:rPr>
      </w:pPr>
      <w:r w:rsidRPr="00856304">
        <w:rPr>
          <w:rFonts w:asciiTheme="majorHAnsi" w:hAnsiTheme="majorHAnsi" w:cstheme="majorHAnsi"/>
          <w:i/>
          <w:iCs/>
          <w:lang w:val="cs-CZ"/>
        </w:rPr>
        <w:t>Fig.1 SEM image of carbon-based electroactive nanofibrous layer. Magnification 2500x, scale 20 µm.</w:t>
      </w:r>
    </w:p>
    <w:p w14:paraId="7D982DCF" w14:textId="31DE05FB" w:rsidR="00F35A6D" w:rsidRPr="00856304" w:rsidRDefault="00F35A6D" w:rsidP="008C1325">
      <w:pPr>
        <w:suppressAutoHyphens/>
        <w:rPr>
          <w:rFonts w:asciiTheme="majorHAnsi" w:eastAsiaTheme="majorEastAsia" w:hAnsiTheme="majorHAnsi" w:cstheme="majorHAnsi"/>
          <w:sz w:val="24"/>
          <w:szCs w:val="24"/>
          <w:lang w:val="en-GB"/>
        </w:rPr>
      </w:pPr>
    </w:p>
    <w:p w14:paraId="268EC9FB" w14:textId="77777777" w:rsidR="004E0289" w:rsidRPr="00856304" w:rsidRDefault="004E0289" w:rsidP="008C1325">
      <w:pPr>
        <w:suppressAutoHyphens/>
        <w:rPr>
          <w:rFonts w:asciiTheme="majorHAnsi" w:eastAsiaTheme="majorEastAsia" w:hAnsiTheme="majorHAnsi" w:cstheme="majorHAnsi"/>
          <w:sz w:val="24"/>
          <w:szCs w:val="24"/>
          <w:lang w:val="en-GB"/>
        </w:rPr>
      </w:pPr>
    </w:p>
    <w:p w14:paraId="36A03DBC" w14:textId="77777777" w:rsidR="004E0289" w:rsidRPr="00856304" w:rsidRDefault="004E0289" w:rsidP="008C1325">
      <w:pPr>
        <w:suppressAutoHyphens/>
        <w:rPr>
          <w:rFonts w:asciiTheme="majorHAnsi" w:eastAsiaTheme="majorEastAsia" w:hAnsiTheme="majorHAnsi" w:cstheme="majorHAnsi"/>
          <w:sz w:val="24"/>
          <w:szCs w:val="24"/>
          <w:lang w:val="en-GB"/>
        </w:rPr>
      </w:pPr>
    </w:p>
    <w:p w14:paraId="5C49E70C" w14:textId="664E67B4" w:rsidR="004E0289" w:rsidRPr="00D62090" w:rsidRDefault="004E0289" w:rsidP="003716D7">
      <w:pPr>
        <w:pStyle w:val="Formatvorlage1"/>
        <w:numPr>
          <w:ilvl w:val="1"/>
          <w:numId w:val="74"/>
        </w:numPr>
        <w:ind w:left="993" w:hanging="709"/>
        <w:rPr>
          <w:lang w:val="en-GB"/>
        </w:rPr>
      </w:pPr>
      <w:bookmarkStart w:id="24" w:name="_Toc222267838"/>
      <w:r w:rsidRPr="00D62090">
        <w:rPr>
          <w:lang w:val="en-GB"/>
        </w:rPr>
        <w:lastRenderedPageBreak/>
        <w:t>Advanced Electrochemistry and Surface Analysis of Functional Materials</w:t>
      </w:r>
      <w:bookmarkEnd w:id="24"/>
    </w:p>
    <w:p w14:paraId="5BC0BAD5" w14:textId="5E2F36F0" w:rsidR="004E0289" w:rsidRPr="00D62090" w:rsidRDefault="004E0289" w:rsidP="002E6E78">
      <w:pPr>
        <w:pStyle w:val="Nadpis3"/>
        <w:keepNext w:val="0"/>
        <w:keepLines w:val="0"/>
        <w:numPr>
          <w:ilvl w:val="2"/>
          <w:numId w:val="75"/>
        </w:numPr>
        <w:suppressAutoHyphens/>
        <w:ind w:left="284" w:firstLine="0"/>
        <w:rPr>
          <w:lang w:val="en-GB"/>
        </w:rPr>
      </w:pPr>
      <w:bookmarkStart w:id="25" w:name="_Toc222267839"/>
      <w:r w:rsidRPr="00D62090">
        <w:rPr>
          <w:lang w:val="en-GB"/>
        </w:rPr>
        <w:t>Exploring Electrochemical Impedance Spectroscopy (EIS) for Gas Adsorption and Diffusivity in Zeolites</w:t>
      </w:r>
      <w:bookmarkEnd w:id="25"/>
    </w:p>
    <w:p w14:paraId="5FD72A17" w14:textId="27C061C4" w:rsidR="004E0289" w:rsidRPr="00856304" w:rsidRDefault="004E0289" w:rsidP="008A5499">
      <w:pPr>
        <w:suppressAutoHyphens/>
        <w:ind w:firstLine="284"/>
        <w:rPr>
          <w:rFonts w:asciiTheme="majorHAnsi" w:hAnsiTheme="majorHAnsi" w:cstheme="majorHAnsi"/>
          <w:b/>
          <w:lang w:val="en-GB"/>
        </w:rPr>
      </w:pPr>
      <w:r w:rsidRPr="00856304">
        <w:rPr>
          <w:rFonts w:asciiTheme="majorHAnsi" w:hAnsiTheme="majorHAnsi" w:cstheme="majorHAnsi"/>
          <w:b/>
          <w:lang w:val="en-GB"/>
        </w:rPr>
        <w:t>Atheer Saad Hashim, Cornelia Breitkopf</w:t>
      </w:r>
    </w:p>
    <w:p w14:paraId="24980A53" w14:textId="77D0DCDA" w:rsidR="008A5499" w:rsidRPr="00856304" w:rsidRDefault="004E0289" w:rsidP="008A5499">
      <w:pPr>
        <w:suppressAutoHyphens/>
        <w:ind w:left="284"/>
        <w:rPr>
          <w:rFonts w:asciiTheme="majorHAnsi" w:hAnsiTheme="majorHAnsi" w:cstheme="majorHAnsi"/>
          <w:bCs/>
          <w:i/>
          <w:iCs/>
          <w:lang w:val="en-GB"/>
        </w:rPr>
      </w:pPr>
      <w:r w:rsidRPr="00856304">
        <w:rPr>
          <w:rFonts w:asciiTheme="majorHAnsi" w:hAnsiTheme="majorHAnsi" w:cstheme="majorHAnsi"/>
          <w:bCs/>
          <w:i/>
          <w:iCs/>
          <w:lang w:val="en-GB"/>
        </w:rPr>
        <w:t>Chair of Thermodynamics, Technische Universität Dresden, 01069 Dresden, Germany</w:t>
      </w:r>
    </w:p>
    <w:p w14:paraId="683FA472" w14:textId="55CFEBDB" w:rsidR="006B12CA" w:rsidRPr="00856304" w:rsidRDefault="004E0289" w:rsidP="008A5499">
      <w:pPr>
        <w:pStyle w:val="Standardberschrift"/>
        <w:suppressAutoHyphens/>
        <w:spacing w:after="0"/>
        <w:ind w:left="284" w:right="-451"/>
        <w:rPr>
          <w:rFonts w:asciiTheme="majorHAnsi" w:hAnsiTheme="majorHAnsi" w:cstheme="majorHAnsi"/>
          <w:sz w:val="18"/>
          <w:lang w:val="en-GB"/>
        </w:rPr>
      </w:pPr>
      <w:r w:rsidRPr="00856304">
        <w:rPr>
          <w:rFonts w:asciiTheme="majorHAnsi" w:hAnsiTheme="majorHAnsi" w:cstheme="majorHAnsi"/>
          <w:sz w:val="18"/>
          <w:lang w:val="en-GB"/>
        </w:rPr>
        <w:t>This study explores the application of Electrochemical Impedance Spectroscopy (EIS) for investigating gas adsorption and diffusion in zeolitic materials. Binder-free Ag-ZSM5 pellets (Ø 10 mm, thickness 0.7 mm) were tested at 25 °C and 1 bar under sequential gas environments:</w:t>
      </w:r>
      <w:r w:rsidR="006B12CA"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vacuum baseline, Neon (inert), CO</w:t>
      </w:r>
      <w:r w:rsidRPr="00856304">
        <w:rPr>
          <w:rFonts w:asciiTheme="majorHAnsi" w:hAnsiTheme="majorHAnsi" w:cstheme="majorHAnsi"/>
          <w:sz w:val="18"/>
          <w:vertAlign w:val="subscript"/>
          <w:lang w:val="en-GB"/>
        </w:rPr>
        <w:t>2</w:t>
      </w:r>
      <w:r w:rsidRPr="00856304">
        <w:rPr>
          <w:rFonts w:asciiTheme="majorHAnsi" w:hAnsiTheme="majorHAnsi" w:cstheme="majorHAnsi"/>
          <w:sz w:val="18"/>
          <w:lang w:val="en-GB"/>
        </w:rPr>
        <w:t xml:space="preserve"> (adsorptive), and post-purge. The EIS spectra, recorded</w:t>
      </w:r>
      <w:r w:rsidR="006B12CA"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 xml:space="preserve">over 1 MHz </w:t>
      </w:r>
      <w:r w:rsidRPr="00856304">
        <w:rPr>
          <w:rFonts w:ascii="Arial" w:hAnsi="Arial" w:cs="Arial"/>
          <w:sz w:val="18"/>
          <w:lang w:val="en-GB"/>
        </w:rPr>
        <w:t>→</w:t>
      </w:r>
      <w:r w:rsidRPr="00856304">
        <w:rPr>
          <w:rFonts w:asciiTheme="majorHAnsi" w:hAnsiTheme="majorHAnsi" w:cstheme="majorHAnsi"/>
          <w:sz w:val="18"/>
          <w:lang w:val="en-GB"/>
        </w:rPr>
        <w:t xml:space="preserve"> 0.01 Hz, were analysed using Nyquist, Bode, loss-tangent (tan δ), and</w:t>
      </w:r>
      <w:r w:rsidR="008A5499"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Distribution of Relaxation Times (DRT) representations.</w:t>
      </w:r>
      <w:r w:rsidR="006B12CA" w:rsidRPr="00856304">
        <w:rPr>
          <w:rFonts w:asciiTheme="majorHAnsi" w:hAnsiTheme="majorHAnsi" w:cstheme="majorHAnsi"/>
          <w:sz w:val="18"/>
          <w:lang w:val="en-GB"/>
        </w:rPr>
        <w:t xml:space="preserve"> </w:t>
      </w:r>
    </w:p>
    <w:p w14:paraId="0CDB6A06" w14:textId="77777777" w:rsidR="008A5499" w:rsidRPr="00856304" w:rsidRDefault="008A5499" w:rsidP="008A5499">
      <w:pPr>
        <w:pStyle w:val="Standardberschrift"/>
        <w:suppressAutoHyphens/>
        <w:spacing w:after="0"/>
        <w:ind w:left="284"/>
        <w:rPr>
          <w:rFonts w:asciiTheme="majorHAnsi" w:hAnsiTheme="majorHAnsi" w:cstheme="majorHAnsi"/>
          <w:sz w:val="18"/>
          <w:lang w:val="en-GB"/>
        </w:rPr>
      </w:pPr>
    </w:p>
    <w:p w14:paraId="1E0A3C94" w14:textId="77777777" w:rsidR="008A5499" w:rsidRPr="00856304" w:rsidRDefault="004E0289" w:rsidP="004755A3">
      <w:pPr>
        <w:pStyle w:val="Standardberschrift"/>
        <w:suppressAutoHyphens/>
        <w:spacing w:after="0"/>
        <w:ind w:left="284"/>
        <w:rPr>
          <w:rFonts w:asciiTheme="majorHAnsi" w:hAnsiTheme="majorHAnsi" w:cstheme="majorHAnsi"/>
          <w:sz w:val="18"/>
          <w:lang w:val="en-GB"/>
        </w:rPr>
      </w:pPr>
      <w:r w:rsidRPr="00856304">
        <w:rPr>
          <w:rFonts w:asciiTheme="majorHAnsi" w:hAnsiTheme="majorHAnsi" w:cstheme="majorHAnsi"/>
          <w:sz w:val="18"/>
          <w:lang w:val="en-GB"/>
        </w:rPr>
        <w:t>Three distinct relaxation domains were resolved:</w:t>
      </w:r>
      <w:r w:rsidR="006B12CA" w:rsidRPr="00856304">
        <w:rPr>
          <w:rFonts w:asciiTheme="majorHAnsi" w:hAnsiTheme="majorHAnsi" w:cstheme="majorHAnsi"/>
          <w:sz w:val="18"/>
          <w:lang w:val="en-GB"/>
        </w:rPr>
        <w:t xml:space="preserve"> </w:t>
      </w:r>
    </w:p>
    <w:p w14:paraId="256FD637" w14:textId="587F130A" w:rsidR="004E0289" w:rsidRPr="00856304" w:rsidRDefault="004E0289" w:rsidP="004755A3">
      <w:pPr>
        <w:pStyle w:val="Standardberschrift"/>
        <w:suppressAutoHyphens/>
        <w:spacing w:after="0"/>
        <w:ind w:left="284"/>
        <w:rPr>
          <w:rFonts w:asciiTheme="majorHAnsi" w:hAnsiTheme="majorHAnsi" w:cstheme="majorHAnsi"/>
          <w:sz w:val="18"/>
          <w:lang w:val="en-GB"/>
        </w:rPr>
      </w:pPr>
      <w:r w:rsidRPr="00856304">
        <w:rPr>
          <w:rFonts w:asciiTheme="majorHAnsi" w:hAnsiTheme="majorHAnsi" w:cstheme="majorHAnsi"/>
          <w:sz w:val="18"/>
          <w:lang w:val="en-GB"/>
        </w:rPr>
        <w:t>Intra-crystalline (RC1) ≈ 3–5 × 10</w:t>
      </w:r>
      <w:r w:rsidRPr="00856304">
        <w:rPr>
          <w:rFonts w:asciiTheme="majorHAnsi" w:hAnsiTheme="majorHAnsi" w:cstheme="majorHAnsi"/>
          <w:sz w:val="18"/>
          <w:vertAlign w:val="superscript"/>
          <w:lang w:val="en-GB"/>
        </w:rPr>
        <w:t xml:space="preserve">-3 </w:t>
      </w:r>
      <w:r w:rsidRPr="00856304">
        <w:rPr>
          <w:rFonts w:asciiTheme="majorHAnsi" w:hAnsiTheme="majorHAnsi" w:cstheme="majorHAnsi"/>
          <w:sz w:val="18"/>
          <w:lang w:val="en-GB"/>
        </w:rPr>
        <w:t>s: dipolar relaxation within micropores.</w:t>
      </w:r>
    </w:p>
    <w:p w14:paraId="1FF22F7D" w14:textId="0E73FE91" w:rsidR="004E0289" w:rsidRPr="00856304" w:rsidRDefault="004E0289" w:rsidP="008A5499">
      <w:pPr>
        <w:pStyle w:val="Standardberschrift"/>
        <w:suppressAutoHyphens/>
        <w:spacing w:after="0"/>
        <w:ind w:left="284"/>
        <w:rPr>
          <w:rFonts w:asciiTheme="majorHAnsi" w:hAnsiTheme="majorHAnsi" w:cstheme="majorHAnsi"/>
          <w:sz w:val="18"/>
          <w:lang w:val="en-GB"/>
        </w:rPr>
      </w:pPr>
      <w:r w:rsidRPr="00856304">
        <w:rPr>
          <w:rFonts w:asciiTheme="majorHAnsi" w:hAnsiTheme="majorHAnsi" w:cstheme="majorHAnsi"/>
          <w:sz w:val="18"/>
          <w:lang w:val="en-GB"/>
        </w:rPr>
        <w:t>Inter-crystalline (RC2) ≈ 3–6 × 10</w:t>
      </w:r>
      <w:r w:rsidRPr="00856304">
        <w:rPr>
          <w:rFonts w:asciiTheme="majorHAnsi" w:hAnsiTheme="majorHAnsi" w:cstheme="majorHAnsi"/>
          <w:sz w:val="18"/>
          <w:vertAlign w:val="superscript"/>
          <w:lang w:val="en-GB"/>
        </w:rPr>
        <w:t>-2</w:t>
      </w:r>
      <w:r w:rsidR="008A5499"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s: Maxwell–Wagner interfacial polarisation.</w:t>
      </w:r>
    </w:p>
    <w:p w14:paraId="291489AE" w14:textId="77777777" w:rsidR="004E0289" w:rsidRPr="00856304" w:rsidRDefault="004E0289" w:rsidP="004755A3">
      <w:pPr>
        <w:pStyle w:val="Standardberschrift"/>
        <w:suppressAutoHyphens/>
        <w:spacing w:after="0"/>
        <w:ind w:left="284"/>
        <w:rPr>
          <w:rFonts w:asciiTheme="majorHAnsi" w:hAnsiTheme="majorHAnsi" w:cstheme="majorHAnsi"/>
          <w:sz w:val="18"/>
          <w:lang w:val="en-GB"/>
        </w:rPr>
      </w:pPr>
      <w:r w:rsidRPr="00856304">
        <w:rPr>
          <w:rFonts w:asciiTheme="majorHAnsi" w:hAnsiTheme="majorHAnsi" w:cstheme="majorHAnsi"/>
          <w:sz w:val="18"/>
          <w:lang w:val="en-GB"/>
        </w:rPr>
        <w:t>Space-charge accumulation ≈ 8 s: large-scale charge storage between grains.</w:t>
      </w:r>
    </w:p>
    <w:p w14:paraId="1197E14C" w14:textId="77777777" w:rsidR="008A5499" w:rsidRPr="00856304" w:rsidRDefault="008A5499" w:rsidP="008A5499">
      <w:pPr>
        <w:pStyle w:val="Standardberschrift"/>
        <w:suppressAutoHyphens/>
        <w:spacing w:after="0"/>
        <w:ind w:left="284" w:right="-451"/>
        <w:rPr>
          <w:rFonts w:asciiTheme="majorHAnsi" w:hAnsiTheme="majorHAnsi" w:cstheme="majorHAnsi"/>
          <w:sz w:val="18"/>
          <w:lang w:val="en-GB"/>
        </w:rPr>
      </w:pPr>
    </w:p>
    <w:p w14:paraId="058C99F6" w14:textId="37B51F0A" w:rsidR="004E0289" w:rsidRPr="00856304" w:rsidRDefault="004E0289" w:rsidP="008A5499">
      <w:pPr>
        <w:pStyle w:val="Standardberschrift"/>
        <w:suppressAutoHyphens/>
        <w:spacing w:after="0"/>
        <w:ind w:left="284" w:right="-451"/>
        <w:rPr>
          <w:rFonts w:asciiTheme="majorHAnsi" w:hAnsiTheme="majorHAnsi" w:cstheme="majorHAnsi"/>
          <w:sz w:val="18"/>
          <w:lang w:val="en-GB"/>
        </w:rPr>
      </w:pPr>
      <w:r w:rsidRPr="00856304">
        <w:rPr>
          <w:rFonts w:asciiTheme="majorHAnsi" w:hAnsiTheme="majorHAnsi" w:cstheme="majorHAnsi"/>
          <w:sz w:val="18"/>
          <w:lang w:val="en-GB"/>
        </w:rPr>
        <w:t>The apparent diffusion coefficients (D) estimated based on D = L^2/T (where L is the diffusion</w:t>
      </w:r>
      <w:r w:rsidR="008A5499"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length and T the characteristic relaxation time) ranged from 10</w:t>
      </w:r>
      <w:r w:rsidRPr="00856304">
        <w:rPr>
          <w:rFonts w:asciiTheme="majorHAnsi" w:hAnsiTheme="majorHAnsi" w:cstheme="majorHAnsi"/>
          <w:sz w:val="18"/>
          <w:vertAlign w:val="superscript"/>
          <w:lang w:val="en-GB"/>
        </w:rPr>
        <w:t xml:space="preserve">-13 </w:t>
      </w:r>
      <w:r w:rsidRPr="00856304">
        <w:rPr>
          <w:rFonts w:asciiTheme="majorHAnsi" w:hAnsiTheme="majorHAnsi" w:cstheme="majorHAnsi"/>
          <w:sz w:val="18"/>
          <w:lang w:val="en-GB"/>
        </w:rPr>
        <w:t>to 10</w:t>
      </w:r>
      <w:r w:rsidRPr="00856304">
        <w:rPr>
          <w:rFonts w:asciiTheme="majorHAnsi" w:hAnsiTheme="majorHAnsi" w:cstheme="majorHAnsi"/>
          <w:sz w:val="18"/>
          <w:vertAlign w:val="superscript"/>
          <w:lang w:val="en-GB"/>
        </w:rPr>
        <w:t>-8</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m</w:t>
      </w:r>
      <w:r w:rsidRPr="00856304">
        <w:rPr>
          <w:rFonts w:asciiTheme="majorHAnsi" w:hAnsiTheme="majorHAnsi" w:cstheme="majorHAnsi"/>
          <w:sz w:val="18"/>
          <w:vertAlign w:val="superscript"/>
          <w:lang w:val="en-GB"/>
        </w:rPr>
        <w:t>2</w:t>
      </w:r>
      <w:r w:rsidRPr="00856304">
        <w:rPr>
          <w:rFonts w:asciiTheme="majorHAnsi" w:hAnsiTheme="majorHAnsi" w:cstheme="majorHAnsi"/>
          <w:sz w:val="18"/>
          <w:lang w:val="en-GB"/>
        </w:rPr>
        <w:t xml:space="preserve"> s</w:t>
      </w:r>
      <w:r w:rsidRPr="00856304">
        <w:rPr>
          <w:rFonts w:asciiTheme="majorHAnsi" w:hAnsiTheme="majorHAnsi" w:cstheme="majorHAnsi"/>
          <w:sz w:val="18"/>
          <w:vertAlign w:val="superscript"/>
          <w:lang w:val="en-GB"/>
        </w:rPr>
        <w:t>-1</w:t>
      </w:r>
      <w:r w:rsidRPr="00856304">
        <w:rPr>
          <w:rFonts w:asciiTheme="majorHAnsi" w:hAnsiTheme="majorHAnsi" w:cstheme="majorHAnsi"/>
          <w:sz w:val="18"/>
          <w:lang w:val="en-GB"/>
        </w:rPr>
        <w:t>, consistent with</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intra- to inter-particle transport scales. CO</w:t>
      </w:r>
      <w:r w:rsidRPr="00856304">
        <w:rPr>
          <w:rFonts w:asciiTheme="majorHAnsi" w:hAnsiTheme="majorHAnsi" w:cstheme="majorHAnsi"/>
          <w:sz w:val="18"/>
          <w:vertAlign w:val="subscript"/>
          <w:lang w:val="en-GB"/>
        </w:rPr>
        <w:t>2</w:t>
      </w:r>
      <w:r w:rsidRPr="00856304">
        <w:rPr>
          <w:rFonts w:asciiTheme="majorHAnsi" w:hAnsiTheme="majorHAnsi" w:cstheme="majorHAnsi"/>
          <w:sz w:val="18"/>
          <w:vertAlign w:val="superscript"/>
          <w:lang w:val="en-GB"/>
        </w:rPr>
        <w:t xml:space="preserve"> </w:t>
      </w:r>
      <w:r w:rsidRPr="00856304">
        <w:rPr>
          <w:rFonts w:asciiTheme="majorHAnsi" w:hAnsiTheme="majorHAnsi" w:cstheme="majorHAnsi"/>
          <w:sz w:val="18"/>
          <w:lang w:val="en-GB"/>
        </w:rPr>
        <w:t>exposure increases intra-crystal polarisation (≈</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+25%) but decreases inter-particle mobility (≈ −27%) due to partial pore blocking and charge</w:t>
      </w:r>
      <w:r w:rsidR="008A5499"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localisation. In contrast, Neon shows nearly reversible behaviour, reflecting purely physical</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filling.</w:t>
      </w:r>
    </w:p>
    <w:p w14:paraId="22D80B58" w14:textId="77777777" w:rsidR="008A5499" w:rsidRPr="00856304" w:rsidRDefault="008A5499" w:rsidP="008A5499">
      <w:pPr>
        <w:pStyle w:val="Standardberschrift"/>
        <w:suppressAutoHyphens/>
        <w:spacing w:after="0"/>
        <w:ind w:left="284" w:right="-451"/>
        <w:rPr>
          <w:rFonts w:asciiTheme="majorHAnsi" w:hAnsiTheme="majorHAnsi" w:cstheme="majorHAnsi"/>
          <w:sz w:val="18"/>
          <w:lang w:val="en-GB"/>
        </w:rPr>
      </w:pPr>
    </w:p>
    <w:p w14:paraId="035AFB4B" w14:textId="0F0F5CD2" w:rsidR="004E0289" w:rsidRPr="00856304" w:rsidRDefault="004E0289" w:rsidP="008A5499">
      <w:pPr>
        <w:pStyle w:val="Standardberschrift"/>
        <w:suppressAutoHyphens/>
        <w:spacing w:after="0"/>
        <w:ind w:left="284" w:right="-451"/>
        <w:rPr>
          <w:rFonts w:asciiTheme="majorHAnsi" w:hAnsiTheme="majorHAnsi" w:cstheme="majorHAnsi"/>
          <w:sz w:val="18"/>
          <w:lang w:val="en-GB"/>
        </w:rPr>
      </w:pPr>
      <w:r w:rsidRPr="00856304">
        <w:rPr>
          <w:rFonts w:asciiTheme="majorHAnsi" w:hAnsiTheme="majorHAnsi" w:cstheme="majorHAnsi"/>
          <w:sz w:val="18"/>
          <w:lang w:val="en-GB"/>
        </w:rPr>
        <w:t>The comparable Warburg time constants Tw</w:t>
      </w:r>
      <w:r w:rsidRPr="00856304">
        <w:rPr>
          <w:rFonts w:asciiTheme="majorHAnsi" w:hAnsiTheme="majorHAnsi" w:cstheme="majorHAnsi"/>
          <w:sz w:val="18"/>
          <w:vertAlign w:val="subscript"/>
          <w:lang w:val="en-GB"/>
        </w:rPr>
        <w:t>Neon</w:t>
      </w:r>
      <w:r w:rsidRPr="00856304">
        <w:rPr>
          <w:rFonts w:asciiTheme="majorHAnsi" w:hAnsiTheme="majorHAnsi" w:cstheme="majorHAnsi"/>
          <w:sz w:val="18"/>
          <w:lang w:val="en-GB"/>
        </w:rPr>
        <w:t xml:space="preserve"> and Tw</w:t>
      </w:r>
      <w:r w:rsidRPr="00856304">
        <w:rPr>
          <w:rFonts w:asciiTheme="majorHAnsi" w:hAnsiTheme="majorHAnsi" w:cstheme="majorHAnsi"/>
          <w:sz w:val="18"/>
          <w:vertAlign w:val="subscript"/>
          <w:lang w:val="en-GB"/>
        </w:rPr>
        <w:t>CO2</w:t>
      </w:r>
      <w:r w:rsidRPr="00856304">
        <w:rPr>
          <w:rFonts w:asciiTheme="majorHAnsi" w:hAnsiTheme="majorHAnsi" w:cstheme="majorHAnsi"/>
          <w:sz w:val="18"/>
          <w:lang w:val="en-GB"/>
        </w:rPr>
        <w:t xml:space="preserve"> are almost equal, indicating</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Knudsen-type, geometry-limited inter-particle diffusion, where molecular mass effects are</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minimal. However, CO</w:t>
      </w:r>
      <w:r w:rsidRPr="00856304">
        <w:rPr>
          <w:rFonts w:asciiTheme="majorHAnsi" w:hAnsiTheme="majorHAnsi" w:cstheme="majorHAnsi"/>
          <w:sz w:val="18"/>
          <w:vertAlign w:val="subscript"/>
          <w:lang w:val="en-GB"/>
        </w:rPr>
        <w:t>2</w:t>
      </w:r>
      <w:r w:rsidRPr="00856304">
        <w:rPr>
          <w:rFonts w:asciiTheme="majorHAnsi" w:hAnsiTheme="majorHAnsi" w:cstheme="majorHAnsi"/>
          <w:sz w:val="18"/>
          <w:lang w:val="en-GB"/>
        </w:rPr>
        <w:t xml:space="preserve"> uniquely enhances interfacial dipole formation, increasing dielectric</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loss (tan δ) and relaxation delay.</w:t>
      </w:r>
    </w:p>
    <w:p w14:paraId="5DABED6D" w14:textId="77777777" w:rsidR="008A5499" w:rsidRPr="00856304" w:rsidRDefault="008A5499" w:rsidP="008A5499">
      <w:pPr>
        <w:pStyle w:val="Standardberschrift"/>
        <w:suppressAutoHyphens/>
        <w:spacing w:after="0"/>
        <w:ind w:left="284" w:right="-451"/>
        <w:rPr>
          <w:rFonts w:asciiTheme="majorHAnsi" w:hAnsiTheme="majorHAnsi" w:cstheme="majorHAnsi"/>
          <w:sz w:val="18"/>
          <w:lang w:val="en-GB"/>
        </w:rPr>
      </w:pPr>
    </w:p>
    <w:p w14:paraId="679E1D4E" w14:textId="511A55AC" w:rsidR="004E0289" w:rsidRPr="00856304" w:rsidRDefault="004E0289" w:rsidP="008A5499">
      <w:pPr>
        <w:pStyle w:val="Standardberschrift"/>
        <w:suppressAutoHyphens/>
        <w:spacing w:after="0"/>
        <w:ind w:left="284" w:right="-451"/>
        <w:rPr>
          <w:rFonts w:asciiTheme="majorHAnsi" w:hAnsiTheme="majorHAnsi" w:cstheme="majorHAnsi"/>
          <w:sz w:val="18"/>
          <w:lang w:val="en-GB"/>
        </w:rPr>
      </w:pPr>
      <w:r w:rsidRPr="00856304">
        <w:rPr>
          <w:rFonts w:asciiTheme="majorHAnsi" w:hAnsiTheme="majorHAnsi" w:cstheme="majorHAnsi"/>
          <w:sz w:val="18"/>
          <w:lang w:val="en-GB"/>
        </w:rPr>
        <w:t>Overall, EIS proves to be a sensitive, non-destructive diagnostic for separating adsorptive and</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diffusive mechanisms in gas-solid systems, enabling correlation between dielectric polarisation</w:t>
      </w:r>
      <w:r w:rsidR="004755A3" w:rsidRPr="00856304">
        <w:rPr>
          <w:rFonts w:asciiTheme="majorHAnsi" w:hAnsiTheme="majorHAnsi" w:cstheme="majorHAnsi"/>
          <w:sz w:val="18"/>
          <w:lang w:val="en-GB"/>
        </w:rPr>
        <w:t xml:space="preserve"> </w:t>
      </w:r>
      <w:r w:rsidRPr="00856304">
        <w:rPr>
          <w:rFonts w:asciiTheme="majorHAnsi" w:hAnsiTheme="majorHAnsi" w:cstheme="majorHAnsi"/>
          <w:sz w:val="18"/>
          <w:lang w:val="en-GB"/>
        </w:rPr>
        <w:t>and molecular transport in zeolite frameworks.</w:t>
      </w:r>
    </w:p>
    <w:p w14:paraId="408ED5AF" w14:textId="77777777" w:rsidR="00DC3009" w:rsidRPr="00856304" w:rsidRDefault="00DC3009" w:rsidP="008C1325">
      <w:pPr>
        <w:pStyle w:val="Standardberschrift"/>
        <w:suppressAutoHyphens/>
        <w:rPr>
          <w:rFonts w:asciiTheme="majorHAnsi" w:hAnsiTheme="majorHAnsi" w:cstheme="majorHAnsi"/>
          <w:lang w:val="en-GB"/>
        </w:rPr>
      </w:pPr>
    </w:p>
    <w:p w14:paraId="5EF204B5" w14:textId="3C935160" w:rsidR="004928C2" w:rsidRPr="00856304" w:rsidRDefault="004928C2" w:rsidP="008C1325">
      <w:pPr>
        <w:pStyle w:val="Standardberschrift"/>
        <w:suppressAutoHyphens/>
        <w:rPr>
          <w:rFonts w:asciiTheme="majorHAnsi" w:hAnsiTheme="majorHAnsi" w:cstheme="majorHAnsi"/>
          <w:lang w:val="en-GB"/>
        </w:rPr>
      </w:pPr>
      <w:r w:rsidRPr="00856304">
        <w:rPr>
          <w:rFonts w:asciiTheme="majorHAnsi" w:hAnsiTheme="majorHAnsi" w:cstheme="majorHAnsi"/>
          <w:lang w:val="en-GB"/>
        </w:rPr>
        <w:br w:type="page"/>
      </w:r>
    </w:p>
    <w:p w14:paraId="0D265F5F" w14:textId="6DD6D6E3" w:rsidR="00345D56" w:rsidRPr="00D62090" w:rsidRDefault="00345D56" w:rsidP="002E6E78">
      <w:pPr>
        <w:pStyle w:val="Nadpis3"/>
        <w:keepNext w:val="0"/>
        <w:keepLines w:val="0"/>
        <w:numPr>
          <w:ilvl w:val="2"/>
          <w:numId w:val="76"/>
        </w:numPr>
        <w:suppressAutoHyphens/>
        <w:rPr>
          <w:lang w:val="en-GB"/>
        </w:rPr>
      </w:pPr>
      <w:bookmarkStart w:id="26" w:name="_Toc222267840"/>
      <w:r w:rsidRPr="00D62090">
        <w:rPr>
          <w:lang w:val="en-GB"/>
        </w:rPr>
        <w:lastRenderedPageBreak/>
        <w:t>Ethanol assisted reactive precipitation of Li</w:t>
      </w:r>
      <w:r w:rsidRPr="00D62090">
        <w:rPr>
          <w:vertAlign w:val="subscript"/>
          <w:lang w:val="en-GB"/>
        </w:rPr>
        <w:t>2</w:t>
      </w:r>
      <w:r w:rsidRPr="00D62090">
        <w:rPr>
          <w:lang w:val="en-GB"/>
        </w:rPr>
        <w:t>CO</w:t>
      </w:r>
      <w:r w:rsidRPr="00D62090">
        <w:rPr>
          <w:vertAlign w:val="subscript"/>
          <w:lang w:val="en-GB"/>
        </w:rPr>
        <w:t>3</w:t>
      </w:r>
      <w:bookmarkEnd w:id="26"/>
    </w:p>
    <w:p w14:paraId="5C948E85" w14:textId="7718CABB" w:rsidR="00345D56" w:rsidRPr="00856304" w:rsidRDefault="00345D56" w:rsidP="008C1325">
      <w:pPr>
        <w:suppressAutoHyphens/>
        <w:rPr>
          <w:rFonts w:asciiTheme="majorHAnsi" w:hAnsiTheme="majorHAnsi" w:cstheme="majorHAnsi"/>
          <w:b/>
          <w:bCs/>
          <w:lang w:val="en-GB"/>
        </w:rPr>
      </w:pPr>
      <w:r w:rsidRPr="00856304">
        <w:rPr>
          <w:rFonts w:asciiTheme="majorHAnsi" w:hAnsiTheme="majorHAnsi" w:cstheme="majorHAnsi"/>
          <w:b/>
          <w:bCs/>
          <w:lang w:val="en-GB"/>
        </w:rPr>
        <w:t>Ladislav Bříza</w:t>
      </w:r>
      <w:r w:rsidRPr="00856304">
        <w:rPr>
          <w:rFonts w:asciiTheme="majorHAnsi" w:hAnsiTheme="majorHAnsi" w:cstheme="majorHAnsi"/>
          <w:b/>
          <w:bCs/>
          <w:vertAlign w:val="superscript"/>
          <w:lang w:val="en-GB"/>
        </w:rPr>
        <w:t>1*</w:t>
      </w:r>
      <w:r w:rsidRPr="00856304">
        <w:rPr>
          <w:rFonts w:asciiTheme="majorHAnsi" w:hAnsiTheme="majorHAnsi" w:cstheme="majorHAnsi"/>
          <w:b/>
          <w:bCs/>
          <w:lang w:val="en-GB"/>
        </w:rPr>
        <w:t>, Pavel Janoš</w:t>
      </w:r>
      <w:r w:rsidRPr="00856304">
        <w:rPr>
          <w:rFonts w:asciiTheme="majorHAnsi" w:hAnsiTheme="majorHAnsi" w:cstheme="majorHAnsi"/>
          <w:b/>
          <w:bCs/>
          <w:vertAlign w:val="superscript"/>
          <w:lang w:val="en-GB"/>
        </w:rPr>
        <w:t>1</w:t>
      </w:r>
      <w:r w:rsidRPr="00856304">
        <w:rPr>
          <w:rFonts w:asciiTheme="majorHAnsi" w:hAnsiTheme="majorHAnsi" w:cstheme="majorHAnsi"/>
          <w:b/>
          <w:bCs/>
          <w:lang w:val="en-GB"/>
        </w:rPr>
        <w:t>, Jiří Štojdl</w:t>
      </w:r>
      <w:r w:rsidRPr="00856304">
        <w:rPr>
          <w:rFonts w:asciiTheme="majorHAnsi" w:hAnsiTheme="majorHAnsi" w:cstheme="majorHAnsi"/>
          <w:b/>
          <w:bCs/>
          <w:vertAlign w:val="superscript"/>
          <w:lang w:val="en-GB"/>
        </w:rPr>
        <w:t>1</w:t>
      </w:r>
      <w:r w:rsidRPr="00856304">
        <w:rPr>
          <w:rFonts w:asciiTheme="majorHAnsi" w:hAnsiTheme="majorHAnsi" w:cstheme="majorHAnsi"/>
          <w:b/>
          <w:bCs/>
          <w:lang w:val="en-GB"/>
        </w:rPr>
        <w:t>, Tadeáš Riley Wangle</w:t>
      </w:r>
      <w:r w:rsidRPr="00856304">
        <w:rPr>
          <w:rFonts w:asciiTheme="majorHAnsi" w:hAnsiTheme="majorHAnsi" w:cstheme="majorHAnsi"/>
          <w:b/>
          <w:bCs/>
          <w:vertAlign w:val="superscript"/>
          <w:lang w:val="en-GB"/>
        </w:rPr>
        <w:t>1</w:t>
      </w:r>
    </w:p>
    <w:p w14:paraId="4A2C78C1" w14:textId="77777777" w:rsidR="00345D56" w:rsidRPr="00856304" w:rsidRDefault="00345D56" w:rsidP="00C869E1">
      <w:pPr>
        <w:suppressAutoHyphens/>
        <w:ind w:right="-167"/>
        <w:rPr>
          <w:rFonts w:asciiTheme="majorHAnsi" w:hAnsiTheme="majorHAnsi" w:cstheme="majorHAnsi"/>
          <w:i/>
          <w:iCs/>
          <w:lang w:val="en-GB"/>
        </w:rPr>
      </w:pPr>
      <w:r w:rsidRPr="00856304">
        <w:rPr>
          <w:rFonts w:asciiTheme="majorHAnsi" w:hAnsiTheme="majorHAnsi" w:cstheme="majorHAnsi"/>
          <w:i/>
          <w:iCs/>
          <w:vertAlign w:val="superscript"/>
          <w:lang w:val="en-GB"/>
        </w:rPr>
        <w:t>1</w:t>
      </w:r>
      <w:r w:rsidRPr="00856304">
        <w:rPr>
          <w:rFonts w:asciiTheme="majorHAnsi" w:hAnsiTheme="majorHAnsi" w:cstheme="majorHAnsi"/>
          <w:i/>
          <w:iCs/>
          <w:lang w:val="en-GB"/>
        </w:rPr>
        <w:t>Department of Environmental Chemistry, Faculty of Environment, Jan Evangelista Purkyně University, Pasteurova 3632/15, 400 96 Ústí nad Labem</w:t>
      </w:r>
    </w:p>
    <w:p w14:paraId="2721684B" w14:textId="77777777" w:rsidR="00345D56" w:rsidRPr="00856304" w:rsidRDefault="00345D56" w:rsidP="008C1325">
      <w:pPr>
        <w:suppressAutoHyphens/>
        <w:rPr>
          <w:rFonts w:asciiTheme="majorHAnsi" w:hAnsiTheme="majorHAnsi" w:cstheme="majorHAnsi"/>
          <w:i/>
          <w:iCs/>
          <w:lang w:val="en-GB"/>
        </w:rPr>
      </w:pPr>
      <w:r w:rsidRPr="00856304">
        <w:rPr>
          <w:rFonts w:asciiTheme="majorHAnsi" w:hAnsiTheme="majorHAnsi" w:cstheme="majorHAnsi"/>
          <w:i/>
          <w:iCs/>
          <w:lang w:val="en-GB"/>
        </w:rPr>
        <w:t>*corresponding author, ladislav.briza@ujep.cz</w:t>
      </w:r>
    </w:p>
    <w:p w14:paraId="47AAD977" w14:textId="77777777" w:rsidR="00345D56" w:rsidRPr="00856304" w:rsidRDefault="00345D56" w:rsidP="00364225">
      <w:pPr>
        <w:suppressAutoHyphens/>
        <w:ind w:right="-167"/>
        <w:rPr>
          <w:rFonts w:asciiTheme="majorHAnsi" w:hAnsiTheme="majorHAnsi" w:cstheme="majorHAnsi"/>
          <w:lang w:val="en-GB"/>
        </w:rPr>
      </w:pPr>
      <w:r w:rsidRPr="00856304">
        <w:rPr>
          <w:rFonts w:asciiTheme="majorHAnsi" w:hAnsiTheme="majorHAnsi" w:cstheme="majorHAnsi"/>
          <w:lang w:val="en-GB"/>
        </w:rPr>
        <w:t>This research addresses the need for efficient and high-purity recovery of lithium carbonate (Li</w:t>
      </w:r>
      <w:r w:rsidRPr="00856304">
        <w:rPr>
          <w:rFonts w:asciiTheme="majorHAnsi" w:hAnsiTheme="majorHAnsi" w:cstheme="majorHAnsi"/>
          <w:vertAlign w:val="subscript"/>
          <w:lang w:val="en-GB"/>
        </w:rPr>
        <w:t>2</w:t>
      </w:r>
      <w:r w:rsidRPr="00856304">
        <w:rPr>
          <w:rFonts w:asciiTheme="majorHAnsi" w:hAnsiTheme="majorHAnsi" w:cstheme="majorHAnsi"/>
          <w:lang w:val="en-GB"/>
        </w:rPr>
        <w:t>CO</w:t>
      </w:r>
      <w:r w:rsidRPr="00856304">
        <w:rPr>
          <w:rFonts w:asciiTheme="majorHAnsi" w:hAnsiTheme="majorHAnsi" w:cstheme="majorHAnsi"/>
          <w:vertAlign w:val="subscript"/>
          <w:lang w:val="en-GB"/>
        </w:rPr>
        <w:t>3</w:t>
      </w:r>
      <w:r w:rsidRPr="00856304">
        <w:rPr>
          <w:rFonts w:asciiTheme="majorHAnsi" w:hAnsiTheme="majorHAnsi" w:cstheme="majorHAnsi"/>
          <w:lang w:val="en-GB"/>
        </w:rPr>
        <w:t>) from spent lithium-ion batteries (LiB), which are essential for electric vehicles (EVs), electronics, and energy storage. The high demand for LiBs also presents a question of their disposal. With the focus on circular economy, recycling on basic components seems to be the most promising venue for circularity. Designing a robust recycling process for this application presents certain challanges, as traditional Li</w:t>
      </w:r>
      <w:r w:rsidRPr="00856304">
        <w:rPr>
          <w:rFonts w:asciiTheme="majorHAnsi" w:hAnsiTheme="majorHAnsi" w:cstheme="majorHAnsi"/>
          <w:vertAlign w:val="subscript"/>
          <w:lang w:val="en-GB"/>
        </w:rPr>
        <w:t>2</w:t>
      </w:r>
      <w:r w:rsidRPr="00856304">
        <w:rPr>
          <w:rFonts w:asciiTheme="majorHAnsi" w:hAnsiTheme="majorHAnsi" w:cstheme="majorHAnsi"/>
          <w:lang w:val="en-GB"/>
        </w:rPr>
        <w:t>CO</w:t>
      </w:r>
      <w:r w:rsidRPr="00856304">
        <w:rPr>
          <w:rFonts w:asciiTheme="majorHAnsi" w:hAnsiTheme="majorHAnsi" w:cstheme="majorHAnsi"/>
          <w:vertAlign w:val="subscript"/>
          <w:lang w:val="en-GB"/>
        </w:rPr>
        <w:t>3</w:t>
      </w:r>
      <w:r w:rsidRPr="00856304">
        <w:rPr>
          <w:rFonts w:asciiTheme="majorHAnsi" w:hAnsiTheme="majorHAnsi" w:cstheme="majorHAnsi"/>
          <w:lang w:val="en-GB"/>
        </w:rPr>
        <w:t xml:space="preserve"> recovery from concentrated sources like brines is unsuitable for the dilute leachates derived from battery recycling.</w:t>
      </w:r>
    </w:p>
    <w:p w14:paraId="00658A5E" w14:textId="77777777" w:rsidR="00345D56" w:rsidRPr="00856304" w:rsidRDefault="00345D56" w:rsidP="00C869E1">
      <w:pPr>
        <w:suppressAutoHyphens/>
        <w:ind w:right="-167"/>
        <w:rPr>
          <w:rFonts w:asciiTheme="majorHAnsi" w:hAnsiTheme="majorHAnsi" w:cstheme="majorHAnsi"/>
          <w:lang w:val="en-GB"/>
        </w:rPr>
      </w:pPr>
      <w:r w:rsidRPr="00856304">
        <w:rPr>
          <w:rFonts w:asciiTheme="majorHAnsi" w:hAnsiTheme="majorHAnsi" w:cstheme="majorHAnsi"/>
          <w:lang w:val="en-GB"/>
        </w:rPr>
        <w:t>Our research group focuses on the complete recovery of valuable materials from spent EV batteries, predominantly those with Nickel-Manganese-Cobalt (NMC) cathodes. The overall process involves initial mechanical preprocessing (discharge, dismantling, drying, shredding), followed by citric acid redox leaching to dissolve the active materials. Downstream purification includes the removal of copper, which finds its way into the leachate from anode current collectors, via electrolysis. This is followed by a series of ion exchange processes to separate Li from the transition metals, leading to the recovery of transition metal sulfates on the background of strong (2 mol/dm</w:t>
      </w:r>
      <w:r w:rsidRPr="00856304">
        <w:rPr>
          <w:rFonts w:asciiTheme="majorHAnsi" w:hAnsiTheme="majorHAnsi" w:cstheme="majorHAnsi"/>
          <w:vertAlign w:val="superscript"/>
          <w:lang w:val="en-GB"/>
        </w:rPr>
        <w:t>3</w:t>
      </w:r>
      <w:r w:rsidRPr="00856304">
        <w:rPr>
          <w:rFonts w:asciiTheme="majorHAnsi" w:hAnsiTheme="majorHAnsi" w:cstheme="majorHAnsi"/>
          <w:lang w:val="en-GB"/>
        </w:rPr>
        <w:t>) H</w:t>
      </w:r>
      <w:r w:rsidRPr="00856304">
        <w:rPr>
          <w:rFonts w:asciiTheme="majorHAnsi" w:hAnsiTheme="majorHAnsi" w:cstheme="majorHAnsi"/>
          <w:vertAlign w:val="subscript"/>
          <w:lang w:val="en-GB"/>
        </w:rPr>
        <w:t>2</w:t>
      </w:r>
      <w:r w:rsidRPr="00856304">
        <w:rPr>
          <w:rFonts w:asciiTheme="majorHAnsi" w:hAnsiTheme="majorHAnsi" w:cstheme="majorHAnsi"/>
          <w:lang w:val="en-GB"/>
        </w:rPr>
        <w:t>SO</w:t>
      </w:r>
      <w:r w:rsidRPr="00856304">
        <w:rPr>
          <w:rFonts w:asciiTheme="majorHAnsi" w:hAnsiTheme="majorHAnsi" w:cstheme="majorHAnsi"/>
          <w:vertAlign w:val="subscript"/>
          <w:lang w:val="en-GB"/>
        </w:rPr>
        <w:t>4</w:t>
      </w:r>
      <w:r w:rsidRPr="00856304">
        <w:rPr>
          <w:rFonts w:asciiTheme="majorHAnsi" w:hAnsiTheme="majorHAnsi" w:cstheme="majorHAnsi"/>
          <w:lang w:val="en-GB"/>
        </w:rPr>
        <w:t xml:space="preserve"> and a lithium sulfate on the background of weak sulfuric acid (0.5 mol/dm</w:t>
      </w:r>
      <w:r w:rsidRPr="00856304">
        <w:rPr>
          <w:rFonts w:asciiTheme="majorHAnsi" w:hAnsiTheme="majorHAnsi" w:cstheme="majorHAnsi"/>
          <w:vertAlign w:val="superscript"/>
          <w:lang w:val="en-GB"/>
        </w:rPr>
        <w:t>3</w:t>
      </w:r>
      <w:r w:rsidRPr="00856304">
        <w:rPr>
          <w:rFonts w:asciiTheme="majorHAnsi" w:hAnsiTheme="majorHAnsi" w:cstheme="majorHAnsi"/>
          <w:lang w:val="en-GB"/>
        </w:rPr>
        <w:t>).</w:t>
      </w:r>
    </w:p>
    <w:p w14:paraId="5279ED59" w14:textId="3C53B3B1" w:rsidR="00345D56" w:rsidRPr="00856304" w:rsidRDefault="00345D56" w:rsidP="00C869E1">
      <w:pPr>
        <w:suppressAutoHyphens/>
        <w:ind w:right="-167"/>
        <w:rPr>
          <w:rFonts w:asciiTheme="majorHAnsi" w:hAnsiTheme="majorHAnsi" w:cstheme="majorHAnsi"/>
          <w:lang w:val="en-GB"/>
        </w:rPr>
      </w:pPr>
      <w:r w:rsidRPr="00856304">
        <w:rPr>
          <w:rFonts w:asciiTheme="majorHAnsi" w:hAnsiTheme="majorHAnsi" w:cstheme="majorHAnsi"/>
          <w:lang w:val="en-GB"/>
        </w:rPr>
        <w:t>The alternative approach for Li</w:t>
      </w:r>
      <w:r w:rsidRPr="00856304">
        <w:rPr>
          <w:rFonts w:asciiTheme="majorHAnsi" w:hAnsiTheme="majorHAnsi" w:cstheme="majorHAnsi"/>
          <w:vertAlign w:val="subscript"/>
          <w:lang w:val="en-GB"/>
        </w:rPr>
        <w:t>2</w:t>
      </w:r>
      <w:r w:rsidRPr="00856304">
        <w:rPr>
          <w:rFonts w:asciiTheme="majorHAnsi" w:hAnsiTheme="majorHAnsi" w:cstheme="majorHAnsi"/>
          <w:lang w:val="en-GB"/>
        </w:rPr>
        <w:t>CO</w:t>
      </w:r>
      <w:r w:rsidRPr="00856304">
        <w:rPr>
          <w:rFonts w:asciiTheme="majorHAnsi" w:hAnsiTheme="majorHAnsi" w:cstheme="majorHAnsi"/>
          <w:vertAlign w:val="subscript"/>
          <w:lang w:val="en-GB"/>
        </w:rPr>
        <w:t>3</w:t>
      </w:r>
      <w:r w:rsidRPr="00856304">
        <w:rPr>
          <w:rFonts w:asciiTheme="majorHAnsi" w:hAnsiTheme="majorHAnsi" w:cstheme="majorHAnsi"/>
          <w:lang w:val="en-GB"/>
        </w:rPr>
        <w:t xml:space="preserve"> recovery developed by us utilizes a combination of ion exchange and antisolvent precipitation. The raw Li</w:t>
      </w:r>
      <w:r w:rsidRPr="00856304">
        <w:rPr>
          <w:rFonts w:asciiTheme="majorHAnsi" w:hAnsiTheme="majorHAnsi" w:cstheme="majorHAnsi"/>
          <w:vertAlign w:val="subscript"/>
          <w:lang w:val="en-GB"/>
        </w:rPr>
        <w:t>2</w:t>
      </w:r>
      <w:r w:rsidRPr="00856304">
        <w:rPr>
          <w:rFonts w:asciiTheme="majorHAnsi" w:hAnsiTheme="majorHAnsi" w:cstheme="majorHAnsi"/>
          <w:lang w:val="en-GB"/>
        </w:rPr>
        <w:t>SO</w:t>
      </w:r>
      <w:r w:rsidRPr="00856304">
        <w:rPr>
          <w:rFonts w:asciiTheme="majorHAnsi" w:hAnsiTheme="majorHAnsi" w:cstheme="majorHAnsi"/>
          <w:vertAlign w:val="subscript"/>
          <w:lang w:val="en-GB"/>
        </w:rPr>
        <w:t>4</w:t>
      </w:r>
      <w:r w:rsidRPr="00856304">
        <w:rPr>
          <w:rFonts w:asciiTheme="majorHAnsi" w:hAnsiTheme="majorHAnsi" w:cstheme="majorHAnsi"/>
          <w:lang w:val="en-GB"/>
        </w:rPr>
        <w:t xml:space="preserve"> stream containing some multivalent impurites is passed through a bis-picolylamine chelating ion exchanger in order to remove Ni</w:t>
      </w:r>
      <w:r w:rsidRPr="00856304">
        <w:rPr>
          <w:rFonts w:asciiTheme="majorHAnsi" w:hAnsiTheme="majorHAnsi" w:cstheme="majorHAnsi"/>
          <w:vertAlign w:val="superscript"/>
          <w:lang w:val="en-GB"/>
        </w:rPr>
        <w:t>2+</w:t>
      </w:r>
      <w:r w:rsidRPr="00856304">
        <w:rPr>
          <w:rFonts w:asciiTheme="majorHAnsi" w:hAnsiTheme="majorHAnsi" w:cstheme="majorHAnsi"/>
          <w:lang w:val="en-GB"/>
        </w:rPr>
        <w:t xml:space="preserve"> and Co</w:t>
      </w:r>
      <w:r w:rsidRPr="00856304">
        <w:rPr>
          <w:rFonts w:asciiTheme="majorHAnsi" w:hAnsiTheme="majorHAnsi" w:cstheme="majorHAnsi"/>
          <w:vertAlign w:val="superscript"/>
          <w:lang w:val="en-GB"/>
        </w:rPr>
        <w:t>2+</w:t>
      </w:r>
      <w:r w:rsidRPr="00856304">
        <w:rPr>
          <w:rFonts w:asciiTheme="majorHAnsi" w:hAnsiTheme="majorHAnsi" w:cstheme="majorHAnsi"/>
          <w:lang w:val="en-GB"/>
        </w:rPr>
        <w:t>. Citric acid is then added as a complexing agent, and anion complexes of Mn</w:t>
      </w:r>
      <w:r w:rsidRPr="00856304">
        <w:rPr>
          <w:rFonts w:asciiTheme="majorHAnsi" w:hAnsiTheme="majorHAnsi" w:cstheme="majorHAnsi"/>
          <w:vertAlign w:val="superscript"/>
          <w:lang w:val="en-GB"/>
        </w:rPr>
        <w:t>2+</w:t>
      </w:r>
      <w:r w:rsidRPr="00856304">
        <w:rPr>
          <w:rFonts w:asciiTheme="majorHAnsi" w:hAnsiTheme="majorHAnsi" w:cstheme="majorHAnsi"/>
          <w:lang w:val="en-GB"/>
        </w:rPr>
        <w:t xml:space="preserve"> and Al</w:t>
      </w:r>
      <w:r w:rsidRPr="00856304">
        <w:rPr>
          <w:rFonts w:asciiTheme="majorHAnsi" w:hAnsiTheme="majorHAnsi" w:cstheme="majorHAnsi"/>
          <w:vertAlign w:val="superscript"/>
          <w:lang w:val="en-GB"/>
        </w:rPr>
        <w:t>3+</w:t>
      </w:r>
      <w:r w:rsidRPr="00856304">
        <w:rPr>
          <w:rFonts w:asciiTheme="majorHAnsi" w:hAnsiTheme="majorHAnsi" w:cstheme="majorHAnsi"/>
          <w:lang w:val="en-GB"/>
        </w:rPr>
        <w:t xml:space="preserve"> and sulfates are removed using astrongly basic anion exchanger in OH</w:t>
      </w:r>
      <w:r w:rsidRPr="00856304">
        <w:rPr>
          <w:rFonts w:asciiTheme="majorHAnsi" w:hAnsiTheme="majorHAnsi" w:cstheme="majorHAnsi"/>
          <w:vertAlign w:val="superscript"/>
          <w:lang w:val="en-GB"/>
        </w:rPr>
        <w:t>–</w:t>
      </w:r>
      <w:r w:rsidRPr="00856304">
        <w:rPr>
          <w:rFonts w:asciiTheme="majorHAnsi" w:hAnsiTheme="majorHAnsi" w:cstheme="majorHAnsi"/>
          <w:lang w:val="en-GB"/>
        </w:rPr>
        <w:t xml:space="preserve"> form, resulting in a lithium hydroxide LiOH solution containing only Na</w:t>
      </w:r>
      <w:r w:rsidR="00C869E1" w:rsidRPr="00856304">
        <w:rPr>
          <w:rFonts w:asciiTheme="majorHAnsi" w:hAnsiTheme="majorHAnsi" w:cstheme="majorHAnsi"/>
          <w:lang w:val="en-GB"/>
        </w:rPr>
        <w:t>O</w:t>
      </w:r>
      <w:r w:rsidRPr="00856304">
        <w:rPr>
          <w:rFonts w:asciiTheme="majorHAnsi" w:hAnsiTheme="majorHAnsi" w:cstheme="majorHAnsi"/>
          <w:lang w:val="en-GB"/>
        </w:rPr>
        <w:t>H impurities.</w:t>
      </w:r>
    </w:p>
    <w:p w14:paraId="2A9347D3" w14:textId="17139636" w:rsidR="00345D56" w:rsidRPr="00856304" w:rsidRDefault="00345D56" w:rsidP="00C869E1">
      <w:pPr>
        <w:suppressAutoHyphens/>
        <w:ind w:right="-167"/>
        <w:rPr>
          <w:rFonts w:asciiTheme="majorHAnsi" w:hAnsiTheme="majorHAnsi" w:cstheme="majorHAnsi"/>
          <w:lang w:val="en-GB"/>
        </w:rPr>
      </w:pPr>
      <w:r w:rsidRPr="00856304">
        <w:rPr>
          <w:rFonts w:asciiTheme="majorHAnsi" w:hAnsiTheme="majorHAnsi" w:cstheme="majorHAnsi"/>
          <w:lang w:val="en-GB"/>
        </w:rPr>
        <w:t>The final step is the ethanol-assisted reactive precipitation of Li</w:t>
      </w:r>
      <w:r w:rsidRPr="00856304">
        <w:rPr>
          <w:rFonts w:asciiTheme="majorHAnsi" w:hAnsiTheme="majorHAnsi" w:cstheme="majorHAnsi"/>
          <w:vertAlign w:val="subscript"/>
          <w:lang w:val="en-GB"/>
        </w:rPr>
        <w:t>2</w:t>
      </w:r>
      <w:r w:rsidRPr="00856304">
        <w:rPr>
          <w:rFonts w:asciiTheme="majorHAnsi" w:hAnsiTheme="majorHAnsi" w:cstheme="majorHAnsi"/>
          <w:lang w:val="en-GB"/>
        </w:rPr>
        <w:t>CO</w:t>
      </w:r>
      <w:r w:rsidRPr="00856304">
        <w:rPr>
          <w:rFonts w:asciiTheme="majorHAnsi" w:hAnsiTheme="majorHAnsi" w:cstheme="majorHAnsi"/>
          <w:vertAlign w:val="subscript"/>
          <w:lang w:val="en-GB"/>
        </w:rPr>
        <w:t>3</w:t>
      </w:r>
      <w:r w:rsidRPr="00856304">
        <w:rPr>
          <w:rFonts w:asciiTheme="majorHAnsi" w:hAnsiTheme="majorHAnsi" w:cstheme="majorHAnsi"/>
          <w:lang w:val="en-GB"/>
        </w:rPr>
        <w:t xml:space="preserve"> by introducing the obtained LiOH solution into an ethanol environment saturated by CO</w:t>
      </w:r>
      <w:r w:rsidRPr="00856304">
        <w:rPr>
          <w:rFonts w:asciiTheme="majorHAnsi" w:hAnsiTheme="majorHAnsi" w:cstheme="majorHAnsi"/>
          <w:vertAlign w:val="subscript"/>
          <w:lang w:val="en-GB"/>
        </w:rPr>
        <w:t>2</w:t>
      </w:r>
      <w:r w:rsidRPr="00856304">
        <w:rPr>
          <w:rFonts w:asciiTheme="majorHAnsi" w:hAnsiTheme="majorHAnsi" w:cstheme="majorHAnsi"/>
          <w:lang w:val="en-GB"/>
        </w:rPr>
        <w:t>. Simpliest instrumentation of the method is bubbling CO</w:t>
      </w:r>
      <w:r w:rsidRPr="00856304">
        <w:rPr>
          <w:rFonts w:asciiTheme="majorHAnsi" w:hAnsiTheme="majorHAnsi" w:cstheme="majorHAnsi"/>
          <w:vertAlign w:val="subscript"/>
          <w:lang w:val="en-GB"/>
        </w:rPr>
        <w:t>2</w:t>
      </w:r>
      <w:r w:rsidRPr="00856304">
        <w:rPr>
          <w:rFonts w:asciiTheme="majorHAnsi" w:hAnsiTheme="majorHAnsi" w:cstheme="majorHAnsi"/>
          <w:lang w:val="en-GB"/>
        </w:rPr>
        <w:t xml:space="preserve"> through the LiOH solution up untill a predermined pH value, where all LiOH has been converted to Li</w:t>
      </w:r>
      <w:r w:rsidRPr="00856304">
        <w:rPr>
          <w:rFonts w:asciiTheme="majorHAnsi" w:hAnsiTheme="majorHAnsi" w:cstheme="majorHAnsi"/>
          <w:vertAlign w:val="subscript"/>
          <w:lang w:val="en-GB"/>
        </w:rPr>
        <w:t>2</w:t>
      </w:r>
      <w:r w:rsidRPr="00856304">
        <w:rPr>
          <w:rFonts w:asciiTheme="majorHAnsi" w:hAnsiTheme="majorHAnsi" w:cstheme="majorHAnsi"/>
          <w:lang w:val="en-GB"/>
        </w:rPr>
        <w:t>CO</w:t>
      </w:r>
      <w:r w:rsidRPr="00856304">
        <w:rPr>
          <w:rFonts w:asciiTheme="majorHAnsi" w:hAnsiTheme="majorHAnsi" w:cstheme="majorHAnsi"/>
          <w:vertAlign w:val="subscript"/>
          <w:lang w:val="en-GB"/>
        </w:rPr>
        <w:t>3</w:t>
      </w:r>
      <w:r w:rsidRPr="00856304">
        <w:rPr>
          <w:rFonts w:asciiTheme="majorHAnsi" w:hAnsiTheme="majorHAnsi" w:cstheme="majorHAnsi"/>
          <w:lang w:val="en-GB"/>
        </w:rPr>
        <w:t>, and adding ethanol. The use of ethanol as an antisolvent significantly reduces the solubility of Li</w:t>
      </w:r>
      <w:r w:rsidRPr="00856304">
        <w:rPr>
          <w:rFonts w:asciiTheme="majorHAnsi" w:hAnsiTheme="majorHAnsi" w:cstheme="majorHAnsi"/>
          <w:vertAlign w:val="subscript"/>
          <w:lang w:val="en-GB"/>
        </w:rPr>
        <w:t>2</w:t>
      </w:r>
      <w:r w:rsidRPr="00856304">
        <w:rPr>
          <w:rFonts w:asciiTheme="majorHAnsi" w:hAnsiTheme="majorHAnsi" w:cstheme="majorHAnsi"/>
          <w:lang w:val="en-GB"/>
        </w:rPr>
        <w:t>CO</w:t>
      </w:r>
      <w:r w:rsidRPr="00856304">
        <w:rPr>
          <w:rFonts w:asciiTheme="majorHAnsi" w:hAnsiTheme="majorHAnsi" w:cstheme="majorHAnsi"/>
          <w:vertAlign w:val="subscript"/>
          <w:lang w:val="en-GB"/>
        </w:rPr>
        <w:t>3</w:t>
      </w:r>
      <w:r w:rsidRPr="00856304">
        <w:rPr>
          <w:rFonts w:asciiTheme="majorHAnsi" w:hAnsiTheme="majorHAnsi" w:cstheme="majorHAnsi"/>
          <w:lang w:val="en-GB"/>
        </w:rPr>
        <w:t>, making the precipitation highly effective even from dilute solutions. For example, a 1:1 ethanol:water ratio (V/V) decreases Li</w:t>
      </w:r>
      <w:r w:rsidRPr="00856304">
        <w:rPr>
          <w:rFonts w:asciiTheme="majorHAnsi" w:hAnsiTheme="majorHAnsi" w:cstheme="majorHAnsi"/>
          <w:vertAlign w:val="subscript"/>
          <w:lang w:val="en-GB"/>
        </w:rPr>
        <w:t>2</w:t>
      </w:r>
      <w:r w:rsidRPr="00856304">
        <w:rPr>
          <w:rFonts w:asciiTheme="majorHAnsi" w:hAnsiTheme="majorHAnsi" w:cstheme="majorHAnsi"/>
          <w:lang w:val="en-GB"/>
        </w:rPr>
        <w:t>CO</w:t>
      </w:r>
      <w:r w:rsidRPr="00856304">
        <w:rPr>
          <w:rFonts w:asciiTheme="majorHAnsi" w:hAnsiTheme="majorHAnsi" w:cstheme="majorHAnsi"/>
          <w:vertAlign w:val="subscript"/>
          <w:lang w:val="en-GB"/>
        </w:rPr>
        <w:t>3</w:t>
      </w:r>
      <w:r w:rsidRPr="00856304">
        <w:rPr>
          <w:rFonts w:asciiTheme="majorHAnsi" w:hAnsiTheme="majorHAnsi" w:cstheme="majorHAnsi"/>
          <w:lang w:val="en-GB"/>
        </w:rPr>
        <w:t xml:space="preserve"> solubility from 2260 mg Li</w:t>
      </w:r>
      <w:r w:rsidRPr="00856304">
        <w:rPr>
          <w:rFonts w:asciiTheme="majorHAnsi" w:hAnsiTheme="majorHAnsi" w:cstheme="majorHAnsi"/>
          <w:vertAlign w:val="superscript"/>
          <w:lang w:val="en-GB"/>
        </w:rPr>
        <w:t>+</w:t>
      </w:r>
      <w:r w:rsidRPr="00856304">
        <w:rPr>
          <w:rFonts w:asciiTheme="majorHAnsi" w:hAnsiTheme="majorHAnsi" w:cstheme="majorHAnsi"/>
          <w:lang w:val="en-GB"/>
        </w:rPr>
        <w:t>/dm</w:t>
      </w:r>
      <w:r w:rsidRPr="00856304">
        <w:rPr>
          <w:rFonts w:asciiTheme="majorHAnsi" w:hAnsiTheme="majorHAnsi" w:cstheme="majorHAnsi"/>
          <w:vertAlign w:val="superscript"/>
          <w:lang w:val="en-GB"/>
        </w:rPr>
        <w:t>3</w:t>
      </w:r>
      <w:r w:rsidRPr="00856304">
        <w:rPr>
          <w:rFonts w:asciiTheme="majorHAnsi" w:hAnsiTheme="majorHAnsi" w:cstheme="majorHAnsi"/>
          <w:lang w:val="en-GB"/>
        </w:rPr>
        <w:t xml:space="preserve"> to 125 Li</w:t>
      </w:r>
      <w:r w:rsidRPr="00856304">
        <w:rPr>
          <w:rFonts w:asciiTheme="majorHAnsi" w:hAnsiTheme="majorHAnsi" w:cstheme="majorHAnsi"/>
          <w:vertAlign w:val="superscript"/>
          <w:lang w:val="en-GB"/>
        </w:rPr>
        <w:t>+</w:t>
      </w:r>
      <w:r w:rsidRPr="00856304">
        <w:rPr>
          <w:rFonts w:asciiTheme="majorHAnsi" w:hAnsiTheme="majorHAnsi" w:cstheme="majorHAnsi"/>
          <w:lang w:val="en-GB"/>
        </w:rPr>
        <w:t>/dm</w:t>
      </w:r>
      <w:r w:rsidRPr="00856304">
        <w:rPr>
          <w:rFonts w:asciiTheme="majorHAnsi" w:hAnsiTheme="majorHAnsi" w:cstheme="majorHAnsi"/>
          <w:vertAlign w:val="superscript"/>
          <w:lang w:val="en-GB"/>
        </w:rPr>
        <w:t>3</w:t>
      </w:r>
      <w:r w:rsidRPr="00856304">
        <w:rPr>
          <w:rFonts w:asciiTheme="majorHAnsi" w:hAnsiTheme="majorHAnsi" w:cstheme="majorHAnsi"/>
          <w:lang w:val="en-GB"/>
        </w:rPr>
        <w:t xml:space="preserve"> at 25 °C.</w:t>
      </w:r>
    </w:p>
    <w:p w14:paraId="454FB73A" w14:textId="08366DF8" w:rsidR="00CC1F39" w:rsidRPr="00856304" w:rsidRDefault="00345D56" w:rsidP="00C869E1">
      <w:pPr>
        <w:suppressAutoHyphens/>
        <w:ind w:right="-167"/>
        <w:rPr>
          <w:rFonts w:asciiTheme="majorHAnsi" w:hAnsiTheme="majorHAnsi" w:cstheme="majorHAnsi"/>
          <w:lang w:val="en-US"/>
        </w:rPr>
      </w:pPr>
      <w:r w:rsidRPr="00856304">
        <w:rPr>
          <w:rFonts w:asciiTheme="majorHAnsi" w:hAnsiTheme="majorHAnsi" w:cstheme="majorHAnsi"/>
          <w:lang w:val="en-GB"/>
        </w:rPr>
        <w:t>Investigating variations of the LiOH/CO</w:t>
      </w:r>
      <w:r w:rsidRPr="00856304">
        <w:rPr>
          <w:rFonts w:asciiTheme="majorHAnsi" w:hAnsiTheme="majorHAnsi" w:cstheme="majorHAnsi"/>
          <w:vertAlign w:val="subscript"/>
          <w:lang w:val="en-GB"/>
        </w:rPr>
        <w:t>2</w:t>
      </w:r>
      <w:r w:rsidRPr="00856304">
        <w:rPr>
          <w:rFonts w:asciiTheme="majorHAnsi" w:hAnsiTheme="majorHAnsi" w:cstheme="majorHAnsi"/>
          <w:lang w:val="en-GB"/>
        </w:rPr>
        <w:t>/Ethanol system, such as different sequences and reactor setups (e.g., continuous tubular reactor or a stationary reactor with CO</w:t>
      </w:r>
      <w:r w:rsidRPr="00856304">
        <w:rPr>
          <w:rFonts w:asciiTheme="majorHAnsi" w:hAnsiTheme="majorHAnsi" w:cstheme="majorHAnsi"/>
          <w:vertAlign w:val="subscript"/>
          <w:lang w:val="en-GB"/>
        </w:rPr>
        <w:t>2</w:t>
      </w:r>
      <w:r w:rsidR="00C869E1" w:rsidRPr="00856304">
        <w:rPr>
          <w:rFonts w:asciiTheme="majorHAnsi" w:hAnsiTheme="majorHAnsi" w:cstheme="majorHAnsi"/>
          <w:lang w:val="en-GB"/>
        </w:rPr>
        <w:t xml:space="preserve"> </w:t>
      </w:r>
      <w:r w:rsidRPr="00856304">
        <w:rPr>
          <w:rFonts w:asciiTheme="majorHAnsi" w:hAnsiTheme="majorHAnsi" w:cstheme="majorHAnsi"/>
          <w:lang w:val="en-GB"/>
        </w:rPr>
        <w:t>saturated ethanol), suggests the possibility of controlling the characteristics of the precipitated Li</w:t>
      </w:r>
      <w:r w:rsidRPr="00856304">
        <w:rPr>
          <w:rFonts w:asciiTheme="majorHAnsi" w:hAnsiTheme="majorHAnsi" w:cstheme="majorHAnsi"/>
          <w:vertAlign w:val="subscript"/>
          <w:lang w:val="en-GB"/>
        </w:rPr>
        <w:t>2</w:t>
      </w:r>
      <w:r w:rsidRPr="00856304">
        <w:rPr>
          <w:rFonts w:asciiTheme="majorHAnsi" w:hAnsiTheme="majorHAnsi" w:cstheme="majorHAnsi"/>
          <w:lang w:val="en-GB"/>
        </w:rPr>
        <w:t>CO</w:t>
      </w:r>
      <w:r w:rsidRPr="00856304">
        <w:rPr>
          <w:rFonts w:asciiTheme="majorHAnsi" w:hAnsiTheme="majorHAnsi" w:cstheme="majorHAnsi"/>
          <w:vertAlign w:val="subscript"/>
          <w:lang w:val="en-GB"/>
        </w:rPr>
        <w:t>3</w:t>
      </w:r>
      <w:r w:rsidRPr="00856304">
        <w:rPr>
          <w:rFonts w:asciiTheme="majorHAnsi" w:hAnsiTheme="majorHAnsi" w:cstheme="majorHAnsi"/>
          <w:lang w:val="en-GB"/>
        </w:rPr>
        <w:t xml:space="preserve"> particles. The resulting lithium carbonate achieved high purity bordering or even surpassing battery grade parametrs, in all tested samples, with lithium recoveries up to 96,8 rel.%.</w:t>
      </w:r>
      <w:r w:rsidR="00DD3CE8" w:rsidRPr="00856304">
        <w:rPr>
          <w:rStyle w:val="markedcontent"/>
          <w:rFonts w:asciiTheme="majorHAnsi" w:hAnsiTheme="majorHAnsi" w:cstheme="majorHAnsi"/>
          <w:lang w:val="en-US"/>
        </w:rPr>
        <w:t xml:space="preserve"> </w:t>
      </w:r>
    </w:p>
    <w:p w14:paraId="61EAAA68" w14:textId="77777777" w:rsidR="00DD282C" w:rsidRPr="00856304" w:rsidRDefault="00DD282C" w:rsidP="008C1325">
      <w:pPr>
        <w:suppressAutoHyphens/>
        <w:ind w:left="708" w:hanging="708"/>
        <w:rPr>
          <w:rFonts w:asciiTheme="majorHAnsi" w:eastAsia="Helvetica" w:hAnsiTheme="majorHAnsi" w:cstheme="majorHAnsi"/>
          <w:color w:val="333333"/>
          <w:lang w:val="en-GB"/>
        </w:rPr>
      </w:pPr>
    </w:p>
    <w:p w14:paraId="2D8B9A95" w14:textId="77777777" w:rsidR="00345D56" w:rsidRPr="00856304" w:rsidRDefault="00345D56" w:rsidP="008C1325">
      <w:pPr>
        <w:suppressAutoHyphens/>
        <w:ind w:left="708" w:hanging="708"/>
        <w:rPr>
          <w:rFonts w:asciiTheme="majorHAnsi" w:eastAsia="Helvetica" w:hAnsiTheme="majorHAnsi" w:cstheme="majorHAnsi"/>
          <w:color w:val="333333"/>
          <w:lang w:val="en-GB"/>
        </w:rPr>
      </w:pPr>
    </w:p>
    <w:p w14:paraId="65F8A12A" w14:textId="77777777" w:rsidR="00345D56" w:rsidRPr="00856304" w:rsidRDefault="00345D56" w:rsidP="008C1325">
      <w:pPr>
        <w:suppressAutoHyphens/>
        <w:ind w:left="708" w:hanging="708"/>
        <w:rPr>
          <w:rFonts w:asciiTheme="majorHAnsi" w:eastAsia="Helvetica" w:hAnsiTheme="majorHAnsi" w:cstheme="majorHAnsi"/>
          <w:color w:val="333333"/>
          <w:lang w:val="en-GB"/>
        </w:rPr>
      </w:pPr>
    </w:p>
    <w:p w14:paraId="5C4CBA4F" w14:textId="77777777" w:rsidR="00345D56" w:rsidRPr="00856304" w:rsidRDefault="00345D56" w:rsidP="008C1325">
      <w:pPr>
        <w:suppressAutoHyphens/>
        <w:ind w:left="708" w:hanging="708"/>
        <w:rPr>
          <w:rFonts w:asciiTheme="majorHAnsi" w:eastAsia="Helvetica" w:hAnsiTheme="majorHAnsi" w:cstheme="majorHAnsi"/>
          <w:color w:val="333333"/>
          <w:lang w:val="en-GB"/>
        </w:rPr>
      </w:pPr>
    </w:p>
    <w:p w14:paraId="09D6EEE4" w14:textId="77777777" w:rsidR="00345D56" w:rsidRPr="00856304" w:rsidRDefault="00345D56" w:rsidP="008C1325">
      <w:pPr>
        <w:suppressAutoHyphens/>
        <w:ind w:left="708" w:hanging="708"/>
        <w:rPr>
          <w:rFonts w:asciiTheme="majorHAnsi" w:eastAsia="Helvetica" w:hAnsiTheme="majorHAnsi" w:cstheme="majorHAnsi"/>
          <w:color w:val="333333"/>
          <w:lang w:val="en-GB"/>
        </w:rPr>
      </w:pPr>
    </w:p>
    <w:p w14:paraId="02782009" w14:textId="77777777" w:rsidR="00345D56" w:rsidRPr="00856304" w:rsidRDefault="00345D56" w:rsidP="008C1325">
      <w:pPr>
        <w:suppressAutoHyphens/>
        <w:ind w:left="708" w:hanging="708"/>
        <w:rPr>
          <w:rFonts w:asciiTheme="majorHAnsi" w:eastAsia="Helvetica" w:hAnsiTheme="majorHAnsi" w:cstheme="majorHAnsi"/>
          <w:color w:val="333333"/>
          <w:lang w:val="en-GB"/>
        </w:rPr>
      </w:pPr>
    </w:p>
    <w:p w14:paraId="74D8E168" w14:textId="77777777" w:rsidR="00364225" w:rsidRPr="00856304" w:rsidRDefault="00364225" w:rsidP="008C1325">
      <w:pPr>
        <w:suppressAutoHyphens/>
        <w:ind w:left="708" w:hanging="708"/>
        <w:rPr>
          <w:rFonts w:asciiTheme="majorHAnsi" w:eastAsia="Helvetica" w:hAnsiTheme="majorHAnsi" w:cstheme="majorHAnsi"/>
          <w:color w:val="333333"/>
          <w:lang w:val="en-GB"/>
        </w:rPr>
      </w:pPr>
    </w:p>
    <w:p w14:paraId="1E127AA9" w14:textId="77777777" w:rsidR="00345D56" w:rsidRPr="00856304" w:rsidRDefault="00345D56" w:rsidP="008C1325">
      <w:pPr>
        <w:suppressAutoHyphens/>
        <w:ind w:left="708" w:hanging="708"/>
        <w:rPr>
          <w:rFonts w:asciiTheme="majorHAnsi" w:eastAsia="Helvetica" w:hAnsiTheme="majorHAnsi" w:cstheme="majorHAnsi"/>
          <w:color w:val="333333"/>
          <w:lang w:val="en-GB"/>
        </w:rPr>
      </w:pPr>
    </w:p>
    <w:p w14:paraId="2FEDA592" w14:textId="46F84D21" w:rsidR="00BA4CA1" w:rsidRPr="00D62090" w:rsidRDefault="00345D56" w:rsidP="003716D7">
      <w:pPr>
        <w:pStyle w:val="Formatvorlage1"/>
        <w:numPr>
          <w:ilvl w:val="1"/>
          <w:numId w:val="77"/>
        </w:numPr>
        <w:rPr>
          <w:lang w:val="en-GB"/>
        </w:rPr>
      </w:pPr>
      <w:bookmarkStart w:id="27" w:name="_Toc222267841"/>
      <w:r w:rsidRPr="00D62090">
        <w:rPr>
          <w:lang w:val="en-GB"/>
        </w:rPr>
        <w:lastRenderedPageBreak/>
        <w:t>Mechanics and Dynamics of Complex Surfaces and Granular Systems</w:t>
      </w:r>
      <w:bookmarkEnd w:id="27"/>
    </w:p>
    <w:p w14:paraId="1208A563" w14:textId="034EAE5E" w:rsidR="00345D56" w:rsidRPr="00D62090" w:rsidRDefault="00345D56" w:rsidP="003716D7">
      <w:pPr>
        <w:pStyle w:val="Formatvorlage1"/>
        <w:numPr>
          <w:ilvl w:val="2"/>
          <w:numId w:val="78"/>
        </w:numPr>
        <w:rPr>
          <w:lang w:val="en-GB"/>
        </w:rPr>
      </w:pPr>
      <w:bookmarkStart w:id="28" w:name="_Toc222267842"/>
      <w:r w:rsidRPr="00D62090">
        <w:rPr>
          <w:lang w:val="en-GB"/>
        </w:rPr>
        <w:t>Evaluation of tyre tread compound abrasion: a comprehensive approach to material, mechanical and environmental aspects</w:t>
      </w:r>
      <w:bookmarkEnd w:id="28"/>
    </w:p>
    <w:p w14:paraId="4AF5915A" w14:textId="05A4BE52" w:rsidR="00BA4CA1" w:rsidRPr="00856304" w:rsidRDefault="00345D56" w:rsidP="00364225">
      <w:pPr>
        <w:suppressAutoHyphens/>
        <w:spacing w:line="240" w:lineRule="auto"/>
        <w:ind w:left="284"/>
        <w:rPr>
          <w:rFonts w:asciiTheme="majorHAnsi" w:eastAsia="Calibri" w:hAnsiTheme="majorHAnsi" w:cstheme="majorHAnsi"/>
          <w:b/>
          <w:bCs/>
          <w:lang w:val="en-GB"/>
        </w:rPr>
      </w:pPr>
      <w:r w:rsidRPr="00856304">
        <w:rPr>
          <w:rFonts w:asciiTheme="majorHAnsi" w:eastAsia="Calibri" w:hAnsiTheme="majorHAnsi" w:cstheme="majorHAnsi"/>
          <w:b/>
          <w:bCs/>
          <w:lang w:val="en-GB"/>
        </w:rPr>
        <w:t xml:space="preserve">Jiří Brejcha </w:t>
      </w:r>
      <w:r w:rsidRPr="00856304">
        <w:rPr>
          <w:rFonts w:asciiTheme="majorHAnsi" w:eastAsia="Calibri" w:hAnsiTheme="majorHAnsi" w:cstheme="majorHAnsi"/>
          <w:b/>
          <w:bCs/>
          <w:vertAlign w:val="superscript"/>
          <w:lang w:val="en-GB"/>
        </w:rPr>
        <w:t>1,2</w:t>
      </w:r>
      <w:r w:rsidRPr="00856304">
        <w:rPr>
          <w:rFonts w:asciiTheme="majorHAnsi" w:eastAsia="Calibri" w:hAnsiTheme="majorHAnsi" w:cstheme="majorHAnsi"/>
          <w:b/>
          <w:bCs/>
          <w:lang w:val="en-GB"/>
        </w:rPr>
        <w:t>, Anna Smetanová</w:t>
      </w:r>
      <w:r w:rsidRPr="00856304">
        <w:rPr>
          <w:rFonts w:asciiTheme="majorHAnsi" w:eastAsia="Calibri" w:hAnsiTheme="majorHAnsi" w:cstheme="majorHAnsi"/>
          <w:b/>
          <w:bCs/>
          <w:vertAlign w:val="superscript"/>
          <w:lang w:val="en-GB"/>
        </w:rPr>
        <w:t>1</w:t>
      </w:r>
      <w:r w:rsidRPr="00856304">
        <w:rPr>
          <w:rFonts w:asciiTheme="majorHAnsi" w:eastAsia="Calibri" w:hAnsiTheme="majorHAnsi" w:cstheme="majorHAnsi"/>
          <w:b/>
          <w:bCs/>
          <w:lang w:val="en-GB"/>
        </w:rPr>
        <w:t>, Libor Beneš</w:t>
      </w:r>
      <w:r w:rsidRPr="00856304">
        <w:rPr>
          <w:rFonts w:asciiTheme="majorHAnsi" w:eastAsia="Calibri" w:hAnsiTheme="majorHAnsi" w:cstheme="majorHAnsi"/>
          <w:b/>
          <w:bCs/>
          <w:vertAlign w:val="superscript"/>
          <w:lang w:val="en-GB"/>
        </w:rPr>
        <w:t>1</w:t>
      </w:r>
      <w:r w:rsidRPr="00856304">
        <w:rPr>
          <w:rFonts w:asciiTheme="majorHAnsi" w:eastAsia="Calibri" w:hAnsiTheme="majorHAnsi" w:cstheme="majorHAnsi"/>
          <w:b/>
          <w:bCs/>
          <w:lang w:val="en-GB"/>
        </w:rPr>
        <w:t>, Jan Krmela</w:t>
      </w:r>
      <w:r w:rsidRPr="00856304">
        <w:rPr>
          <w:rFonts w:asciiTheme="majorHAnsi" w:eastAsia="Calibri" w:hAnsiTheme="majorHAnsi" w:cstheme="majorHAnsi"/>
          <w:b/>
          <w:bCs/>
          <w:vertAlign w:val="superscript"/>
          <w:lang w:val="en-GB"/>
        </w:rPr>
        <w:t>1</w:t>
      </w:r>
      <w:r w:rsidR="00CF3244" w:rsidRPr="00856304">
        <w:rPr>
          <w:rFonts w:asciiTheme="majorHAnsi" w:eastAsia="Calibri" w:hAnsiTheme="majorHAnsi" w:cstheme="majorHAnsi"/>
          <w:b/>
          <w:bCs/>
          <w:lang w:val="en-GB"/>
        </w:rPr>
        <w:t xml:space="preserve"> </w:t>
      </w:r>
    </w:p>
    <w:p w14:paraId="465A69BF" w14:textId="7B517C0E" w:rsidR="00345D56" w:rsidRPr="00856304" w:rsidRDefault="00345D56" w:rsidP="00364225">
      <w:pPr>
        <w:suppressAutoHyphens/>
        <w:spacing w:line="240" w:lineRule="auto"/>
        <w:ind w:left="284"/>
        <w:rPr>
          <w:rFonts w:asciiTheme="majorHAnsi" w:eastAsia="Calibri" w:hAnsiTheme="majorHAnsi" w:cstheme="majorHAnsi"/>
          <w:i/>
          <w:iCs/>
          <w:lang w:val="en-GB"/>
        </w:rPr>
      </w:pPr>
      <w:r w:rsidRPr="00856304">
        <w:rPr>
          <w:rFonts w:asciiTheme="majorHAnsi" w:eastAsia="Calibri" w:hAnsiTheme="majorHAnsi" w:cstheme="majorHAnsi"/>
          <w:i/>
          <w:iCs/>
          <w:vertAlign w:val="superscript"/>
          <w:lang w:val="en-GB"/>
        </w:rPr>
        <w:t>1</w:t>
      </w:r>
      <w:r w:rsidRPr="00856304">
        <w:rPr>
          <w:rFonts w:asciiTheme="majorHAnsi" w:eastAsia="Calibri" w:hAnsiTheme="majorHAnsi" w:cstheme="majorHAnsi"/>
          <w:i/>
          <w:iCs/>
          <w:lang w:val="en-GB"/>
        </w:rPr>
        <w:t>Faculty of Mechanical Engineering, J. E. Purkyně University, Ústí nad Labem, Czech Republic</w:t>
      </w:r>
    </w:p>
    <w:p w14:paraId="2A97333D" w14:textId="77777777" w:rsidR="00345D56" w:rsidRPr="00856304" w:rsidRDefault="00345D56" w:rsidP="00364225">
      <w:pPr>
        <w:suppressAutoHyphens/>
        <w:spacing w:line="240" w:lineRule="auto"/>
        <w:ind w:left="284"/>
        <w:rPr>
          <w:rFonts w:asciiTheme="majorHAnsi" w:eastAsia="Calibri" w:hAnsiTheme="majorHAnsi" w:cstheme="majorHAnsi"/>
          <w:i/>
          <w:iCs/>
          <w:lang w:val="en-GB"/>
        </w:rPr>
      </w:pPr>
      <w:r w:rsidRPr="00856304">
        <w:rPr>
          <w:rFonts w:asciiTheme="majorHAnsi" w:eastAsia="Calibri" w:hAnsiTheme="majorHAnsi" w:cstheme="majorHAnsi"/>
          <w:i/>
          <w:iCs/>
          <w:vertAlign w:val="superscript"/>
          <w:lang w:val="en-GB"/>
        </w:rPr>
        <w:t>2</w:t>
      </w:r>
      <w:r w:rsidRPr="00856304">
        <w:rPr>
          <w:rFonts w:asciiTheme="majorHAnsi" w:eastAsia="Calibri" w:hAnsiTheme="majorHAnsi" w:cstheme="majorHAnsi"/>
          <w:i/>
          <w:iCs/>
          <w:lang w:val="en-GB"/>
        </w:rPr>
        <w:t xml:space="preserve">Brejcha Rubber Consulting, Prague, Czech Republic </w:t>
      </w:r>
    </w:p>
    <w:p w14:paraId="07B1EDE1" w14:textId="77777777" w:rsidR="006B624E" w:rsidRPr="00856304" w:rsidRDefault="006B624E" w:rsidP="00364225">
      <w:pPr>
        <w:suppressAutoHyphens/>
        <w:spacing w:line="240" w:lineRule="auto"/>
        <w:ind w:left="284"/>
        <w:rPr>
          <w:rFonts w:asciiTheme="majorHAnsi" w:hAnsiTheme="majorHAnsi" w:cstheme="majorHAnsi"/>
          <w:lang w:val="en-GB"/>
        </w:rPr>
      </w:pPr>
    </w:p>
    <w:p w14:paraId="7D1DBF36" w14:textId="4D899ED4" w:rsidR="006B624E" w:rsidRPr="00856304" w:rsidRDefault="006B624E" w:rsidP="00364225">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Tyres are an important structural element of every vehicle. They provide contact between the vehicle and the road surface, directly affecting safety, driving characteristics, noise levels and fuel consumption. From a material perspective, the tread is a complex composite material subjected to a combination of cyclic mechanical and thermal loads, as well as climatic and degradative effects. One of the key mechanisms that significantly affects their service life, function and environmental impact is tread compound abrasion. Abrasive wear not only deteriorates the functional properties of tyres, but also leads to the emission of rubber microparticles into the environment, which has become a significant environmental issue in recent years.</w:t>
      </w:r>
    </w:p>
    <w:p w14:paraId="441B9213" w14:textId="39762D26" w:rsidR="006B624E" w:rsidRPr="00856304" w:rsidRDefault="006B624E" w:rsidP="00364225">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The research presented at the MATun 2025 conference aimed to provide the first report on the development of a comprehensive methodology for evaluating abrasion. The work presented mainly focuses on linking the analysis of the microstructure of the sample, the viscoelastic properties of the compound and the chemical composition of the surface layers to explain the relationship between the tread compound composition and resulting wear resistance.</w:t>
      </w:r>
    </w:p>
    <w:p w14:paraId="70BFB911" w14:textId="77777777" w:rsidR="006B624E" w:rsidRPr="00856304" w:rsidRDefault="006B624E" w:rsidP="00364225">
      <w:pPr>
        <w:suppressAutoHyphens/>
        <w:spacing w:line="240" w:lineRule="auto"/>
        <w:ind w:left="284"/>
        <w:rPr>
          <w:rFonts w:asciiTheme="majorHAnsi" w:hAnsiTheme="majorHAnsi" w:cstheme="majorHAnsi"/>
          <w:b/>
          <w:bCs/>
          <w:lang w:val="en-GB"/>
        </w:rPr>
      </w:pPr>
      <w:r w:rsidRPr="00856304">
        <w:rPr>
          <w:rFonts w:asciiTheme="majorHAnsi" w:hAnsiTheme="majorHAnsi" w:cstheme="majorHAnsi"/>
          <w:b/>
          <w:bCs/>
          <w:lang w:val="en-GB"/>
        </w:rPr>
        <w:t>Tyres and the importance of tread compound</w:t>
      </w:r>
    </w:p>
    <w:p w14:paraId="7C4F74AA" w14:textId="40A4E71C"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The tread is the top layer of the tyre that comes into direct contact with the road surface. During operation, frictional forces act on the tread, generating heat and causing thermo-mechanical stress. The tread compound must therefore ensure traction, braking effect, resistance to dynamic deformation, adhesion on wet surfaces and a sufficiently long service life.</w:t>
      </w:r>
    </w:p>
    <w:p w14:paraId="4DFA4311" w14:textId="77777777" w:rsidR="006B624E" w:rsidRPr="00856304" w:rsidRDefault="006B624E" w:rsidP="008C1325">
      <w:pPr>
        <w:suppressAutoHyphens/>
        <w:spacing w:line="240" w:lineRule="auto"/>
        <w:rPr>
          <w:rFonts w:asciiTheme="majorHAnsi" w:hAnsiTheme="majorHAnsi" w:cstheme="majorHAnsi"/>
          <w:lang w:val="en-GB"/>
        </w:rPr>
      </w:pPr>
    </w:p>
    <w:p w14:paraId="0F3B8BFB" w14:textId="77777777" w:rsidR="006B624E" w:rsidRPr="00856304" w:rsidRDefault="006B624E" w:rsidP="001B70C6">
      <w:pPr>
        <w:suppressAutoHyphens/>
        <w:spacing w:line="240" w:lineRule="auto"/>
        <w:ind w:left="284" w:right="-593"/>
        <w:rPr>
          <w:rFonts w:asciiTheme="majorHAnsi" w:hAnsiTheme="majorHAnsi" w:cstheme="majorHAnsi"/>
          <w:b/>
          <w:bCs/>
          <w:lang w:val="en-GB"/>
        </w:rPr>
      </w:pPr>
      <w:r w:rsidRPr="00856304">
        <w:rPr>
          <w:rFonts w:asciiTheme="majorHAnsi" w:hAnsiTheme="majorHAnsi" w:cstheme="majorHAnsi"/>
          <w:b/>
          <w:bCs/>
          <w:lang w:val="en-GB"/>
        </w:rPr>
        <w:t>Mechanism of abrasive wear</w:t>
      </w:r>
    </w:p>
    <w:p w14:paraId="463CBAC8" w14:textId="77BD7D52"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Abrasive wear is the gradual loss of tread material caused by friction with the road surface. This process is influenced by factors such as driving style, tyre pressure, vehicle load, road surface characteristics, temperature and chemical and physical ageing.</w:t>
      </w:r>
    </w:p>
    <w:p w14:paraId="1610CB5B" w14:textId="5F70F5A5"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Microstructurally, abrasion manifests itself in the form of microcracks, fatigue fractures and delamination, which gradually lead to the separation of small rubber particles.</w:t>
      </w:r>
    </w:p>
    <w:p w14:paraId="2B76AB5B" w14:textId="77777777" w:rsidR="006B624E" w:rsidRPr="00856304" w:rsidRDefault="006B624E" w:rsidP="001B70C6">
      <w:pPr>
        <w:suppressAutoHyphens/>
        <w:spacing w:line="240" w:lineRule="auto"/>
        <w:ind w:left="284" w:right="-593"/>
        <w:rPr>
          <w:rFonts w:asciiTheme="majorHAnsi" w:hAnsiTheme="majorHAnsi" w:cstheme="majorHAnsi"/>
          <w:lang w:val="en-GB"/>
        </w:rPr>
      </w:pPr>
    </w:p>
    <w:p w14:paraId="0A375DF0" w14:textId="0B8C9682"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These, together with road material, form TRWP (tyre and road wear particles), which are</w:t>
      </w:r>
    </w:p>
    <w:p w14:paraId="091B6F65" w14:textId="77777777"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subsequently released into the environment.</w:t>
      </w:r>
    </w:p>
    <w:p w14:paraId="30DB982C" w14:textId="77777777" w:rsidR="006B624E" w:rsidRPr="00856304" w:rsidRDefault="006B624E" w:rsidP="001B70C6">
      <w:pPr>
        <w:suppressAutoHyphens/>
        <w:spacing w:line="240" w:lineRule="auto"/>
        <w:ind w:left="284" w:right="-593"/>
        <w:rPr>
          <w:rFonts w:asciiTheme="majorHAnsi" w:hAnsiTheme="majorHAnsi" w:cstheme="majorHAnsi"/>
          <w:lang w:val="en-GB"/>
        </w:rPr>
      </w:pPr>
    </w:p>
    <w:p w14:paraId="7C8D39CC" w14:textId="77777777" w:rsidR="006B624E" w:rsidRPr="00856304" w:rsidRDefault="006B624E" w:rsidP="001B70C6">
      <w:pPr>
        <w:suppressAutoHyphens/>
        <w:spacing w:line="240" w:lineRule="auto"/>
        <w:ind w:left="284" w:right="-593"/>
        <w:rPr>
          <w:rFonts w:asciiTheme="majorHAnsi" w:hAnsiTheme="majorHAnsi" w:cstheme="majorHAnsi"/>
          <w:b/>
          <w:bCs/>
          <w:lang w:val="en-GB"/>
        </w:rPr>
      </w:pPr>
      <w:r w:rsidRPr="00856304">
        <w:rPr>
          <w:rFonts w:asciiTheme="majorHAnsi" w:hAnsiTheme="majorHAnsi" w:cstheme="majorHAnsi"/>
          <w:b/>
          <w:bCs/>
          <w:lang w:val="en-GB"/>
        </w:rPr>
        <w:t>Project objectives and methods used</w:t>
      </w:r>
    </w:p>
    <w:p w14:paraId="50EF4B95" w14:textId="77777777"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The research presented here focused on creating a comprehensive methodology for</w:t>
      </w:r>
    </w:p>
    <w:p w14:paraId="0733725E" w14:textId="77777777"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evaluating the abrasion of tread compounds, combining:</w:t>
      </w:r>
    </w:p>
    <w:p w14:paraId="5BB72E74" w14:textId="77777777"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 laboratory tests of abrasion resistance;</w:t>
      </w:r>
    </w:p>
    <w:p w14:paraId="1D7DFBB9" w14:textId="77777777"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 microscopic evaluation of structure and degradation mechanisms;</w:t>
      </w:r>
    </w:p>
    <w:p w14:paraId="052EAB0C" w14:textId="77777777"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 study of viscoelastic properties using DMA;</w:t>
      </w:r>
    </w:p>
    <w:p w14:paraId="6A649FBB" w14:textId="36842BDB"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and analysis of the chemical composition of abraded layers using LIBS.</w:t>
      </w:r>
    </w:p>
    <w:p w14:paraId="6B761376" w14:textId="77777777" w:rsidR="001B70C6" w:rsidRPr="00856304" w:rsidRDefault="001B70C6" w:rsidP="001B70C6">
      <w:pPr>
        <w:suppressAutoHyphens/>
        <w:spacing w:line="240" w:lineRule="auto"/>
        <w:ind w:left="284" w:right="-593"/>
        <w:rPr>
          <w:rFonts w:asciiTheme="majorHAnsi" w:hAnsiTheme="majorHAnsi" w:cstheme="majorHAnsi"/>
          <w:b/>
          <w:bCs/>
          <w:lang w:val="en-GB"/>
        </w:rPr>
      </w:pPr>
    </w:p>
    <w:p w14:paraId="3150C7DD" w14:textId="3D75CE3F" w:rsidR="006B624E" w:rsidRPr="00856304" w:rsidRDefault="006B624E" w:rsidP="001B70C6">
      <w:pPr>
        <w:suppressAutoHyphens/>
        <w:spacing w:line="240" w:lineRule="auto"/>
        <w:ind w:left="-142" w:right="-167"/>
        <w:rPr>
          <w:rFonts w:asciiTheme="majorHAnsi" w:hAnsiTheme="majorHAnsi" w:cstheme="majorHAnsi"/>
          <w:b/>
          <w:bCs/>
          <w:lang w:val="en-GB"/>
        </w:rPr>
      </w:pPr>
      <w:r w:rsidRPr="00856304">
        <w:rPr>
          <w:rFonts w:asciiTheme="majorHAnsi" w:hAnsiTheme="majorHAnsi" w:cstheme="majorHAnsi"/>
          <w:b/>
          <w:bCs/>
          <w:lang w:val="en-GB"/>
        </w:rPr>
        <w:lastRenderedPageBreak/>
        <w:t>DIN 53516 – abrasive wear test</w:t>
      </w:r>
    </w:p>
    <w:p w14:paraId="20314837" w14:textId="34E4AC03" w:rsidR="006B624E" w:rsidRPr="00856304" w:rsidRDefault="006B624E" w:rsidP="001B70C6">
      <w:pPr>
        <w:suppressAutoHyphens/>
        <w:spacing w:line="240" w:lineRule="auto"/>
        <w:ind w:left="-142" w:right="-167"/>
        <w:rPr>
          <w:rFonts w:asciiTheme="majorHAnsi" w:hAnsiTheme="majorHAnsi" w:cstheme="majorHAnsi"/>
          <w:lang w:val="en-GB"/>
        </w:rPr>
      </w:pPr>
      <w:r w:rsidRPr="00856304">
        <w:rPr>
          <w:rFonts w:asciiTheme="majorHAnsi" w:hAnsiTheme="majorHAnsi" w:cstheme="majorHAnsi"/>
          <w:lang w:val="en-GB"/>
        </w:rPr>
        <w:t>This is a standardised laboratory method used to evaluate the volume loss of material under a defined load.</w:t>
      </w:r>
    </w:p>
    <w:p w14:paraId="1DAC2DD7" w14:textId="77777777" w:rsidR="006B624E" w:rsidRPr="00856304" w:rsidRDefault="006B624E" w:rsidP="001B70C6">
      <w:pPr>
        <w:suppressAutoHyphens/>
        <w:spacing w:line="240" w:lineRule="auto"/>
        <w:ind w:left="-142" w:right="-167"/>
        <w:rPr>
          <w:rFonts w:asciiTheme="majorHAnsi" w:hAnsiTheme="majorHAnsi" w:cstheme="majorHAnsi"/>
          <w:b/>
          <w:bCs/>
          <w:lang w:val="en-GB"/>
        </w:rPr>
      </w:pPr>
      <w:r w:rsidRPr="00856304">
        <w:rPr>
          <w:rFonts w:asciiTheme="majorHAnsi" w:hAnsiTheme="majorHAnsi" w:cstheme="majorHAnsi"/>
          <w:b/>
          <w:bCs/>
          <w:lang w:val="en-GB"/>
        </w:rPr>
        <w:t>SEM &amp; CLSM: microscopic analysis</w:t>
      </w:r>
    </w:p>
    <w:p w14:paraId="264DE54C" w14:textId="173B9F7B" w:rsidR="006B624E" w:rsidRPr="00856304" w:rsidRDefault="006B624E" w:rsidP="001B70C6">
      <w:pPr>
        <w:suppressAutoHyphens/>
        <w:spacing w:line="240" w:lineRule="auto"/>
        <w:ind w:left="-142" w:right="-167"/>
        <w:rPr>
          <w:rFonts w:asciiTheme="majorHAnsi" w:hAnsiTheme="majorHAnsi" w:cstheme="majorHAnsi"/>
          <w:lang w:val="en-GB"/>
        </w:rPr>
      </w:pPr>
      <w:r w:rsidRPr="00856304">
        <w:rPr>
          <w:rFonts w:asciiTheme="majorHAnsi" w:hAnsiTheme="majorHAnsi" w:cstheme="majorHAnsi"/>
          <w:lang w:val="en-GB"/>
        </w:rPr>
        <w:t>This provides detailed surface morphology and allows microcracks, delaminations and fracture mechanisms to be identified.</w:t>
      </w:r>
    </w:p>
    <w:p w14:paraId="15625679" w14:textId="77777777" w:rsidR="006B624E" w:rsidRPr="00856304" w:rsidRDefault="006B624E" w:rsidP="001B70C6">
      <w:pPr>
        <w:suppressAutoHyphens/>
        <w:spacing w:line="240" w:lineRule="auto"/>
        <w:ind w:left="-142" w:right="-167"/>
        <w:rPr>
          <w:rFonts w:asciiTheme="majorHAnsi" w:hAnsiTheme="majorHAnsi" w:cstheme="majorHAnsi"/>
          <w:b/>
          <w:bCs/>
          <w:lang w:val="en-GB"/>
        </w:rPr>
      </w:pPr>
      <w:r w:rsidRPr="00856304">
        <w:rPr>
          <w:rFonts w:asciiTheme="majorHAnsi" w:hAnsiTheme="majorHAnsi" w:cstheme="majorHAnsi"/>
          <w:b/>
          <w:bCs/>
          <w:lang w:val="en-GB"/>
        </w:rPr>
        <w:t>DMA (dynamic mechanical analysis)</w:t>
      </w:r>
    </w:p>
    <w:p w14:paraId="74C7FB08" w14:textId="65652A0C" w:rsidR="006B624E" w:rsidRPr="00856304" w:rsidRDefault="006B624E" w:rsidP="001B70C6">
      <w:pPr>
        <w:suppressAutoHyphens/>
        <w:spacing w:line="240" w:lineRule="auto"/>
        <w:ind w:left="-142" w:right="-167"/>
        <w:rPr>
          <w:rFonts w:asciiTheme="majorHAnsi" w:hAnsiTheme="majorHAnsi" w:cstheme="majorHAnsi"/>
          <w:lang w:val="en-GB"/>
        </w:rPr>
      </w:pPr>
      <w:r w:rsidRPr="00856304">
        <w:rPr>
          <w:rFonts w:asciiTheme="majorHAnsi" w:hAnsiTheme="majorHAnsi" w:cstheme="majorHAnsi"/>
          <w:lang w:val="en-GB"/>
        </w:rPr>
        <w:t>DMA enables the determination of parameters essential for understanding the viscoelastic behaviour of the compound under real load, particularly with regard to heat generation and fatigue processes.</w:t>
      </w:r>
    </w:p>
    <w:p w14:paraId="36F66961" w14:textId="77777777" w:rsidR="006B624E" w:rsidRPr="00856304" w:rsidRDefault="006B624E" w:rsidP="001B70C6">
      <w:pPr>
        <w:suppressAutoHyphens/>
        <w:spacing w:line="240" w:lineRule="auto"/>
        <w:ind w:left="-142" w:right="-167"/>
        <w:rPr>
          <w:rFonts w:asciiTheme="majorHAnsi" w:hAnsiTheme="majorHAnsi" w:cstheme="majorHAnsi"/>
          <w:b/>
          <w:bCs/>
          <w:lang w:val="en-GB"/>
        </w:rPr>
      </w:pPr>
      <w:r w:rsidRPr="00856304">
        <w:rPr>
          <w:rFonts w:asciiTheme="majorHAnsi" w:hAnsiTheme="majorHAnsi" w:cstheme="majorHAnsi"/>
          <w:b/>
          <w:bCs/>
          <w:lang w:val="en-GB"/>
        </w:rPr>
        <w:t>LIBS (laser emission spectroscopy)</w:t>
      </w:r>
    </w:p>
    <w:p w14:paraId="6B486040" w14:textId="3F2FD60D" w:rsidR="006B624E" w:rsidRPr="00856304" w:rsidRDefault="006B624E" w:rsidP="001B70C6">
      <w:pPr>
        <w:suppressAutoHyphens/>
        <w:spacing w:line="240" w:lineRule="auto"/>
        <w:ind w:left="-142" w:right="-167"/>
        <w:rPr>
          <w:rFonts w:asciiTheme="majorHAnsi" w:hAnsiTheme="majorHAnsi" w:cstheme="majorHAnsi"/>
          <w:lang w:val="en-GB"/>
        </w:rPr>
      </w:pPr>
      <w:r w:rsidRPr="00856304">
        <w:rPr>
          <w:rFonts w:asciiTheme="majorHAnsi" w:hAnsiTheme="majorHAnsi" w:cstheme="majorHAnsi"/>
          <w:lang w:val="en-GB"/>
        </w:rPr>
        <w:t>LIBS analysis provides information on the content and distribution of sulfur, zinc, silicon and other elements in individual TRWP layers.</w:t>
      </w:r>
    </w:p>
    <w:p w14:paraId="52A169D1" w14:textId="77777777" w:rsidR="006B624E" w:rsidRPr="00856304" w:rsidRDefault="006B624E" w:rsidP="001B70C6">
      <w:pPr>
        <w:suppressAutoHyphens/>
        <w:spacing w:line="240" w:lineRule="auto"/>
        <w:ind w:left="-142" w:right="-167"/>
        <w:rPr>
          <w:rFonts w:asciiTheme="majorHAnsi" w:hAnsiTheme="majorHAnsi" w:cstheme="majorHAnsi"/>
          <w:lang w:val="en-GB"/>
        </w:rPr>
      </w:pPr>
    </w:p>
    <w:p w14:paraId="1565466D" w14:textId="77777777" w:rsidR="006B624E" w:rsidRPr="00856304" w:rsidRDefault="006B624E" w:rsidP="001B70C6">
      <w:pPr>
        <w:suppressAutoHyphens/>
        <w:spacing w:line="240" w:lineRule="auto"/>
        <w:ind w:left="-142" w:right="-167"/>
        <w:rPr>
          <w:rFonts w:asciiTheme="majorHAnsi" w:hAnsiTheme="majorHAnsi" w:cstheme="majorHAnsi"/>
          <w:b/>
          <w:bCs/>
          <w:lang w:val="en-GB"/>
        </w:rPr>
      </w:pPr>
      <w:r w:rsidRPr="00856304">
        <w:rPr>
          <w:rFonts w:asciiTheme="majorHAnsi" w:hAnsiTheme="majorHAnsi" w:cstheme="majorHAnsi"/>
          <w:b/>
          <w:bCs/>
          <w:lang w:val="en-GB"/>
        </w:rPr>
        <w:t>Results and discussion:</w:t>
      </w:r>
    </w:p>
    <w:p w14:paraId="358F995F" w14:textId="4E9F8B2F" w:rsidR="006B624E" w:rsidRPr="00856304" w:rsidRDefault="006B624E" w:rsidP="001B70C6">
      <w:pPr>
        <w:suppressAutoHyphens/>
        <w:spacing w:line="240" w:lineRule="auto"/>
        <w:ind w:left="-142" w:right="-167"/>
        <w:rPr>
          <w:rFonts w:asciiTheme="majorHAnsi" w:hAnsiTheme="majorHAnsi" w:cstheme="majorHAnsi"/>
          <w:lang w:val="en-GB"/>
        </w:rPr>
      </w:pPr>
      <w:r w:rsidRPr="00856304">
        <w:rPr>
          <w:rFonts w:asciiTheme="majorHAnsi" w:hAnsiTheme="majorHAnsi" w:cstheme="majorHAnsi"/>
          <w:lang w:val="en-GB"/>
        </w:rPr>
        <w:t>The importance of the compound's composition, the quality of the filler dispersion, the viscoelastic properties and the microstructural integrity on the resulting abrasive wear resistance of the tread was confirmed. Combining analytical methods provided a comprehensive view of the abrasion process, significantly contributing to our understanding of the relationship between the material's structure and function.</w:t>
      </w:r>
    </w:p>
    <w:p w14:paraId="3A9F393E" w14:textId="77777777" w:rsidR="006B624E" w:rsidRPr="00856304" w:rsidRDefault="006B624E" w:rsidP="001B70C6">
      <w:pPr>
        <w:suppressAutoHyphens/>
        <w:spacing w:line="240" w:lineRule="auto"/>
        <w:ind w:left="-142" w:right="-167"/>
        <w:rPr>
          <w:rFonts w:asciiTheme="majorHAnsi" w:hAnsiTheme="majorHAnsi" w:cstheme="majorHAnsi"/>
          <w:lang w:val="en-GB"/>
        </w:rPr>
      </w:pPr>
    </w:p>
    <w:p w14:paraId="77E975E5" w14:textId="7FD4FA9A" w:rsidR="006B624E" w:rsidRPr="00856304" w:rsidRDefault="006B624E" w:rsidP="001B70C6">
      <w:pPr>
        <w:suppressAutoHyphens/>
        <w:spacing w:line="240" w:lineRule="auto"/>
        <w:ind w:left="-142" w:right="-167"/>
        <w:rPr>
          <w:rFonts w:asciiTheme="majorHAnsi" w:hAnsiTheme="majorHAnsi" w:cstheme="majorHAnsi"/>
          <w:lang w:val="en-GB"/>
        </w:rPr>
      </w:pPr>
      <w:r w:rsidRPr="00856304">
        <w:rPr>
          <w:rFonts w:asciiTheme="majorHAnsi" w:hAnsiTheme="majorHAnsi" w:cstheme="majorHAnsi"/>
          <w:lang w:val="en-GB"/>
        </w:rPr>
        <w:t>This study confirmed that evaluating tyre tread compound abrasion requires a multidisciplinary approach, combining mechanical, microstructural and chemical analyses. Transport and its environmental impact is a current issue and a potential topic for future TAČR projects, as well as broader international cooperation within INTERREG or HORIZON EUROPE projects.</w:t>
      </w:r>
    </w:p>
    <w:p w14:paraId="0793A7D9" w14:textId="73B614ED" w:rsidR="006B624E" w:rsidRPr="00856304" w:rsidRDefault="006B624E" w:rsidP="001B70C6">
      <w:pPr>
        <w:suppressAutoHyphens/>
        <w:spacing w:line="240" w:lineRule="auto"/>
        <w:ind w:left="-142" w:right="-167"/>
        <w:rPr>
          <w:rFonts w:asciiTheme="majorHAnsi" w:hAnsiTheme="majorHAnsi" w:cstheme="majorHAnsi"/>
          <w:lang w:val="en-GB"/>
        </w:rPr>
      </w:pPr>
      <w:r w:rsidRPr="00856304">
        <w:rPr>
          <w:rFonts w:asciiTheme="majorHAnsi" w:hAnsiTheme="majorHAnsi" w:cstheme="majorHAnsi"/>
          <w:lang w:val="en-GB"/>
        </w:rPr>
        <w:t>Finally, we would like to thank our colleagues at the University of Chemistry and Technology in Prague - Zdeněk Hrdlička, ATOMTRACE - Adam Halaška and Tomas Bata University Zlín - Marek Poschl for their valuable contributions and suggestions.</w:t>
      </w:r>
    </w:p>
    <w:p w14:paraId="2B4DC814" w14:textId="77777777" w:rsidR="006B624E" w:rsidRPr="00856304" w:rsidRDefault="006B624E" w:rsidP="008C1325">
      <w:pPr>
        <w:suppressAutoHyphens/>
        <w:rPr>
          <w:rFonts w:asciiTheme="majorHAnsi" w:hAnsiTheme="majorHAnsi" w:cstheme="majorHAnsi"/>
          <w:lang w:val="en-GB"/>
        </w:rPr>
      </w:pPr>
      <w:r w:rsidRPr="00856304">
        <w:rPr>
          <w:rFonts w:asciiTheme="majorHAnsi" w:hAnsiTheme="majorHAnsi" w:cstheme="majorHAnsi"/>
          <w:lang w:val="en-GB"/>
        </w:rPr>
        <w:br w:type="page"/>
      </w:r>
    </w:p>
    <w:p w14:paraId="39ED4916" w14:textId="42D7F261" w:rsidR="006C1937" w:rsidRPr="002E6E78" w:rsidRDefault="006B624E" w:rsidP="003716D7">
      <w:pPr>
        <w:pStyle w:val="Formatvorlage1"/>
        <w:numPr>
          <w:ilvl w:val="2"/>
          <w:numId w:val="79"/>
        </w:numPr>
        <w:rPr>
          <w:lang w:val="en-GB"/>
        </w:rPr>
      </w:pPr>
      <w:bookmarkStart w:id="29" w:name="_Toc222267843"/>
      <w:r w:rsidRPr="00D62090">
        <w:rPr>
          <w:lang w:val="en-GB"/>
        </w:rPr>
        <w:lastRenderedPageBreak/>
        <w:t>Bio-Inspired Engineering of Aluminum Surfaces for Anti-Frost Performance: From Condensation to Frost Growth</w:t>
      </w:r>
      <w:bookmarkEnd w:id="29"/>
    </w:p>
    <w:p w14:paraId="74255256" w14:textId="0699306B" w:rsidR="006B624E" w:rsidRPr="00856304" w:rsidRDefault="006B624E" w:rsidP="001B70C6">
      <w:pPr>
        <w:suppressAutoHyphens/>
        <w:spacing w:line="240" w:lineRule="auto"/>
        <w:ind w:left="426" w:hanging="142"/>
        <w:rPr>
          <w:rFonts w:asciiTheme="majorHAnsi" w:hAnsiTheme="majorHAnsi" w:cstheme="majorHAnsi"/>
          <w:b/>
          <w:bCs/>
          <w:lang w:val="en-GB"/>
        </w:rPr>
      </w:pPr>
      <w:r w:rsidRPr="00856304">
        <w:rPr>
          <w:rFonts w:asciiTheme="majorHAnsi" w:hAnsiTheme="majorHAnsi" w:cstheme="majorHAnsi"/>
          <w:b/>
          <w:bCs/>
        </w:rPr>
        <w:t xml:space="preserve">Chenglin. Li1*, Anne. Feuer2, Ravil. </w:t>
      </w:r>
      <w:r w:rsidRPr="00856304">
        <w:rPr>
          <w:rFonts w:asciiTheme="majorHAnsi" w:hAnsiTheme="majorHAnsi" w:cstheme="majorHAnsi"/>
          <w:b/>
          <w:bCs/>
          <w:lang w:val="en-GB"/>
        </w:rPr>
        <w:t>Idrisov2, Sabine. Apelt1, Ute. Bergmann1</w:t>
      </w:r>
    </w:p>
    <w:p w14:paraId="56D498FD" w14:textId="77777777" w:rsidR="006B624E" w:rsidRPr="00856304" w:rsidRDefault="006B624E" w:rsidP="001B70C6">
      <w:pPr>
        <w:suppressAutoHyphens/>
        <w:spacing w:line="240" w:lineRule="auto"/>
        <w:ind w:left="426" w:hanging="142"/>
        <w:rPr>
          <w:rFonts w:asciiTheme="majorHAnsi" w:hAnsiTheme="majorHAnsi" w:cstheme="majorHAnsi"/>
          <w:i/>
          <w:iCs/>
          <w:lang w:val="en-GB"/>
        </w:rPr>
      </w:pPr>
      <w:r w:rsidRPr="00856304">
        <w:rPr>
          <w:rFonts w:asciiTheme="majorHAnsi" w:hAnsiTheme="majorHAnsi" w:cstheme="majorHAnsi"/>
          <w:i/>
          <w:iCs/>
          <w:lang w:val="en-GB"/>
        </w:rPr>
        <w:t>1 Dresden University of Technology Germany, Institute of Materials Science , Chair of Biomaterials</w:t>
      </w:r>
    </w:p>
    <w:p w14:paraId="34FE038B" w14:textId="77777777" w:rsidR="006B624E" w:rsidRPr="00856304" w:rsidRDefault="006B624E" w:rsidP="001B70C6">
      <w:pPr>
        <w:suppressAutoHyphens/>
        <w:spacing w:line="240" w:lineRule="auto"/>
        <w:ind w:left="426" w:hanging="142"/>
        <w:rPr>
          <w:rFonts w:asciiTheme="majorHAnsi" w:hAnsiTheme="majorHAnsi" w:cstheme="majorHAnsi"/>
          <w:i/>
          <w:iCs/>
          <w:lang w:val="en-GB"/>
        </w:rPr>
      </w:pPr>
      <w:r w:rsidRPr="00856304">
        <w:rPr>
          <w:rFonts w:asciiTheme="majorHAnsi" w:hAnsiTheme="majorHAnsi" w:cstheme="majorHAnsi"/>
          <w:i/>
          <w:iCs/>
          <w:lang w:val="en-GB"/>
        </w:rPr>
        <w:t>2 Fusion Bionic GmbH Germany</w:t>
      </w:r>
    </w:p>
    <w:p w14:paraId="0FDAB8FA" w14:textId="77777777" w:rsidR="006B624E" w:rsidRPr="00856304" w:rsidRDefault="006B624E" w:rsidP="001B70C6">
      <w:pPr>
        <w:suppressAutoHyphens/>
        <w:spacing w:line="240" w:lineRule="auto"/>
        <w:ind w:left="426" w:hanging="142"/>
        <w:rPr>
          <w:rFonts w:asciiTheme="majorHAnsi" w:hAnsiTheme="majorHAnsi" w:cstheme="majorHAnsi"/>
          <w:i/>
          <w:iCs/>
          <w:lang w:val="en-GB"/>
        </w:rPr>
      </w:pPr>
      <w:r w:rsidRPr="00856304">
        <w:rPr>
          <w:rFonts w:asciiTheme="majorHAnsi" w:hAnsiTheme="majorHAnsi" w:cstheme="majorHAnsi"/>
          <w:i/>
          <w:iCs/>
          <w:lang w:val="en-GB"/>
        </w:rPr>
        <w:t>*chenglin.li@tu-dresden.de</w:t>
      </w:r>
    </w:p>
    <w:p w14:paraId="54F6FB40" w14:textId="77777777" w:rsidR="006B624E" w:rsidRPr="00856304" w:rsidRDefault="006B624E" w:rsidP="001B70C6">
      <w:pPr>
        <w:suppressAutoHyphens/>
        <w:spacing w:line="240" w:lineRule="auto"/>
        <w:ind w:left="284" w:right="-593" w:hanging="142"/>
        <w:rPr>
          <w:rFonts w:asciiTheme="majorHAnsi" w:hAnsiTheme="majorHAnsi" w:cstheme="majorHAnsi"/>
          <w:lang w:val="en-GB"/>
        </w:rPr>
      </w:pPr>
    </w:p>
    <w:p w14:paraId="4E276141" w14:textId="6997220F"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Ice formation on heat-exchanger surfaces significantly reduces heat-transfer efficiency, leading to higher energy consumption and maintenance costs. Therefore, developing aluminum surfaces with reliable anti-icing and anti-frosting properties is a critical research goal. Inspired by the hierarchical morphology of scallop shells [1], we previously fabricated bio-inspired microstructures on aluminum sheets using Direct Laser Interference Patterning (DLIP) combined with a PDMS coating. These surfaces exhibited enhanced hydrophobicity, durability, and reduced ice adhesion[2].</w:t>
      </w:r>
    </w:p>
    <w:p w14:paraId="6FB1AC44" w14:textId="2D3B9935"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In this study, we extend our investigation to the frost-formation behavior of such surfaces by systematically analyzing their influence on condensation, droplet freezing, and subsequent frost growth dynamics. Frost formation can generally be divided into four sequential phases: (1) droplet condensation, (2) solidified-droplet tip growth, (3) frost-layer development, and (4) full-growth thickening [3]. Surface wettability and roughness play a decisive role in the first phase, determining whether condensation occurs in a dropletwise or filmwise mode. To capture these effects, we employed automated frost-thickness recognition and temperature-extraction programs to evaluate onset freezing temperature, droplet size at freezing, maximum dendrite length, growth time, and total frost thickness under controlled temperature and humidity conditions.</w:t>
      </w:r>
    </w:p>
    <w:p w14:paraId="3FBDF547" w14:textId="56AEF52F" w:rsidR="006B624E" w:rsidRPr="00856304" w:rsidRDefault="006B624E" w:rsidP="001B70C6">
      <w:pPr>
        <w:suppressAutoHyphens/>
        <w:spacing w:line="240" w:lineRule="auto"/>
        <w:ind w:left="284" w:right="-593"/>
        <w:rPr>
          <w:rFonts w:asciiTheme="majorHAnsi" w:hAnsiTheme="majorHAnsi" w:cstheme="majorHAnsi"/>
          <w:lang w:val="en-GB"/>
        </w:rPr>
      </w:pPr>
      <w:r w:rsidRPr="00856304">
        <w:rPr>
          <w:rFonts w:asciiTheme="majorHAnsi" w:hAnsiTheme="majorHAnsi" w:cstheme="majorHAnsi"/>
          <w:lang w:val="en-GB"/>
        </w:rPr>
        <w:t>Our findings demonstrate how environmental parameters affect frost growth across different</w:t>
      </w:r>
      <w:r w:rsidR="00C32A8D" w:rsidRPr="00856304">
        <w:rPr>
          <w:rFonts w:asciiTheme="majorHAnsi" w:hAnsiTheme="majorHAnsi" w:cstheme="majorHAnsi"/>
          <w:lang w:val="en-GB"/>
        </w:rPr>
        <w:t xml:space="preserve"> </w:t>
      </w:r>
      <w:r w:rsidRPr="00856304">
        <w:rPr>
          <w:rFonts w:asciiTheme="majorHAnsi" w:hAnsiTheme="majorHAnsi" w:cstheme="majorHAnsi"/>
          <w:lang w:val="en-GB"/>
        </w:rPr>
        <w:t>surface modifications. The results highlight the potential of integrating bio-inspired surface</w:t>
      </w:r>
      <w:r w:rsidR="00C32A8D" w:rsidRPr="00856304">
        <w:rPr>
          <w:rFonts w:asciiTheme="majorHAnsi" w:hAnsiTheme="majorHAnsi" w:cstheme="majorHAnsi"/>
          <w:lang w:val="en-GB"/>
        </w:rPr>
        <w:t xml:space="preserve"> </w:t>
      </w:r>
      <w:r w:rsidRPr="00856304">
        <w:rPr>
          <w:rFonts w:asciiTheme="majorHAnsi" w:hAnsiTheme="majorHAnsi" w:cstheme="majorHAnsi"/>
          <w:lang w:val="en-GB"/>
        </w:rPr>
        <w:t>engineering with anti-icing strategies to effectively suppress frost formation, providing</w:t>
      </w:r>
      <w:r w:rsidR="00C32A8D" w:rsidRPr="00856304">
        <w:rPr>
          <w:rFonts w:asciiTheme="majorHAnsi" w:hAnsiTheme="majorHAnsi" w:cstheme="majorHAnsi"/>
          <w:lang w:val="en-GB"/>
        </w:rPr>
        <w:t xml:space="preserve"> </w:t>
      </w:r>
      <w:r w:rsidRPr="00856304">
        <w:rPr>
          <w:rFonts w:asciiTheme="majorHAnsi" w:hAnsiTheme="majorHAnsi" w:cstheme="majorHAnsi"/>
          <w:lang w:val="en-GB"/>
        </w:rPr>
        <w:t>practical insights for reducing energy consumption and improving the long-term performance</w:t>
      </w:r>
      <w:r w:rsidR="00C32A8D" w:rsidRPr="00856304">
        <w:rPr>
          <w:rFonts w:asciiTheme="majorHAnsi" w:hAnsiTheme="majorHAnsi" w:cstheme="majorHAnsi"/>
          <w:lang w:val="en-GB"/>
        </w:rPr>
        <w:t xml:space="preserve"> </w:t>
      </w:r>
      <w:r w:rsidRPr="00856304">
        <w:rPr>
          <w:rFonts w:asciiTheme="majorHAnsi" w:hAnsiTheme="majorHAnsi" w:cstheme="majorHAnsi"/>
          <w:lang w:val="en-GB"/>
        </w:rPr>
        <w:t>of heat pumps. This approach offers promising pathways for sustainable thermal-management technologies.</w:t>
      </w:r>
    </w:p>
    <w:p w14:paraId="75777ABC" w14:textId="77777777" w:rsidR="006B624E" w:rsidRPr="00856304" w:rsidRDefault="006B624E" w:rsidP="008C1325">
      <w:pPr>
        <w:suppressAutoHyphens/>
        <w:spacing w:line="240" w:lineRule="auto"/>
        <w:rPr>
          <w:rFonts w:asciiTheme="majorHAnsi" w:hAnsiTheme="majorHAnsi" w:cstheme="majorHAnsi"/>
          <w:lang w:val="en-GB"/>
        </w:rPr>
      </w:pPr>
    </w:p>
    <w:p w14:paraId="7B013E61" w14:textId="10E8399B" w:rsidR="001B70C6" w:rsidRPr="00856304" w:rsidRDefault="006B624E" w:rsidP="001B70C6">
      <w:pPr>
        <w:suppressAutoHyphens/>
        <w:spacing w:line="240" w:lineRule="auto"/>
        <w:ind w:left="284"/>
        <w:rPr>
          <w:rFonts w:asciiTheme="majorHAnsi" w:hAnsiTheme="majorHAnsi" w:cstheme="majorHAnsi"/>
          <w:lang w:val="en-GB"/>
        </w:rPr>
      </w:pPr>
      <w:r w:rsidRPr="00856304">
        <w:rPr>
          <w:rFonts w:asciiTheme="majorHAnsi" w:hAnsiTheme="majorHAnsi" w:cstheme="majorHAnsi"/>
        </w:rPr>
        <w:t xml:space="preserve">[1] Wong, W. S., Hauer, L., Cziko, P. A., &amp; Meister, K. (2022). </w:t>
      </w:r>
      <w:r w:rsidRPr="00856304">
        <w:rPr>
          <w:rFonts w:asciiTheme="majorHAnsi" w:hAnsiTheme="majorHAnsi" w:cstheme="majorHAnsi"/>
          <w:lang w:val="en-GB"/>
        </w:rPr>
        <w:t>Cryofouling avoidance in</w:t>
      </w:r>
      <w:r w:rsidR="001B70C6" w:rsidRPr="00856304">
        <w:rPr>
          <w:rFonts w:asciiTheme="majorHAnsi" w:hAnsiTheme="majorHAnsi" w:cstheme="majorHAnsi"/>
          <w:lang w:val="en-GB"/>
        </w:rPr>
        <w:t xml:space="preserve"> </w:t>
      </w:r>
      <w:r w:rsidRPr="00856304">
        <w:rPr>
          <w:rFonts w:asciiTheme="majorHAnsi" w:hAnsiTheme="majorHAnsi" w:cstheme="majorHAnsi"/>
          <w:lang w:val="en-GB"/>
        </w:rPr>
        <w:t>the Antarctic scallop Adamussium colbecki. Communications Biology, 5(1), 83.</w:t>
      </w:r>
    </w:p>
    <w:p w14:paraId="4CC0E1F3" w14:textId="1DD35669" w:rsidR="001B70C6" w:rsidRPr="00856304" w:rsidRDefault="006B624E" w:rsidP="001B70C6">
      <w:pPr>
        <w:suppressAutoHyphens/>
        <w:spacing w:line="240" w:lineRule="auto"/>
        <w:ind w:left="284"/>
        <w:rPr>
          <w:rFonts w:asciiTheme="majorHAnsi" w:hAnsiTheme="majorHAnsi" w:cstheme="majorHAnsi"/>
          <w:lang w:val="en-GB"/>
        </w:rPr>
      </w:pPr>
      <w:r w:rsidRPr="008D00F9">
        <w:rPr>
          <w:rFonts w:asciiTheme="majorHAnsi" w:hAnsiTheme="majorHAnsi" w:cstheme="majorHAnsi"/>
          <w:lang w:val="en-GB"/>
        </w:rPr>
        <w:t xml:space="preserve">[2] Li, C., Apelt, S., Feuer, A., Idrisov, R., &amp; Bergmann, U. (2025). </w:t>
      </w:r>
      <w:r w:rsidRPr="00856304">
        <w:rPr>
          <w:rFonts w:asciiTheme="majorHAnsi" w:hAnsiTheme="majorHAnsi" w:cstheme="majorHAnsi"/>
          <w:lang w:val="en-GB"/>
        </w:rPr>
        <w:t>Bio-inspired surface</w:t>
      </w:r>
      <w:r w:rsidR="001B70C6" w:rsidRPr="00856304">
        <w:rPr>
          <w:rFonts w:asciiTheme="majorHAnsi" w:hAnsiTheme="majorHAnsi" w:cstheme="majorHAnsi"/>
          <w:lang w:val="en-GB"/>
        </w:rPr>
        <w:t xml:space="preserve"> </w:t>
      </w:r>
      <w:r w:rsidRPr="00856304">
        <w:rPr>
          <w:rFonts w:asciiTheme="majorHAnsi" w:hAnsiTheme="majorHAnsi" w:cstheme="majorHAnsi"/>
          <w:lang w:val="en-GB"/>
        </w:rPr>
        <w:t>modification of aluminium heat exchanger fins using laser structuring and PDMS</w:t>
      </w:r>
      <w:r w:rsidR="001B70C6" w:rsidRPr="00856304">
        <w:rPr>
          <w:rFonts w:asciiTheme="majorHAnsi" w:hAnsiTheme="majorHAnsi" w:cstheme="majorHAnsi"/>
          <w:lang w:val="en-GB"/>
        </w:rPr>
        <w:t xml:space="preserve"> </w:t>
      </w:r>
      <w:r w:rsidRPr="00856304">
        <w:rPr>
          <w:rFonts w:asciiTheme="majorHAnsi" w:hAnsiTheme="majorHAnsi" w:cstheme="majorHAnsi"/>
          <w:lang w:val="en-GB"/>
        </w:rPr>
        <w:t>coating for improved and scalable hydrophobic and ice-adhesion performance. The</w:t>
      </w:r>
      <w:r w:rsidR="001B70C6" w:rsidRPr="00856304">
        <w:rPr>
          <w:rFonts w:asciiTheme="majorHAnsi" w:hAnsiTheme="majorHAnsi" w:cstheme="majorHAnsi"/>
          <w:lang w:val="en-GB"/>
        </w:rPr>
        <w:t xml:space="preserve"> </w:t>
      </w:r>
      <w:r w:rsidRPr="00856304">
        <w:rPr>
          <w:rFonts w:asciiTheme="majorHAnsi" w:hAnsiTheme="majorHAnsi" w:cstheme="majorHAnsi"/>
          <w:lang w:val="en-GB"/>
        </w:rPr>
        <w:t>Journal of Adhesion, 1-16.</w:t>
      </w:r>
    </w:p>
    <w:p w14:paraId="658D2AF6" w14:textId="4BF7550D" w:rsidR="00DD282C" w:rsidRPr="00856304" w:rsidRDefault="006B624E" w:rsidP="001B70C6">
      <w:pPr>
        <w:suppressAutoHyphens/>
        <w:spacing w:line="240" w:lineRule="auto"/>
        <w:ind w:left="284"/>
        <w:rPr>
          <w:rFonts w:asciiTheme="majorHAnsi" w:hAnsiTheme="majorHAnsi" w:cstheme="majorHAnsi"/>
          <w:lang w:val="en-GB"/>
        </w:rPr>
      </w:pPr>
      <w:r w:rsidRPr="00856304">
        <w:rPr>
          <w:rFonts w:asciiTheme="majorHAnsi" w:hAnsiTheme="majorHAnsi" w:cstheme="majorHAnsi"/>
          <w:lang w:val="en-GB"/>
        </w:rPr>
        <w:t>[3] Song, M., &amp; Dang, C. (2018). Review on the measurement and calculation of frost</w:t>
      </w:r>
      <w:r w:rsidR="001B70C6" w:rsidRPr="00856304">
        <w:rPr>
          <w:rFonts w:asciiTheme="majorHAnsi" w:hAnsiTheme="majorHAnsi" w:cstheme="majorHAnsi"/>
          <w:lang w:val="en-GB"/>
        </w:rPr>
        <w:t xml:space="preserve"> </w:t>
      </w:r>
      <w:r w:rsidRPr="00856304">
        <w:rPr>
          <w:rFonts w:asciiTheme="majorHAnsi" w:hAnsiTheme="majorHAnsi" w:cstheme="majorHAnsi"/>
          <w:lang w:val="en-GB"/>
        </w:rPr>
        <w:t>characteristics. International Journal of Heat and Mass Transfer, 124, 586-614.</w:t>
      </w:r>
    </w:p>
    <w:p w14:paraId="6616C9C7" w14:textId="1E5425FD" w:rsidR="007C0AF8" w:rsidRPr="00856304" w:rsidRDefault="007C0AF8" w:rsidP="001B70C6">
      <w:pPr>
        <w:suppressAutoHyphens/>
        <w:spacing w:line="240" w:lineRule="auto"/>
        <w:ind w:left="284" w:hanging="708"/>
        <w:rPr>
          <w:rFonts w:asciiTheme="majorHAnsi" w:hAnsiTheme="majorHAnsi" w:cstheme="majorHAnsi"/>
          <w:lang w:val="en-GB"/>
        </w:rPr>
      </w:pPr>
    </w:p>
    <w:p w14:paraId="3E1D8860" w14:textId="68C4CD3F" w:rsidR="002D68F0" w:rsidRPr="00856304" w:rsidRDefault="002D68F0" w:rsidP="008C1325">
      <w:pPr>
        <w:suppressAutoHyphens/>
        <w:rPr>
          <w:rFonts w:asciiTheme="majorHAnsi" w:hAnsiTheme="majorHAnsi" w:cstheme="majorHAnsi"/>
          <w:color w:val="808080" w:themeColor="background1" w:themeShade="80"/>
          <w:lang w:val="en-GB"/>
        </w:rPr>
      </w:pPr>
    </w:p>
    <w:p w14:paraId="6ECB2246" w14:textId="77777777" w:rsidR="00C32A8D" w:rsidRPr="00856304" w:rsidRDefault="00C32A8D" w:rsidP="008C1325">
      <w:pPr>
        <w:suppressAutoHyphens/>
        <w:rPr>
          <w:rFonts w:asciiTheme="majorHAnsi" w:hAnsiTheme="majorHAnsi" w:cstheme="majorHAnsi"/>
          <w:color w:val="808080" w:themeColor="background1" w:themeShade="80"/>
          <w:lang w:val="en-GB"/>
        </w:rPr>
      </w:pPr>
    </w:p>
    <w:p w14:paraId="428E36B4" w14:textId="77777777" w:rsidR="00C32A8D" w:rsidRPr="00856304" w:rsidRDefault="00C32A8D" w:rsidP="008C1325">
      <w:pPr>
        <w:suppressAutoHyphens/>
        <w:rPr>
          <w:rFonts w:asciiTheme="majorHAnsi" w:hAnsiTheme="majorHAnsi" w:cstheme="majorHAnsi"/>
          <w:color w:val="808080" w:themeColor="background1" w:themeShade="80"/>
          <w:lang w:val="en-GB"/>
        </w:rPr>
      </w:pPr>
    </w:p>
    <w:p w14:paraId="69F2FDCA" w14:textId="77777777" w:rsidR="00C32A8D" w:rsidRPr="00856304" w:rsidRDefault="00C32A8D" w:rsidP="008C1325">
      <w:pPr>
        <w:suppressAutoHyphens/>
        <w:rPr>
          <w:rFonts w:asciiTheme="majorHAnsi" w:hAnsiTheme="majorHAnsi" w:cstheme="majorHAnsi"/>
          <w:color w:val="808080" w:themeColor="background1" w:themeShade="80"/>
          <w:lang w:val="en-GB"/>
        </w:rPr>
      </w:pPr>
    </w:p>
    <w:p w14:paraId="49841897" w14:textId="77777777" w:rsidR="001B70C6" w:rsidRDefault="001B70C6" w:rsidP="008C1325">
      <w:pPr>
        <w:suppressAutoHyphens/>
        <w:rPr>
          <w:rFonts w:asciiTheme="majorHAnsi" w:hAnsiTheme="majorHAnsi" w:cstheme="majorHAnsi"/>
          <w:color w:val="808080" w:themeColor="background1" w:themeShade="80"/>
          <w:lang w:val="en-GB"/>
        </w:rPr>
      </w:pPr>
    </w:p>
    <w:p w14:paraId="79ACE3CD" w14:textId="77777777" w:rsidR="002E6E78" w:rsidRPr="00856304" w:rsidRDefault="002E6E78" w:rsidP="008C1325">
      <w:pPr>
        <w:suppressAutoHyphens/>
        <w:rPr>
          <w:rFonts w:asciiTheme="majorHAnsi" w:hAnsiTheme="majorHAnsi" w:cstheme="majorHAnsi"/>
          <w:color w:val="808080" w:themeColor="background1" w:themeShade="80"/>
          <w:lang w:val="en-GB"/>
        </w:rPr>
      </w:pPr>
    </w:p>
    <w:p w14:paraId="3B6C1C08" w14:textId="77777777" w:rsidR="00C32A8D" w:rsidRPr="00856304" w:rsidRDefault="00C32A8D" w:rsidP="008C1325">
      <w:pPr>
        <w:suppressAutoHyphens/>
        <w:rPr>
          <w:rFonts w:asciiTheme="majorHAnsi" w:hAnsiTheme="majorHAnsi" w:cstheme="majorHAnsi"/>
          <w:color w:val="808080" w:themeColor="background1" w:themeShade="80"/>
          <w:lang w:val="en-GB"/>
        </w:rPr>
      </w:pPr>
    </w:p>
    <w:p w14:paraId="19B2488C" w14:textId="073490FD" w:rsidR="00C32A8D" w:rsidRPr="00D62090" w:rsidRDefault="00C32A8D" w:rsidP="003716D7">
      <w:pPr>
        <w:pStyle w:val="Formatvorlage1"/>
        <w:numPr>
          <w:ilvl w:val="2"/>
          <w:numId w:val="80"/>
        </w:numPr>
        <w:rPr>
          <w:lang w:val="en-GB"/>
        </w:rPr>
      </w:pPr>
      <w:bookmarkStart w:id="30" w:name="_Toc222267844"/>
      <w:r w:rsidRPr="00D62090">
        <w:rPr>
          <w:lang w:val="en-GB"/>
        </w:rPr>
        <w:lastRenderedPageBreak/>
        <w:t>The Effect of Initial Layout and Friction Coefficient on the Axial and Radial Segregation of Granular Matter in Vertical Bladed Mixer</w:t>
      </w:r>
      <w:bookmarkEnd w:id="30"/>
    </w:p>
    <w:p w14:paraId="6795E4A5" w14:textId="77777777" w:rsidR="00C32A8D" w:rsidRPr="00856304" w:rsidRDefault="00C32A8D" w:rsidP="008C1325">
      <w:pPr>
        <w:suppressAutoHyphens/>
        <w:rPr>
          <w:rFonts w:asciiTheme="majorHAnsi" w:hAnsiTheme="majorHAnsi" w:cstheme="majorHAnsi"/>
          <w:color w:val="808080" w:themeColor="background1" w:themeShade="80"/>
          <w:lang w:val="en-GB"/>
        </w:rPr>
      </w:pPr>
    </w:p>
    <w:p w14:paraId="168C15A8" w14:textId="40677961" w:rsidR="00C32A8D" w:rsidRPr="00856304" w:rsidRDefault="00C32A8D" w:rsidP="008C1325">
      <w:pPr>
        <w:suppressAutoHyphens/>
        <w:spacing w:line="240" w:lineRule="auto"/>
        <w:rPr>
          <w:rFonts w:asciiTheme="majorHAnsi" w:hAnsiTheme="majorHAnsi" w:cstheme="majorHAnsi"/>
          <w:b/>
          <w:bCs/>
          <w:lang w:val="en-GB"/>
        </w:rPr>
      </w:pPr>
      <w:r w:rsidRPr="00856304">
        <w:rPr>
          <w:rFonts w:asciiTheme="majorHAnsi" w:hAnsiTheme="majorHAnsi" w:cstheme="majorHAnsi"/>
          <w:b/>
          <w:bCs/>
          <w:lang w:val="en-GB"/>
        </w:rPr>
        <w:t>František Vondráček</w:t>
      </w:r>
      <w:r w:rsidRPr="00856304">
        <w:rPr>
          <w:rFonts w:asciiTheme="majorHAnsi" w:hAnsiTheme="majorHAnsi" w:cstheme="majorHAnsi"/>
          <w:b/>
          <w:bCs/>
          <w:vertAlign w:val="superscript"/>
          <w:lang w:val="en-GB"/>
        </w:rPr>
        <w:t>1,2*</w:t>
      </w:r>
      <w:r w:rsidRPr="00856304">
        <w:rPr>
          <w:rFonts w:asciiTheme="majorHAnsi" w:hAnsiTheme="majorHAnsi" w:cstheme="majorHAnsi"/>
          <w:b/>
          <w:bCs/>
          <w:lang w:val="en-GB"/>
        </w:rPr>
        <w:t>, Marek Semančík</w:t>
      </w:r>
      <w:r w:rsidRPr="00856304">
        <w:rPr>
          <w:rFonts w:asciiTheme="majorHAnsi" w:hAnsiTheme="majorHAnsi" w:cstheme="majorHAnsi"/>
          <w:b/>
          <w:bCs/>
          <w:vertAlign w:val="superscript"/>
          <w:lang w:val="en-GB"/>
        </w:rPr>
        <w:t>1</w:t>
      </w:r>
      <w:r w:rsidRPr="00856304">
        <w:rPr>
          <w:rFonts w:asciiTheme="majorHAnsi" w:hAnsiTheme="majorHAnsi" w:cstheme="majorHAnsi"/>
          <w:b/>
          <w:bCs/>
          <w:lang w:val="en-GB"/>
        </w:rPr>
        <w:t>, Tereza Trávníčková</w:t>
      </w:r>
      <w:r w:rsidRPr="00856304">
        <w:rPr>
          <w:rFonts w:asciiTheme="majorHAnsi" w:hAnsiTheme="majorHAnsi" w:cstheme="majorHAnsi"/>
          <w:b/>
          <w:bCs/>
          <w:vertAlign w:val="superscript"/>
          <w:lang w:val="en-GB"/>
        </w:rPr>
        <w:t>2</w:t>
      </w:r>
      <w:r w:rsidRPr="00856304">
        <w:rPr>
          <w:rFonts w:asciiTheme="majorHAnsi" w:hAnsiTheme="majorHAnsi" w:cstheme="majorHAnsi"/>
          <w:b/>
          <w:bCs/>
          <w:lang w:val="en-GB"/>
        </w:rPr>
        <w:t>, David Kramoliš</w:t>
      </w:r>
      <w:r w:rsidRPr="00856304">
        <w:rPr>
          <w:rFonts w:asciiTheme="majorHAnsi" w:hAnsiTheme="majorHAnsi" w:cstheme="majorHAnsi"/>
          <w:b/>
          <w:bCs/>
          <w:vertAlign w:val="superscript"/>
          <w:lang w:val="en-GB"/>
        </w:rPr>
        <w:t>1</w:t>
      </w:r>
      <w:r w:rsidRPr="00856304">
        <w:rPr>
          <w:rFonts w:asciiTheme="majorHAnsi" w:hAnsiTheme="majorHAnsi" w:cstheme="majorHAnsi"/>
          <w:b/>
          <w:bCs/>
          <w:lang w:val="en-GB"/>
        </w:rPr>
        <w:t>, Věra Pěnkavová</w:t>
      </w:r>
      <w:r w:rsidRPr="00856304">
        <w:rPr>
          <w:rFonts w:asciiTheme="majorHAnsi" w:hAnsiTheme="majorHAnsi" w:cstheme="majorHAnsi"/>
          <w:b/>
          <w:bCs/>
          <w:vertAlign w:val="superscript"/>
          <w:lang w:val="en-GB"/>
        </w:rPr>
        <w:t>2</w:t>
      </w:r>
      <w:r w:rsidRPr="00856304">
        <w:rPr>
          <w:rFonts w:asciiTheme="majorHAnsi" w:hAnsiTheme="majorHAnsi" w:cstheme="majorHAnsi"/>
          <w:b/>
          <w:bCs/>
          <w:lang w:val="en-GB"/>
        </w:rPr>
        <w:t>, Jaromír Havlica</w:t>
      </w:r>
      <w:r w:rsidRPr="00856304">
        <w:rPr>
          <w:rFonts w:asciiTheme="majorHAnsi" w:hAnsiTheme="majorHAnsi" w:cstheme="majorHAnsi"/>
          <w:b/>
          <w:bCs/>
          <w:vertAlign w:val="superscript"/>
          <w:lang w:val="en-GB"/>
        </w:rPr>
        <w:t>1,2</w:t>
      </w:r>
    </w:p>
    <w:p w14:paraId="17277E4A" w14:textId="77777777" w:rsidR="00C32A8D" w:rsidRPr="00856304" w:rsidRDefault="00C32A8D" w:rsidP="008C1325">
      <w:pPr>
        <w:suppressAutoHyphens/>
        <w:rPr>
          <w:rFonts w:asciiTheme="majorHAnsi" w:hAnsiTheme="majorHAnsi" w:cstheme="majorHAnsi"/>
          <w:color w:val="808080" w:themeColor="background1" w:themeShade="80"/>
          <w:lang w:val="en-GB"/>
        </w:rPr>
      </w:pPr>
    </w:p>
    <w:p w14:paraId="61248F75" w14:textId="7CF31DC3" w:rsidR="00C32A8D" w:rsidRPr="00856304" w:rsidRDefault="00C32A8D" w:rsidP="008C1325">
      <w:pPr>
        <w:suppressAutoHyphens/>
        <w:spacing w:line="240" w:lineRule="auto"/>
        <w:rPr>
          <w:rFonts w:asciiTheme="majorHAnsi" w:hAnsiTheme="majorHAnsi" w:cstheme="majorHAnsi"/>
          <w:i/>
          <w:iCs/>
          <w:lang w:val="en-GB"/>
        </w:rPr>
      </w:pPr>
      <w:r w:rsidRPr="00856304">
        <w:rPr>
          <w:rFonts w:asciiTheme="majorHAnsi" w:hAnsiTheme="majorHAnsi" w:cstheme="majorHAnsi"/>
          <w:i/>
          <w:iCs/>
          <w:vertAlign w:val="superscript"/>
          <w:lang w:val="en-GB"/>
        </w:rPr>
        <w:t>1</w:t>
      </w:r>
      <w:r w:rsidRPr="00856304">
        <w:rPr>
          <w:rFonts w:asciiTheme="majorHAnsi" w:hAnsiTheme="majorHAnsi" w:cstheme="majorHAnsi"/>
          <w:i/>
          <w:iCs/>
          <w:lang w:val="en-GB"/>
        </w:rPr>
        <w:t>Department of Physics, Faculty of Science, Univerzita Jana Evangelisty Purkyně v Ústí nad Labem, Pasteurova</w:t>
      </w:r>
    </w:p>
    <w:p w14:paraId="52A06CA5" w14:textId="77777777" w:rsidR="00C32A8D" w:rsidRPr="00856304" w:rsidRDefault="00C32A8D" w:rsidP="008C1325">
      <w:pPr>
        <w:suppressAutoHyphens/>
        <w:spacing w:line="240" w:lineRule="auto"/>
        <w:rPr>
          <w:rFonts w:asciiTheme="majorHAnsi" w:hAnsiTheme="majorHAnsi" w:cstheme="majorHAnsi"/>
          <w:i/>
          <w:iCs/>
          <w:lang w:val="en-GB"/>
        </w:rPr>
      </w:pPr>
      <w:r w:rsidRPr="00856304">
        <w:rPr>
          <w:rFonts w:asciiTheme="majorHAnsi" w:hAnsiTheme="majorHAnsi" w:cstheme="majorHAnsi"/>
          <w:i/>
          <w:iCs/>
          <w:lang w:val="en-GB"/>
        </w:rPr>
        <w:t>3632/15, 400 96 Ústí nad Labem, Czechia</w:t>
      </w:r>
    </w:p>
    <w:p w14:paraId="70EC2AF6" w14:textId="15C9ADBD" w:rsidR="00C32A8D" w:rsidRPr="00856304" w:rsidRDefault="00C32A8D" w:rsidP="008C1325">
      <w:pPr>
        <w:suppressAutoHyphens/>
        <w:spacing w:line="240" w:lineRule="auto"/>
        <w:rPr>
          <w:rFonts w:asciiTheme="majorHAnsi" w:hAnsiTheme="majorHAnsi" w:cstheme="majorHAnsi"/>
          <w:i/>
          <w:iCs/>
          <w:vertAlign w:val="superscript"/>
          <w:lang w:val="en-GB"/>
        </w:rPr>
      </w:pPr>
      <w:r w:rsidRPr="00856304">
        <w:rPr>
          <w:rFonts w:asciiTheme="majorHAnsi" w:hAnsiTheme="majorHAnsi" w:cstheme="majorHAnsi"/>
          <w:i/>
          <w:iCs/>
          <w:vertAlign w:val="superscript"/>
          <w:lang w:val="en-GB"/>
        </w:rPr>
        <w:t>2</w:t>
      </w:r>
      <w:r w:rsidRPr="00856304">
        <w:rPr>
          <w:rFonts w:asciiTheme="majorHAnsi" w:hAnsiTheme="majorHAnsi" w:cstheme="majorHAnsi"/>
          <w:i/>
          <w:iCs/>
          <w:lang w:val="en-GB"/>
        </w:rPr>
        <w:t>Institute of Chemical Process Fundamentals of the Czech Academy of Sciences, Rozvojová 135, 16500 Prague,</w:t>
      </w:r>
    </w:p>
    <w:p w14:paraId="2F391561" w14:textId="77777777" w:rsidR="00C32A8D" w:rsidRPr="00856304" w:rsidRDefault="00C32A8D" w:rsidP="008C1325">
      <w:pPr>
        <w:suppressAutoHyphens/>
        <w:spacing w:line="240" w:lineRule="auto"/>
        <w:rPr>
          <w:rFonts w:asciiTheme="majorHAnsi" w:hAnsiTheme="majorHAnsi" w:cstheme="majorHAnsi"/>
          <w:i/>
          <w:iCs/>
          <w:lang w:val="en-GB"/>
        </w:rPr>
      </w:pPr>
      <w:r w:rsidRPr="00856304">
        <w:rPr>
          <w:rFonts w:asciiTheme="majorHAnsi" w:hAnsiTheme="majorHAnsi" w:cstheme="majorHAnsi"/>
          <w:i/>
          <w:iCs/>
          <w:lang w:val="en-GB"/>
        </w:rPr>
        <w:t>Czech Republic</w:t>
      </w:r>
    </w:p>
    <w:p w14:paraId="3BF60760" w14:textId="77777777" w:rsidR="00C32A8D" w:rsidRPr="00856304" w:rsidRDefault="00C32A8D" w:rsidP="008C1325">
      <w:pPr>
        <w:suppressAutoHyphens/>
        <w:spacing w:line="240" w:lineRule="auto"/>
        <w:rPr>
          <w:rFonts w:asciiTheme="majorHAnsi" w:hAnsiTheme="majorHAnsi" w:cstheme="majorHAnsi"/>
          <w:i/>
          <w:iCs/>
          <w:lang w:val="en-GB"/>
        </w:rPr>
      </w:pPr>
      <w:r w:rsidRPr="00856304">
        <w:rPr>
          <w:rFonts w:asciiTheme="majorHAnsi" w:hAnsiTheme="majorHAnsi" w:cstheme="majorHAnsi"/>
          <w:i/>
          <w:iCs/>
          <w:lang w:val="en-GB"/>
        </w:rPr>
        <w:t>* vondracek@icpf.cas.cz</w:t>
      </w:r>
    </w:p>
    <w:p w14:paraId="262AEE25" w14:textId="77777777" w:rsidR="00C32A8D" w:rsidRPr="00856304" w:rsidRDefault="00C32A8D" w:rsidP="008C1325">
      <w:pPr>
        <w:suppressAutoHyphens/>
        <w:spacing w:line="240" w:lineRule="auto"/>
        <w:rPr>
          <w:rFonts w:asciiTheme="majorHAnsi" w:hAnsiTheme="majorHAnsi" w:cstheme="majorHAnsi"/>
          <w:i/>
          <w:iCs/>
          <w:lang w:val="en-GB"/>
        </w:rPr>
      </w:pPr>
    </w:p>
    <w:p w14:paraId="7598B0F2" w14:textId="6B863225" w:rsidR="00C32A8D" w:rsidRPr="00856304" w:rsidRDefault="00C32A8D" w:rsidP="008C1325">
      <w:pPr>
        <w:suppressAutoHyphens/>
        <w:rPr>
          <w:rFonts w:asciiTheme="majorHAnsi" w:hAnsiTheme="majorHAnsi" w:cstheme="majorHAnsi"/>
          <w:lang w:val="en-GB"/>
        </w:rPr>
      </w:pPr>
      <w:r w:rsidRPr="00856304">
        <w:rPr>
          <w:rFonts w:asciiTheme="majorHAnsi" w:hAnsiTheme="majorHAnsi" w:cstheme="majorHAnsi"/>
          <w:lang w:val="en-GB"/>
        </w:rPr>
        <w:t>Granular materials are commonly defined as large assemblies of particles with diameters exceeding approximately 100 micrometers. They are widely used in industrial processes, agriculture, and pharmaceutical applications. It is estimated that handling granular matter accounts for nearly 40% of energy losses in industry. Understanding granular dynamics is therefore essential not only for optimizing industrial operations but also for explaining natural phenomena such as avalanches and the formation of sand dunes, as granular materials are ubiquitous in nature. Achieving a well-homogenized mixture is a key objective in many industrial processes; however, segregation represents a critical challenge, acting in direct opposition to homogenization. Over the past decade, research on granular segregation has significantly advanced through both experimental studies and computational approaches, particularly via the Discrete Element Method (DEM). Axial segregation in granular beds arises due to differences in particle properties such as size, shape, or surface roughness. Nevertheless, despite numerous proposed mechanisms, segregation dynamics remain only partially understood [1][2][3].</w:t>
      </w:r>
    </w:p>
    <w:p w14:paraId="7B617400" w14:textId="3DC7B1B6" w:rsidR="00C32A8D" w:rsidRPr="00856304" w:rsidRDefault="00C32A8D" w:rsidP="008C1325">
      <w:pPr>
        <w:suppressAutoHyphens/>
        <w:rPr>
          <w:rFonts w:asciiTheme="majorHAnsi" w:hAnsiTheme="majorHAnsi" w:cstheme="majorHAnsi"/>
          <w:lang w:val="en-GB"/>
        </w:rPr>
      </w:pPr>
      <w:r w:rsidRPr="00856304">
        <w:rPr>
          <w:rFonts w:asciiTheme="majorHAnsi" w:hAnsiTheme="majorHAnsi" w:cstheme="majorHAnsi"/>
          <w:lang w:val="en-GB"/>
        </w:rPr>
        <w:t>This study examines the influence of the initial particle layout and the particle–particle friction coefficient on the segregation process. The simulations were performed on a binary mixture consisting of 400 particles of 4 mm diameter (representing 12.5% of the fill volume) and the remaining material composed of smaller particles with a size ratio of 2:1. The material was mixed in a vertical cylindrical mixer operated at 150 revolutions per minute (RPM). The 4 mm particles were either evenly placed at the bottom of the vessel or randomly distributed on top of the granular bed. For each simulation, the inter-particle and particle-wall friction coefficients were identical and varied between 0.1 and 0.9.</w:t>
      </w:r>
    </w:p>
    <w:p w14:paraId="406BC4DF" w14:textId="4D9AB952" w:rsidR="00C32A8D" w:rsidRPr="00856304" w:rsidRDefault="00C32A8D" w:rsidP="008C1325">
      <w:pPr>
        <w:suppressAutoHyphens/>
        <w:rPr>
          <w:rFonts w:asciiTheme="majorHAnsi" w:hAnsiTheme="majorHAnsi" w:cstheme="majorHAnsi"/>
          <w:lang w:val="en-GB"/>
        </w:rPr>
      </w:pPr>
      <w:r w:rsidRPr="00856304">
        <w:rPr>
          <w:rFonts w:asciiTheme="majorHAnsi" w:hAnsiTheme="majorHAnsi" w:cstheme="majorHAnsi"/>
          <w:lang w:val="en-GB"/>
        </w:rPr>
        <w:t>Experimental measurements confirmed the validity of the simulation results. It was found that the initial particle arrangement becomes negligible once steady-state mixing conditions are reached. In contrast, higher friction coefficients enhanced segregation in both the axial and radial directions. This increase was attributed to the development of secondary-flow recirculation zones, whose shape and magnitude changed as friction increased.</w:t>
      </w:r>
    </w:p>
    <w:p w14:paraId="51B1A631" w14:textId="076D20A3" w:rsidR="00C32A8D" w:rsidRPr="00856304" w:rsidRDefault="00C32A8D" w:rsidP="008C1325">
      <w:pPr>
        <w:suppressAutoHyphens/>
        <w:rPr>
          <w:rFonts w:asciiTheme="majorHAnsi" w:hAnsiTheme="majorHAnsi" w:cstheme="majorHAnsi"/>
          <w:lang w:val="en-GB"/>
        </w:rPr>
      </w:pPr>
      <w:r w:rsidRPr="00856304">
        <w:rPr>
          <w:rFonts w:asciiTheme="majorHAnsi" w:hAnsiTheme="majorHAnsi" w:cstheme="majorHAnsi"/>
          <w:lang w:val="en-GB"/>
        </w:rPr>
        <w:t>Multiple characteristic motion patterns of the larger particles were identified as key factors contributing to axial and radial segregation. The study concludes that the final particle distribution is governed primarily by the friction coefficient. These findings deepen the understanding of granular segregation dynamics and may offer practical benefits for industrial applications.</w:t>
      </w:r>
    </w:p>
    <w:p w14:paraId="27417ED1" w14:textId="77777777" w:rsidR="00C32A8D" w:rsidRPr="00856304" w:rsidRDefault="00C32A8D" w:rsidP="008C1325">
      <w:pPr>
        <w:suppressAutoHyphens/>
        <w:rPr>
          <w:rFonts w:asciiTheme="majorHAnsi" w:hAnsiTheme="majorHAnsi" w:cstheme="majorHAnsi"/>
          <w:lang w:val="en-GB"/>
        </w:rPr>
      </w:pPr>
      <w:r w:rsidRPr="00856304">
        <w:rPr>
          <w:rFonts w:asciiTheme="majorHAnsi" w:hAnsiTheme="majorHAnsi" w:cstheme="majorHAnsi"/>
          <w:lang w:val="en-GB"/>
        </w:rPr>
        <w:t>Acknowledgements</w:t>
      </w:r>
    </w:p>
    <w:p w14:paraId="35D34BD8" w14:textId="76FC48C9" w:rsidR="00C32A8D" w:rsidRPr="00856304" w:rsidRDefault="00C32A8D" w:rsidP="008C1325">
      <w:pPr>
        <w:suppressAutoHyphens/>
        <w:rPr>
          <w:rFonts w:asciiTheme="majorHAnsi" w:hAnsiTheme="majorHAnsi" w:cstheme="majorHAnsi"/>
          <w:lang w:val="en-GB"/>
        </w:rPr>
      </w:pPr>
      <w:r w:rsidRPr="00856304">
        <w:rPr>
          <w:rFonts w:asciiTheme="majorHAnsi" w:hAnsiTheme="majorHAnsi" w:cstheme="majorHAnsi"/>
          <w:lang w:val="en-GB"/>
        </w:rPr>
        <w:t>This work was supported by the Internal Grant Agency of Jan Evangelista Purkyně University in Ústí and Labem (project no. UJEP-SGS-2023-53-003-3).</w:t>
      </w:r>
    </w:p>
    <w:p w14:paraId="449C1E2B" w14:textId="77777777" w:rsidR="00C32A8D" w:rsidRPr="00856304" w:rsidRDefault="00C32A8D" w:rsidP="008C1325">
      <w:pPr>
        <w:suppressAutoHyphens/>
        <w:rPr>
          <w:rFonts w:asciiTheme="majorHAnsi" w:hAnsiTheme="majorHAnsi" w:cstheme="majorHAnsi"/>
          <w:lang w:val="en-GB"/>
        </w:rPr>
      </w:pPr>
    </w:p>
    <w:p w14:paraId="06116794" w14:textId="478140B4" w:rsidR="00C32A8D" w:rsidRPr="00856304" w:rsidRDefault="00C32A8D" w:rsidP="00856304">
      <w:pPr>
        <w:suppressAutoHyphens/>
        <w:ind w:left="567" w:right="-309" w:hanging="141"/>
        <w:rPr>
          <w:rFonts w:asciiTheme="majorHAnsi" w:hAnsiTheme="majorHAnsi" w:cstheme="majorHAnsi"/>
          <w:lang w:val="en-GB"/>
        </w:rPr>
      </w:pPr>
      <w:r w:rsidRPr="00856304">
        <w:rPr>
          <w:rFonts w:asciiTheme="majorHAnsi" w:hAnsiTheme="majorHAnsi" w:cstheme="majorHAnsi"/>
          <w:lang w:val="en-GB"/>
        </w:rPr>
        <w:lastRenderedPageBreak/>
        <w:t>References</w:t>
      </w:r>
    </w:p>
    <w:p w14:paraId="64BF3E87" w14:textId="77777777" w:rsidR="00C32A8D" w:rsidRPr="00856304" w:rsidRDefault="00C32A8D" w:rsidP="00856304">
      <w:pPr>
        <w:suppressAutoHyphens/>
        <w:ind w:left="567" w:right="-309" w:hanging="141"/>
        <w:rPr>
          <w:rFonts w:asciiTheme="majorHAnsi" w:hAnsiTheme="majorHAnsi" w:cstheme="majorHAnsi"/>
          <w:lang w:val="en-GB"/>
        </w:rPr>
      </w:pPr>
      <w:r w:rsidRPr="00856304">
        <w:rPr>
          <w:rFonts w:asciiTheme="majorHAnsi" w:hAnsiTheme="majorHAnsi" w:cstheme="majorHAnsi"/>
          <w:lang w:val="en-GB"/>
        </w:rPr>
        <w:t>[1] Bridgwater, J. (2003). The dynamics of granular materials - Towards grasping the fundamentals.</w:t>
      </w:r>
    </w:p>
    <w:p w14:paraId="17CEAFDD" w14:textId="77777777" w:rsidR="00C32A8D" w:rsidRPr="00856304" w:rsidRDefault="00C32A8D" w:rsidP="00856304">
      <w:pPr>
        <w:suppressAutoHyphens/>
        <w:ind w:left="567" w:right="-309" w:hanging="141"/>
        <w:rPr>
          <w:rFonts w:asciiTheme="majorHAnsi" w:hAnsiTheme="majorHAnsi" w:cstheme="majorHAnsi"/>
          <w:lang w:val="en-GB"/>
        </w:rPr>
      </w:pPr>
      <w:r w:rsidRPr="00856304">
        <w:rPr>
          <w:rFonts w:asciiTheme="majorHAnsi" w:hAnsiTheme="majorHAnsi" w:cstheme="majorHAnsi"/>
          <w:lang w:val="en-GB"/>
        </w:rPr>
        <w:t>Granular Matter, 4(4). https://doi.org/10.1007/s10035-002-0120-8</w:t>
      </w:r>
    </w:p>
    <w:p w14:paraId="6F3D7D8F" w14:textId="77777777" w:rsidR="00C32A8D" w:rsidRPr="00856304" w:rsidRDefault="00C32A8D" w:rsidP="00856304">
      <w:pPr>
        <w:suppressAutoHyphens/>
        <w:ind w:left="567" w:right="-309" w:hanging="141"/>
        <w:rPr>
          <w:rFonts w:asciiTheme="majorHAnsi" w:hAnsiTheme="majorHAnsi" w:cstheme="majorHAnsi"/>
          <w:lang w:val="en-GB"/>
        </w:rPr>
      </w:pPr>
      <w:r w:rsidRPr="00856304">
        <w:rPr>
          <w:rFonts w:asciiTheme="majorHAnsi" w:hAnsiTheme="majorHAnsi" w:cstheme="majorHAnsi"/>
          <w:lang w:val="en-GB"/>
        </w:rPr>
        <w:t>[2] Halidan, M., Chandratilleke, G. R., Chan, S. L. I., Yu, A. B., &amp; Bridgwater, J. (2014). Prediction of the</w:t>
      </w:r>
    </w:p>
    <w:p w14:paraId="2506D3B5" w14:textId="77777777" w:rsidR="00C32A8D" w:rsidRPr="00856304" w:rsidRDefault="00C32A8D" w:rsidP="00856304">
      <w:pPr>
        <w:suppressAutoHyphens/>
        <w:ind w:left="567" w:right="-309" w:hanging="141"/>
        <w:rPr>
          <w:rFonts w:asciiTheme="majorHAnsi" w:hAnsiTheme="majorHAnsi" w:cstheme="majorHAnsi"/>
          <w:lang w:val="en-GB"/>
        </w:rPr>
      </w:pPr>
      <w:r w:rsidRPr="00856304">
        <w:rPr>
          <w:rFonts w:asciiTheme="majorHAnsi" w:hAnsiTheme="majorHAnsi" w:cstheme="majorHAnsi"/>
          <w:lang w:val="en-GB"/>
        </w:rPr>
        <w:t>mixing behaviour of binary mixtures of particles in a bladed mixer. Chemical Engineering Science, 120.</w:t>
      </w:r>
    </w:p>
    <w:p w14:paraId="11F48ADE" w14:textId="77777777" w:rsidR="00C32A8D" w:rsidRPr="00856304" w:rsidRDefault="00C32A8D" w:rsidP="00856304">
      <w:pPr>
        <w:suppressAutoHyphens/>
        <w:ind w:left="567" w:right="-309" w:hanging="141"/>
        <w:rPr>
          <w:rFonts w:asciiTheme="majorHAnsi" w:hAnsiTheme="majorHAnsi" w:cstheme="majorHAnsi"/>
          <w:lang w:val="en-GB"/>
        </w:rPr>
      </w:pPr>
      <w:r w:rsidRPr="00856304">
        <w:rPr>
          <w:rFonts w:asciiTheme="majorHAnsi" w:hAnsiTheme="majorHAnsi" w:cstheme="majorHAnsi"/>
          <w:lang w:val="en-GB"/>
        </w:rPr>
        <w:t>https://doi.org/10.1016/j.ces.2014.08.048</w:t>
      </w:r>
    </w:p>
    <w:p w14:paraId="6D801E65" w14:textId="77777777" w:rsidR="00C32A8D" w:rsidRPr="00856304" w:rsidRDefault="00C32A8D" w:rsidP="00856304">
      <w:pPr>
        <w:suppressAutoHyphens/>
        <w:ind w:left="567" w:right="-309" w:hanging="141"/>
        <w:rPr>
          <w:rFonts w:asciiTheme="majorHAnsi" w:hAnsiTheme="majorHAnsi" w:cstheme="majorHAnsi"/>
          <w:lang w:val="en-GB"/>
        </w:rPr>
      </w:pPr>
      <w:r w:rsidRPr="00856304">
        <w:rPr>
          <w:rFonts w:asciiTheme="majorHAnsi" w:hAnsiTheme="majorHAnsi" w:cstheme="majorHAnsi"/>
          <w:lang w:val="en-GB"/>
        </w:rPr>
        <w:t>[3] Coetzee, C. J. (2016). Calibration of the discrete element method and the effect of particle shape.</w:t>
      </w:r>
    </w:p>
    <w:p w14:paraId="5E91ABFA" w14:textId="671AE7EC" w:rsidR="00C32A8D" w:rsidRPr="00856304" w:rsidRDefault="00C32A8D" w:rsidP="00856304">
      <w:pPr>
        <w:suppressAutoHyphens/>
        <w:ind w:left="567" w:right="-309" w:hanging="141"/>
        <w:rPr>
          <w:rFonts w:asciiTheme="majorHAnsi" w:hAnsiTheme="majorHAnsi" w:cstheme="majorHAnsi"/>
          <w:lang w:val="en-GB"/>
        </w:rPr>
      </w:pPr>
      <w:r w:rsidRPr="00856304">
        <w:rPr>
          <w:rFonts w:asciiTheme="majorHAnsi" w:hAnsiTheme="majorHAnsi" w:cstheme="majorHAnsi"/>
          <w:lang w:val="en-GB"/>
        </w:rPr>
        <w:t>Powder Technology, 297. https://doi.org/10.1016/j.powtec.2016.04.003</w:t>
      </w:r>
    </w:p>
    <w:p w14:paraId="45DDF7EA" w14:textId="501C4B4A" w:rsidR="007C0AF8" w:rsidRPr="00856304" w:rsidRDefault="007C0AF8" w:rsidP="008C1325">
      <w:pPr>
        <w:suppressAutoHyphens/>
        <w:spacing w:after="0" w:line="259" w:lineRule="auto"/>
        <w:rPr>
          <w:rFonts w:asciiTheme="majorHAnsi" w:hAnsiTheme="majorHAnsi" w:cstheme="majorHAnsi"/>
          <w:lang w:val="en-GB"/>
        </w:rPr>
      </w:pPr>
      <w:r w:rsidRPr="00856304">
        <w:rPr>
          <w:rFonts w:asciiTheme="majorHAnsi" w:hAnsiTheme="majorHAnsi" w:cstheme="majorHAnsi"/>
          <w:lang w:val="en-GB"/>
        </w:rPr>
        <w:br w:type="page"/>
      </w:r>
    </w:p>
    <w:p w14:paraId="19752438" w14:textId="5A8BD09C" w:rsidR="007C0AF8" w:rsidRPr="00D62090" w:rsidRDefault="007C0AF8" w:rsidP="008C1325">
      <w:pPr>
        <w:suppressAutoHyphens/>
        <w:spacing w:line="240" w:lineRule="auto"/>
        <w:ind w:left="708" w:hanging="708"/>
        <w:rPr>
          <w:rFonts w:ascii="Open Sans SemiBold" w:hAnsi="Open Sans SemiBold" w:cs="Open Sans SemiBold"/>
          <w:lang w:val="en-GB"/>
        </w:rPr>
      </w:pPr>
    </w:p>
    <w:p w14:paraId="08A62546" w14:textId="56D93CE3" w:rsidR="00C32A8D" w:rsidRPr="00D62090" w:rsidRDefault="00C32A8D" w:rsidP="003716D7">
      <w:pPr>
        <w:pStyle w:val="Formatvorlage1"/>
        <w:numPr>
          <w:ilvl w:val="2"/>
          <w:numId w:val="81"/>
        </w:numPr>
        <w:rPr>
          <w:lang w:val="cs-CZ"/>
        </w:rPr>
      </w:pPr>
      <w:bookmarkStart w:id="31" w:name="_Toc222267845"/>
      <w:r w:rsidRPr="00D62090">
        <w:rPr>
          <w:lang w:val="en-GB"/>
        </w:rPr>
        <w:t>The Effect of Particle Size on the Mixing of Granular Materials Using DEM</w:t>
      </w:r>
      <w:bookmarkEnd w:id="31"/>
    </w:p>
    <w:p w14:paraId="7D32C07A" w14:textId="77777777" w:rsidR="00856304" w:rsidRDefault="00856304" w:rsidP="008C1325">
      <w:pPr>
        <w:suppressAutoHyphens/>
        <w:spacing w:line="240" w:lineRule="auto"/>
        <w:ind w:left="708" w:hanging="708"/>
        <w:rPr>
          <w:rFonts w:asciiTheme="majorHAnsi" w:hAnsiTheme="majorHAnsi" w:cstheme="majorHAnsi"/>
          <w:b/>
          <w:bCs/>
          <w:lang w:val="cs-CZ"/>
        </w:rPr>
      </w:pPr>
    </w:p>
    <w:p w14:paraId="68F09E62" w14:textId="1219A745" w:rsidR="00C32A8D" w:rsidRPr="00856304" w:rsidRDefault="00C32A8D" w:rsidP="008C1325">
      <w:pPr>
        <w:suppressAutoHyphens/>
        <w:spacing w:line="240" w:lineRule="auto"/>
        <w:ind w:left="708" w:hanging="708"/>
        <w:rPr>
          <w:rFonts w:asciiTheme="majorHAnsi" w:hAnsiTheme="majorHAnsi" w:cstheme="majorHAnsi"/>
          <w:lang w:val="cs-CZ"/>
        </w:rPr>
      </w:pPr>
      <w:r w:rsidRPr="00856304">
        <w:rPr>
          <w:rFonts w:asciiTheme="majorHAnsi" w:hAnsiTheme="majorHAnsi" w:cstheme="majorHAnsi"/>
          <w:b/>
          <w:bCs/>
          <w:lang w:val="cs-CZ"/>
        </w:rPr>
        <w:t>Anna Paříková</w:t>
      </w:r>
    </w:p>
    <w:p w14:paraId="71F8F907" w14:textId="77777777" w:rsidR="00C32A8D" w:rsidRPr="00856304" w:rsidRDefault="00C32A8D" w:rsidP="008C1325">
      <w:pPr>
        <w:suppressAutoHyphens/>
        <w:spacing w:line="240" w:lineRule="auto"/>
        <w:ind w:left="708" w:hanging="708"/>
        <w:rPr>
          <w:rFonts w:asciiTheme="majorHAnsi" w:hAnsiTheme="majorHAnsi" w:cstheme="majorHAnsi"/>
          <w:lang w:val="cs-CZ"/>
        </w:rPr>
      </w:pPr>
      <w:r w:rsidRPr="00856304">
        <w:rPr>
          <w:rFonts w:asciiTheme="majorHAnsi" w:hAnsiTheme="majorHAnsi" w:cstheme="majorHAnsi"/>
          <w:i/>
          <w:iCs/>
          <w:lang w:val="cs-CZ"/>
        </w:rPr>
        <w:t>Jan Evangelista Purkyně University in Ústí nad Labem, Faculty of Science, Chemistry Department</w:t>
      </w:r>
    </w:p>
    <w:p w14:paraId="7776832A" w14:textId="77777777" w:rsidR="00C32A8D" w:rsidRPr="00856304" w:rsidRDefault="00C32A8D" w:rsidP="008C1325">
      <w:pPr>
        <w:suppressAutoHyphens/>
        <w:spacing w:line="240" w:lineRule="auto"/>
        <w:ind w:left="708" w:hanging="708"/>
        <w:rPr>
          <w:rFonts w:asciiTheme="majorHAnsi" w:hAnsiTheme="majorHAnsi" w:cstheme="majorHAnsi"/>
          <w:lang w:val="cs-CZ"/>
        </w:rPr>
      </w:pPr>
    </w:p>
    <w:p w14:paraId="63B66880" w14:textId="11D8D5D7" w:rsidR="00C32A8D" w:rsidRPr="00856304" w:rsidRDefault="002D68F0" w:rsidP="008C1325">
      <w:pPr>
        <w:pStyle w:val="Bezmezer"/>
        <w:suppressAutoHyphens/>
        <w:spacing w:line="360" w:lineRule="auto"/>
        <w:jc w:val="both"/>
        <w:rPr>
          <w:rFonts w:asciiTheme="majorHAnsi" w:hAnsiTheme="majorHAnsi" w:cstheme="majorHAnsi"/>
          <w:sz w:val="18"/>
          <w:szCs w:val="18"/>
          <w:lang w:val="en-US"/>
        </w:rPr>
      </w:pPr>
      <w:r w:rsidRPr="00856304">
        <w:rPr>
          <w:rFonts w:asciiTheme="majorHAnsi" w:hAnsiTheme="majorHAnsi" w:cstheme="majorHAnsi"/>
          <w:noProof/>
          <w:sz w:val="18"/>
          <w:szCs w:val="18"/>
          <w:lang w:val="cs-CZ" w:eastAsia="cs-CZ"/>
        </w:rPr>
        <w:drawing>
          <wp:anchor distT="0" distB="0" distL="114300" distR="114300" simplePos="0" relativeHeight="251658242" behindDoc="0" locked="0" layoutInCell="1" allowOverlap="1" wp14:anchorId="01592EFE" wp14:editId="3DA789CE">
            <wp:simplePos x="0" y="0"/>
            <wp:positionH relativeFrom="margin">
              <wp:posOffset>177800</wp:posOffset>
            </wp:positionH>
            <wp:positionV relativeFrom="paragraph">
              <wp:posOffset>8898890</wp:posOffset>
            </wp:positionV>
            <wp:extent cx="291327" cy="291327"/>
            <wp:effectExtent l="0" t="0" r="0" b="0"/>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C.Icon-Only.dark.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1327" cy="291327"/>
                    </a:xfrm>
                    <a:prstGeom prst="rect">
                      <a:avLst/>
                    </a:prstGeom>
                  </pic:spPr>
                </pic:pic>
              </a:graphicData>
            </a:graphic>
            <wp14:sizeRelH relativeFrom="margin">
              <wp14:pctWidth>0</wp14:pctWidth>
            </wp14:sizeRelH>
            <wp14:sizeRelV relativeFrom="margin">
              <wp14:pctHeight>0</wp14:pctHeight>
            </wp14:sizeRelV>
          </wp:anchor>
        </w:drawing>
      </w:r>
      <w:r w:rsidR="00C32A8D" w:rsidRPr="00856304">
        <w:rPr>
          <w:rFonts w:asciiTheme="majorHAnsi" w:hAnsiTheme="majorHAnsi" w:cstheme="majorHAnsi"/>
          <w:sz w:val="18"/>
          <w:szCs w:val="18"/>
          <w:lang w:val="en-US"/>
        </w:rPr>
        <w:t xml:space="preserve">Efficient mixing of granular materials is a key operation in many industries, especially in pharmaceuticals, food processing, and composite manufacturing. Particle size strongly influences both the course and effectiveness of mixing, yet the mechanisms behind this relationship remain insufficiently explained. </w:t>
      </w:r>
    </w:p>
    <w:p w14:paraId="05D23C05" w14:textId="77777777" w:rsidR="0001077B" w:rsidRPr="00856304" w:rsidRDefault="0001077B" w:rsidP="008C1325">
      <w:pPr>
        <w:pStyle w:val="Bezmezer"/>
        <w:suppressAutoHyphens/>
        <w:spacing w:line="360" w:lineRule="auto"/>
        <w:jc w:val="both"/>
        <w:rPr>
          <w:rFonts w:asciiTheme="majorHAnsi" w:hAnsiTheme="majorHAnsi" w:cstheme="majorHAnsi"/>
          <w:sz w:val="18"/>
          <w:szCs w:val="18"/>
          <w:lang w:val="en-US"/>
        </w:rPr>
      </w:pPr>
    </w:p>
    <w:p w14:paraId="67D3ED69" w14:textId="77777777" w:rsidR="00C32A8D" w:rsidRPr="00856304" w:rsidRDefault="00C32A8D" w:rsidP="008C1325">
      <w:pPr>
        <w:pStyle w:val="Bezmezer"/>
        <w:suppressAutoHyphens/>
        <w:spacing w:line="360" w:lineRule="auto"/>
        <w:jc w:val="both"/>
        <w:rPr>
          <w:rFonts w:asciiTheme="majorHAnsi" w:hAnsiTheme="majorHAnsi" w:cstheme="majorHAnsi"/>
          <w:sz w:val="18"/>
          <w:szCs w:val="18"/>
          <w:lang w:val="en-US"/>
        </w:rPr>
      </w:pPr>
      <w:r w:rsidRPr="00856304">
        <w:rPr>
          <w:rFonts w:asciiTheme="majorHAnsi" w:hAnsiTheme="majorHAnsi" w:cstheme="majorHAnsi"/>
          <w:sz w:val="18"/>
          <w:szCs w:val="18"/>
          <w:lang w:val="en-US"/>
        </w:rPr>
        <w:t>This study systematically evaluates the effect of particle diameter on the homogenization of a monodisperse granular material in a vertical cylindrical mixer using the Discrete Element Method (DEM). Simulations employ the Hertz–Mindlin contact model for spherical particles with diameters from 0.25 to 4 mm. The mixer is equipped with two blades rotating at a constant speed of 150 rpm. Three initial particle arrangements (tangential, radial, and axial) were compared, and two friction coefficients (0.1 and 0.5) were examined to assess the combined influence of friction and size. The total mass was kept constant across simulations, with particle count adjusted accordingly.</w:t>
      </w:r>
    </w:p>
    <w:p w14:paraId="649A784B" w14:textId="77777777" w:rsidR="0001077B" w:rsidRPr="00856304" w:rsidRDefault="0001077B" w:rsidP="008C1325">
      <w:pPr>
        <w:pStyle w:val="Bezmezer"/>
        <w:suppressAutoHyphens/>
        <w:spacing w:line="360" w:lineRule="auto"/>
        <w:jc w:val="both"/>
        <w:rPr>
          <w:rFonts w:asciiTheme="majorHAnsi" w:hAnsiTheme="majorHAnsi" w:cstheme="majorHAnsi"/>
          <w:sz w:val="18"/>
          <w:szCs w:val="18"/>
          <w:lang w:val="en-US"/>
        </w:rPr>
      </w:pPr>
    </w:p>
    <w:p w14:paraId="4847B919" w14:textId="77777777" w:rsidR="00C32A8D" w:rsidRPr="00856304" w:rsidRDefault="00C32A8D" w:rsidP="008C1325">
      <w:pPr>
        <w:pStyle w:val="Bezmezer"/>
        <w:suppressAutoHyphens/>
        <w:spacing w:line="360" w:lineRule="auto"/>
        <w:jc w:val="both"/>
        <w:rPr>
          <w:rFonts w:asciiTheme="majorHAnsi" w:hAnsiTheme="majorHAnsi" w:cstheme="majorHAnsi"/>
          <w:sz w:val="18"/>
          <w:szCs w:val="18"/>
          <w:lang w:val="en-US"/>
        </w:rPr>
      </w:pPr>
      <w:r w:rsidRPr="00856304">
        <w:rPr>
          <w:rFonts w:asciiTheme="majorHAnsi" w:hAnsiTheme="majorHAnsi" w:cstheme="majorHAnsi"/>
          <w:sz w:val="18"/>
          <w:szCs w:val="18"/>
          <w:lang w:val="en-US"/>
        </w:rPr>
        <w:t>Quantitative mixing indices show that mixing efficiency increases with particle size. Larger particles exhibit a higher ratio of inertia to dissipation, retaining momentum longer and requiring fewer collisions to reach homogeneity. The tangential packing method consistently led to the fastest homogenization, while axial and radial packings were slower. A clear transition in dynamics appears between 1 and 2 mm: particles smaller than 1 mm behave in a dissipation-dominated regime with limited mixing efficiency, whereas particles larger than 2 mm show inertia-dominated dynamics with substantially better performance.</w:t>
      </w:r>
    </w:p>
    <w:p w14:paraId="1B98516D" w14:textId="77777777" w:rsidR="0001077B" w:rsidRPr="00856304" w:rsidRDefault="0001077B" w:rsidP="008C1325">
      <w:pPr>
        <w:pStyle w:val="Bezmezer"/>
        <w:suppressAutoHyphens/>
        <w:spacing w:line="360" w:lineRule="auto"/>
        <w:jc w:val="both"/>
        <w:rPr>
          <w:rFonts w:asciiTheme="majorHAnsi" w:hAnsiTheme="majorHAnsi" w:cstheme="majorHAnsi"/>
          <w:sz w:val="18"/>
          <w:szCs w:val="18"/>
          <w:lang w:val="en-US"/>
        </w:rPr>
      </w:pPr>
    </w:p>
    <w:p w14:paraId="0294D9C4" w14:textId="77777777" w:rsidR="00C32A8D" w:rsidRPr="00856304" w:rsidRDefault="00C32A8D" w:rsidP="008C1325">
      <w:pPr>
        <w:pStyle w:val="Bezmezer"/>
        <w:suppressAutoHyphens/>
        <w:spacing w:line="360" w:lineRule="auto"/>
        <w:jc w:val="both"/>
        <w:rPr>
          <w:rFonts w:asciiTheme="majorHAnsi" w:hAnsiTheme="majorHAnsi" w:cstheme="majorHAnsi"/>
          <w:sz w:val="18"/>
          <w:szCs w:val="18"/>
          <w:lang w:val="en-US"/>
        </w:rPr>
      </w:pPr>
      <w:r w:rsidRPr="00856304">
        <w:rPr>
          <w:rFonts w:asciiTheme="majorHAnsi" w:hAnsiTheme="majorHAnsi" w:cstheme="majorHAnsi"/>
          <w:sz w:val="18"/>
          <w:szCs w:val="18"/>
          <w:lang w:val="en-US"/>
        </w:rPr>
        <w:t>These results offer practical guidance for process design: at 150 rpm, particle sizes above the identified threshold and tangential configuration can significantly reduce mixing time and improve uniformity.</w:t>
      </w:r>
    </w:p>
    <w:p w14:paraId="2372D3FA" w14:textId="77777777" w:rsidR="00C32A8D" w:rsidRPr="00856304" w:rsidRDefault="00C32A8D" w:rsidP="008C1325">
      <w:pPr>
        <w:pStyle w:val="Bezmezer"/>
        <w:suppressAutoHyphens/>
        <w:spacing w:line="360" w:lineRule="auto"/>
        <w:jc w:val="both"/>
        <w:rPr>
          <w:rFonts w:asciiTheme="majorHAnsi" w:hAnsiTheme="majorHAnsi" w:cstheme="majorHAnsi"/>
          <w:sz w:val="18"/>
          <w:szCs w:val="18"/>
          <w:lang w:val="en-US"/>
        </w:rPr>
      </w:pPr>
    </w:p>
    <w:p w14:paraId="073AD1E7" w14:textId="77777777" w:rsidR="00C32A8D" w:rsidRPr="00856304" w:rsidRDefault="00C32A8D" w:rsidP="008C1325">
      <w:pPr>
        <w:pStyle w:val="Bezmezer"/>
        <w:suppressAutoHyphens/>
        <w:spacing w:line="360" w:lineRule="auto"/>
        <w:jc w:val="both"/>
        <w:rPr>
          <w:rFonts w:asciiTheme="majorHAnsi" w:hAnsiTheme="majorHAnsi" w:cstheme="majorHAnsi"/>
          <w:i/>
          <w:iCs/>
          <w:sz w:val="18"/>
          <w:szCs w:val="18"/>
          <w:lang w:val="en-US"/>
        </w:rPr>
      </w:pPr>
      <w:r w:rsidRPr="00856304">
        <w:rPr>
          <w:rFonts w:asciiTheme="majorHAnsi" w:hAnsiTheme="majorHAnsi" w:cstheme="majorHAnsi"/>
          <w:i/>
          <w:iCs/>
          <w:sz w:val="18"/>
          <w:szCs w:val="18"/>
          <w:lang w:val="en-US"/>
        </w:rPr>
        <w:t>This research is supported by the Internal Grant Agency of Jan Evangelista Purkyně University in Ústí nad Labem (project no. UJEP-SGS-2023-53-005-3).</w:t>
      </w:r>
    </w:p>
    <w:p w14:paraId="25FD136A" w14:textId="4E51225F" w:rsidR="00150233" w:rsidRDefault="00150233" w:rsidP="008C1325">
      <w:pPr>
        <w:suppressAutoHyphens/>
        <w:rPr>
          <w:lang w:val="en-GB"/>
        </w:rPr>
      </w:pPr>
      <w:r>
        <w:rPr>
          <w:lang w:val="en-GB"/>
        </w:rPr>
        <w:br w:type="page"/>
      </w:r>
    </w:p>
    <w:p w14:paraId="3AA3032C" w14:textId="35E136B8" w:rsidR="004F6F74" w:rsidRDefault="00150233" w:rsidP="008C1325">
      <w:pPr>
        <w:suppressAutoHyphens/>
        <w:spacing w:line="240" w:lineRule="auto"/>
        <w:rPr>
          <w:lang w:val="en-GB"/>
        </w:rPr>
      </w:pPr>
      <w:r w:rsidRPr="00150233">
        <w:rPr>
          <w:noProof/>
          <w:lang w:val="cs-CZ" w:eastAsia="cs-CZ"/>
        </w:rPr>
        <w:lastRenderedPageBreak/>
        <mc:AlternateContent>
          <mc:Choice Requires="wps">
            <w:drawing>
              <wp:anchor distT="45720" distB="45720" distL="114300" distR="114300" simplePos="0" relativeHeight="251658245" behindDoc="0" locked="0" layoutInCell="1" allowOverlap="0" wp14:anchorId="0BF8327E" wp14:editId="72EEED25">
                <wp:simplePos x="0" y="0"/>
                <wp:positionH relativeFrom="column">
                  <wp:posOffset>330200</wp:posOffset>
                </wp:positionH>
                <wp:positionV relativeFrom="page">
                  <wp:posOffset>1009650</wp:posOffset>
                </wp:positionV>
                <wp:extent cx="6210300" cy="4055110"/>
                <wp:effectExtent l="0" t="0" r="0" b="2540"/>
                <wp:wrapSquare wrapText="bothSides"/>
                <wp:docPr id="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4055110"/>
                        </a:xfrm>
                        <a:prstGeom prst="rect">
                          <a:avLst/>
                        </a:prstGeom>
                        <a:noFill/>
                        <a:ln w="9525">
                          <a:noFill/>
                          <a:miter lim="800000"/>
                          <a:headEnd/>
                          <a:tailEnd/>
                        </a:ln>
                      </wps:spPr>
                      <wps:txbx>
                        <w:txbxContent>
                          <w:p w14:paraId="4C78788B" w14:textId="0AA29AD6" w:rsidR="00A65238" w:rsidRPr="003F59D6" w:rsidRDefault="00A65238" w:rsidP="00F137F0">
                            <w:pPr>
                              <w:spacing w:line="240" w:lineRule="auto"/>
                              <w:rPr>
                                <w:rStyle w:val="Siln"/>
                                <w:rFonts w:asciiTheme="minorHAnsi" w:hAnsiTheme="minorHAnsi" w:cstheme="minorHAnsi"/>
                                <w:sz w:val="20"/>
                                <w:szCs w:val="20"/>
                                <w:lang w:val="en-GB"/>
                              </w:rPr>
                            </w:pPr>
                            <w:r w:rsidRPr="003F59D6">
                              <w:rPr>
                                <w:rStyle w:val="Siln"/>
                                <w:rFonts w:asciiTheme="minorHAnsi" w:hAnsiTheme="minorHAnsi" w:cstheme="minorHAnsi"/>
                                <w:sz w:val="20"/>
                                <w:szCs w:val="20"/>
                                <w:lang w:val="en-GB"/>
                              </w:rPr>
                              <w:t>Contact</w:t>
                            </w:r>
                          </w:p>
                          <w:p w14:paraId="6CFA0E52" w14:textId="04D83AF9" w:rsidR="00A65238" w:rsidRDefault="00A65238" w:rsidP="00F137F0">
                            <w:pPr>
                              <w:spacing w:after="0" w:line="240" w:lineRule="auto"/>
                              <w:rPr>
                                <w:rFonts w:asciiTheme="minorHAnsi" w:hAnsiTheme="minorHAnsi" w:cstheme="minorHAnsi"/>
                                <w:lang w:val="en-GB"/>
                              </w:rPr>
                            </w:pPr>
                            <w:r>
                              <w:rPr>
                                <w:rFonts w:asciiTheme="minorHAnsi" w:hAnsiTheme="minorHAnsi" w:cstheme="minorHAnsi"/>
                                <w:lang w:val="en-GB"/>
                              </w:rPr>
                              <w:t>UJEP Ústí and Labem</w:t>
                            </w:r>
                          </w:p>
                          <w:p w14:paraId="7255020A" w14:textId="37652E48" w:rsidR="00A65238" w:rsidRPr="00F468E8" w:rsidRDefault="00A65238" w:rsidP="00F468E8">
                            <w:pPr>
                              <w:spacing w:after="0" w:line="240" w:lineRule="auto"/>
                              <w:rPr>
                                <w:rFonts w:asciiTheme="minorHAnsi" w:hAnsiTheme="minorHAnsi" w:cstheme="minorHAnsi"/>
                                <w:lang w:val="en-GB"/>
                              </w:rPr>
                            </w:pPr>
                            <w:r>
                              <w:rPr>
                                <w:rFonts w:asciiTheme="minorHAnsi" w:hAnsiTheme="minorHAnsi" w:cstheme="minorHAnsi"/>
                                <w:lang w:val="en-GB"/>
                              </w:rPr>
                              <w:t>Faculty of Science</w:t>
                            </w:r>
                            <w:r w:rsidRPr="00F31AE0">
                              <w:rPr>
                                <w:rFonts w:asciiTheme="minorHAnsi" w:hAnsiTheme="minorHAnsi" w:cstheme="minorHAnsi"/>
                                <w:color w:val="FFFFFF" w:themeColor="background1"/>
                                <w:lang w:val="en-US"/>
                              </w:rPr>
                              <w:t>Dresden</w:t>
                            </w:r>
                          </w:p>
                          <w:p w14:paraId="423C3258" w14:textId="77777777" w:rsidR="00A65238" w:rsidRPr="00F31AE0" w:rsidRDefault="00A65238" w:rsidP="00F137F0">
                            <w:pPr>
                              <w:spacing w:after="0" w:line="240" w:lineRule="auto"/>
                              <w:rPr>
                                <w:rFonts w:asciiTheme="minorHAnsi" w:hAnsiTheme="minorHAnsi" w:cstheme="minorHAnsi"/>
                                <w:color w:val="FFFFFF" w:themeColor="background1"/>
                                <w:lang w:val="en-US"/>
                              </w:rPr>
                            </w:pPr>
                          </w:p>
                          <w:p w14:paraId="1A64256D" w14:textId="77777777" w:rsidR="00A65238" w:rsidRPr="00F31AE0" w:rsidRDefault="00A65238" w:rsidP="00F137F0">
                            <w:pPr>
                              <w:spacing w:after="0" w:line="240" w:lineRule="auto"/>
                              <w:rPr>
                                <w:rFonts w:asciiTheme="minorHAnsi" w:hAnsiTheme="minorHAnsi" w:cstheme="minorHAnsi"/>
                                <w:color w:val="FFFFFF" w:themeColor="background1"/>
                                <w:lang w:val="en-US"/>
                              </w:rPr>
                            </w:pPr>
                            <w:r w:rsidRPr="00F31AE0">
                              <w:rPr>
                                <w:rFonts w:asciiTheme="minorHAnsi" w:hAnsiTheme="minorHAnsi" w:cstheme="minorHAnsi"/>
                                <w:color w:val="FFFFFF" w:themeColor="background1"/>
                                <w:lang w:val="en-US"/>
                              </w:rPr>
                              <w:t xml:space="preserve">Editors: </w:t>
                            </w:r>
                          </w:p>
                          <w:p w14:paraId="10FCCFB7" w14:textId="27D27367" w:rsidR="00A65238" w:rsidRPr="00E54C30" w:rsidRDefault="00A65238" w:rsidP="00F137F0">
                            <w:pPr>
                              <w:spacing w:after="0" w:line="240" w:lineRule="auto"/>
                              <w:rPr>
                                <w:rFonts w:asciiTheme="minorHAnsi" w:hAnsiTheme="minorHAnsi" w:cstheme="minorHAnsi"/>
                                <w:color w:val="FFFFFF" w:themeColor="background1"/>
                                <w:lang w:val="en-GB"/>
                              </w:rPr>
                            </w:pPr>
                            <w:r w:rsidRPr="00F468E8">
                              <w:rPr>
                                <w:rFonts w:asciiTheme="minorHAnsi" w:hAnsiTheme="minorHAnsi" w:cstheme="minorHAnsi"/>
                                <w:lang w:val="en-GB"/>
                              </w:rPr>
                              <w:t xml:space="preserve">Bc. Zuzana Fridrichová, </w:t>
                            </w:r>
                            <w:hyperlink r:id="rId66" w:history="1">
                              <w:r w:rsidRPr="00F468E8">
                                <w:rPr>
                                  <w:rStyle w:val="Hypertextovodkaz"/>
                                  <w:rFonts w:asciiTheme="minorHAnsi" w:hAnsiTheme="minorHAnsi" w:cstheme="minorHAnsi"/>
                                  <w:lang w:val="en-GB"/>
                                </w:rPr>
                                <w:t>zuzana.fridrichova@ujep.cz</w:t>
                              </w:r>
                            </w:hyperlink>
                            <w:r w:rsidRPr="00F468E8">
                              <w:rPr>
                                <w:rFonts w:asciiTheme="minorHAnsi" w:hAnsiTheme="minorHAnsi" w:cstheme="minorHAnsi"/>
                                <w:lang w:val="en-GB"/>
                              </w:rPr>
                              <w:t xml:space="preserve">; Ing. </w:t>
                            </w:r>
                            <w:r w:rsidRPr="00E54C30">
                              <w:rPr>
                                <w:rFonts w:asciiTheme="minorHAnsi" w:hAnsiTheme="minorHAnsi" w:cstheme="minorHAnsi"/>
                                <w:lang w:val="en-GB"/>
                              </w:rPr>
                              <w:t>Petr Lauterbach, petr.lauterbach@ujep.cz</w:t>
                            </w:r>
                          </w:p>
                          <w:p w14:paraId="0F643854" w14:textId="77777777" w:rsidR="00A65238" w:rsidRDefault="00A65238" w:rsidP="00F137F0">
                            <w:pPr>
                              <w:spacing w:after="0" w:line="240" w:lineRule="auto"/>
                              <w:rPr>
                                <w:rFonts w:asciiTheme="minorHAnsi" w:hAnsiTheme="minorHAnsi" w:cstheme="minorHAnsi"/>
                                <w:lang w:val="en-GB"/>
                              </w:rPr>
                            </w:pPr>
                          </w:p>
                          <w:p w14:paraId="38AF29CE" w14:textId="77777777" w:rsidR="00A65238" w:rsidRPr="00F87325" w:rsidRDefault="00A65238" w:rsidP="00F137F0">
                            <w:pPr>
                              <w:spacing w:after="0" w:line="240" w:lineRule="auto"/>
                              <w:rPr>
                                <w:rFonts w:asciiTheme="minorHAnsi" w:hAnsiTheme="minorHAnsi" w:cstheme="minorHAnsi"/>
                                <w:color w:val="FFFFFF" w:themeColor="background1"/>
                                <w:lang w:val="en-US"/>
                              </w:rPr>
                            </w:pPr>
                          </w:p>
                          <w:p w14:paraId="32E39D27" w14:textId="77777777" w:rsidR="00A65238" w:rsidRPr="003F59D6" w:rsidRDefault="00A65238" w:rsidP="00F137F0">
                            <w:pPr>
                              <w:spacing w:after="0" w:line="240" w:lineRule="auto"/>
                              <w:rPr>
                                <w:rFonts w:asciiTheme="minorHAnsi" w:hAnsiTheme="minorHAnsi" w:cstheme="minorHAnsi"/>
                                <w:lang w:val="en-GB"/>
                              </w:rPr>
                            </w:pPr>
                            <w:r w:rsidRPr="003F59D6">
                              <w:rPr>
                                <w:rFonts w:asciiTheme="minorHAnsi" w:hAnsiTheme="minorHAnsi" w:cstheme="minorHAnsi"/>
                                <w:lang w:val="en-GB"/>
                              </w:rPr>
                              <w:t>To get more information to this event please follow the link:</w:t>
                            </w:r>
                          </w:p>
                          <w:p w14:paraId="19857A53" w14:textId="606194F3" w:rsidR="00A65238" w:rsidRDefault="00A65238" w:rsidP="00F137F0">
                            <w:pPr>
                              <w:spacing w:after="0" w:line="240" w:lineRule="auto"/>
                              <w:rPr>
                                <w:lang w:val="en-GB"/>
                              </w:rPr>
                            </w:pPr>
                            <w:hyperlink r:id="rId67" w:history="1">
                              <w:r w:rsidRPr="00F603C8">
                                <w:rPr>
                                  <w:rStyle w:val="Hypertextovodkaz"/>
                                  <w:lang w:val="en-GB"/>
                                </w:rPr>
                                <w:t>https://trans3net.eu/?p=6395</w:t>
                              </w:r>
                            </w:hyperlink>
                          </w:p>
                          <w:p w14:paraId="224F4690" w14:textId="7B58D237" w:rsidR="00A65238" w:rsidRPr="003F59D6" w:rsidRDefault="00A65238" w:rsidP="00F137F0">
                            <w:pPr>
                              <w:spacing w:after="0" w:line="240" w:lineRule="auto"/>
                              <w:rPr>
                                <w:rFonts w:asciiTheme="minorHAnsi" w:eastAsia="Times New Roman" w:hAnsiTheme="minorHAnsi" w:cstheme="minorHAnsi"/>
                                <w:lang w:val="en-GB"/>
                              </w:rPr>
                            </w:pPr>
                            <w:r w:rsidRPr="00F468E8">
                              <w:rPr>
                                <w:rFonts w:asciiTheme="minorHAnsi" w:eastAsia="Times New Roman" w:hAnsiTheme="minorHAnsi" w:cstheme="minorHAnsi"/>
                                <w:highlight w:val="red"/>
                                <w:lang w:val="en-GB"/>
                              </w:rPr>
                              <w:t>To cite this document:</w:t>
                            </w:r>
                          </w:p>
                          <w:p w14:paraId="7D79BD0E" w14:textId="77777777" w:rsidR="00A65238" w:rsidRPr="003F59D6" w:rsidRDefault="00A65238" w:rsidP="00F137F0">
                            <w:pPr>
                              <w:spacing w:after="0" w:line="240" w:lineRule="auto"/>
                              <w:rPr>
                                <w:rFonts w:ascii="Helvetica" w:eastAsia="Times New Roman" w:hAnsi="Helvetica"/>
                                <w:sz w:val="21"/>
                                <w:szCs w:val="21"/>
                                <w:lang w:val="en-GB"/>
                              </w:rPr>
                            </w:pPr>
                          </w:p>
                          <w:p w14:paraId="3F89B2EA" w14:textId="77777777" w:rsidR="00A65238" w:rsidRPr="003F59D6" w:rsidRDefault="00A65238" w:rsidP="00F137F0">
                            <w:pPr>
                              <w:spacing w:after="0" w:line="240" w:lineRule="auto"/>
                              <w:rPr>
                                <w:rFonts w:ascii="Helvetica" w:eastAsia="Times New Roman" w:hAnsi="Helvetica"/>
                                <w:sz w:val="21"/>
                                <w:szCs w:val="21"/>
                                <w:lang w:val="en-GB"/>
                              </w:rPr>
                            </w:pPr>
                          </w:p>
                          <w:p w14:paraId="4256C523" w14:textId="77777777" w:rsidR="00A65238" w:rsidRPr="003F59D6" w:rsidRDefault="00A65238" w:rsidP="00F137F0">
                            <w:pPr>
                              <w:spacing w:after="0" w:line="240" w:lineRule="auto"/>
                              <w:rPr>
                                <w:rStyle w:val="Hypertextovodkaz"/>
                                <w:b/>
                                <w:color w:val="auto"/>
                                <w:sz w:val="20"/>
                                <w:szCs w:val="20"/>
                                <w:lang w:val="en-GB"/>
                              </w:rPr>
                            </w:pPr>
                            <w:r w:rsidRPr="003F59D6">
                              <w:rPr>
                                <w:rStyle w:val="Hypertextovodkaz"/>
                                <w:b/>
                                <w:color w:val="auto"/>
                                <w:sz w:val="20"/>
                                <w:szCs w:val="20"/>
                                <w:lang w:val="en-GB"/>
                              </w:rPr>
                              <w:t>Licence note</w:t>
                            </w:r>
                          </w:p>
                          <w:p w14:paraId="15D59DB8" w14:textId="77777777" w:rsidR="00A65238" w:rsidRPr="003F59D6" w:rsidRDefault="00A65238" w:rsidP="00F137F0">
                            <w:pPr>
                              <w:spacing w:after="0" w:line="240" w:lineRule="auto"/>
                              <w:ind w:left="567"/>
                              <w:rPr>
                                <w:rFonts w:asciiTheme="majorHAnsi" w:hAnsiTheme="majorHAnsi" w:cstheme="majorHAnsi"/>
                                <w:b/>
                                <w:sz w:val="20"/>
                                <w:szCs w:val="20"/>
                                <w:lang w:val="en-GB"/>
                              </w:rPr>
                            </w:pPr>
                            <w:r w:rsidRPr="003F59D6">
                              <w:rPr>
                                <w:rFonts w:asciiTheme="majorHAnsi" w:hAnsiTheme="majorHAnsi" w:cstheme="majorHAnsi"/>
                                <w:b/>
                                <w:sz w:val="20"/>
                                <w:szCs w:val="20"/>
                                <w:lang w:val="en-GB"/>
                              </w:rPr>
                              <w:t>IN</w:t>
                            </w:r>
                          </w:p>
                          <w:p w14:paraId="3F1052B1" w14:textId="77777777" w:rsidR="00A65238" w:rsidRPr="003F59D6" w:rsidRDefault="00A65238" w:rsidP="00F137F0">
                            <w:pPr>
                              <w:spacing w:after="0" w:line="240" w:lineRule="auto"/>
                              <w:ind w:left="567"/>
                              <w:rPr>
                                <w:rStyle w:val="Hypertextovodkaz"/>
                                <w:rFonts w:asciiTheme="majorHAnsi" w:hAnsiTheme="majorHAnsi" w:cstheme="majorHAnsi"/>
                                <w:i/>
                                <w:color w:val="auto"/>
                                <w:sz w:val="20"/>
                                <w:szCs w:val="20"/>
                                <w:lang w:val="en-GB"/>
                              </w:rPr>
                            </w:pPr>
                            <w:r w:rsidRPr="003F59D6">
                              <w:rPr>
                                <w:rFonts w:asciiTheme="majorHAnsi" w:hAnsiTheme="majorHAnsi" w:cstheme="majorHAnsi"/>
                                <w:b/>
                                <w:sz w:val="20"/>
                                <w:szCs w:val="20"/>
                                <w:lang w:val="en-GB"/>
                              </w:rPr>
                              <w:t>COPYRIGHT</w:t>
                            </w:r>
                          </w:p>
                          <w:p w14:paraId="704128A3" w14:textId="77777777" w:rsidR="00A65238" w:rsidRPr="003F59D6" w:rsidRDefault="00A65238" w:rsidP="00F137F0">
                            <w:pPr>
                              <w:spacing w:after="0" w:line="240" w:lineRule="auto"/>
                              <w:rPr>
                                <w:sz w:val="24"/>
                                <w:szCs w:val="24"/>
                                <w:lang w:val="en-GB"/>
                              </w:rPr>
                            </w:pPr>
                          </w:p>
                          <w:p w14:paraId="0EC0FB57" w14:textId="77777777" w:rsidR="00A65238" w:rsidRPr="003F59D6" w:rsidRDefault="00A65238" w:rsidP="00F137F0">
                            <w:pPr>
                              <w:spacing w:line="240" w:lineRule="auto"/>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8327E" id="Textfeld 2" o:spid="_x0000_s1158" type="#_x0000_t202" style="position:absolute;left:0;text-align:left;margin-left:26pt;margin-top:79.5pt;width:489pt;height:319.3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" o:allowoverlap="f" filled="f" stroked="f">
                <v:textbox>
                  <w:txbxContent>
                    <w:p w14:paraId="4C78788B" w14:textId="0AA29AD6" w:rsidR="00A65238" w:rsidRPr="003F59D6" w:rsidRDefault="00A65238" w:rsidP="00F137F0">
                      <w:pPr>
                        <w:spacing w:line="240" w:lineRule="auto"/>
                        <w:rPr>
                          <w:rStyle w:val="Siln"/>
                          <w:rFonts w:asciiTheme="minorHAnsi" w:hAnsiTheme="minorHAnsi" w:cstheme="minorHAnsi"/>
                          <w:sz w:val="20"/>
                          <w:szCs w:val="20"/>
                          <w:lang w:val="en-GB"/>
                        </w:rPr>
                      </w:pPr>
                      <w:r w:rsidRPr="003F59D6">
                        <w:rPr>
                          <w:rStyle w:val="Siln"/>
                          <w:rFonts w:asciiTheme="minorHAnsi" w:hAnsiTheme="minorHAnsi" w:cstheme="minorHAnsi"/>
                          <w:sz w:val="20"/>
                          <w:szCs w:val="20"/>
                          <w:lang w:val="en-GB"/>
                        </w:rPr>
                        <w:t>Contact</w:t>
                      </w:r>
                    </w:p>
                    <w:p w14:paraId="6CFA0E52" w14:textId="04D83AF9" w:rsidR="00A65238" w:rsidRDefault="00A65238" w:rsidP="00F137F0">
                      <w:pPr>
                        <w:spacing w:after="0" w:line="240" w:lineRule="auto"/>
                        <w:rPr>
                          <w:rFonts w:asciiTheme="minorHAnsi" w:hAnsiTheme="minorHAnsi" w:cstheme="minorHAnsi"/>
                          <w:lang w:val="en-GB"/>
                        </w:rPr>
                      </w:pPr>
                      <w:r>
                        <w:rPr>
                          <w:rFonts w:asciiTheme="minorHAnsi" w:hAnsiTheme="minorHAnsi" w:cstheme="minorHAnsi"/>
                          <w:lang w:val="en-GB"/>
                        </w:rPr>
                        <w:t>UJEP Ústí and Labem</w:t>
                      </w:r>
                    </w:p>
                    <w:p w14:paraId="7255020A" w14:textId="37652E48" w:rsidR="00A65238" w:rsidRPr="00F468E8" w:rsidRDefault="00A65238" w:rsidP="00F468E8">
                      <w:pPr>
                        <w:spacing w:after="0" w:line="240" w:lineRule="auto"/>
                        <w:rPr>
                          <w:rFonts w:asciiTheme="minorHAnsi" w:hAnsiTheme="minorHAnsi" w:cstheme="minorHAnsi"/>
                          <w:lang w:val="en-GB"/>
                        </w:rPr>
                      </w:pPr>
                      <w:r>
                        <w:rPr>
                          <w:rFonts w:asciiTheme="minorHAnsi" w:hAnsiTheme="minorHAnsi" w:cstheme="minorHAnsi"/>
                          <w:lang w:val="en-GB"/>
                        </w:rPr>
                        <w:t>Faculty of Science</w:t>
                      </w:r>
                      <w:r w:rsidRPr="00F31AE0">
                        <w:rPr>
                          <w:rFonts w:asciiTheme="minorHAnsi" w:hAnsiTheme="minorHAnsi" w:cstheme="minorHAnsi"/>
                          <w:color w:val="FFFFFF" w:themeColor="background1"/>
                          <w:lang w:val="en-US"/>
                        </w:rPr>
                        <w:t>Dresden</w:t>
                      </w:r>
                    </w:p>
                    <w:p w14:paraId="423C3258" w14:textId="77777777" w:rsidR="00A65238" w:rsidRPr="00F31AE0" w:rsidRDefault="00A65238" w:rsidP="00F137F0">
                      <w:pPr>
                        <w:spacing w:after="0" w:line="240" w:lineRule="auto"/>
                        <w:rPr>
                          <w:rFonts w:asciiTheme="minorHAnsi" w:hAnsiTheme="minorHAnsi" w:cstheme="minorHAnsi"/>
                          <w:color w:val="FFFFFF" w:themeColor="background1"/>
                          <w:lang w:val="en-US"/>
                        </w:rPr>
                      </w:pPr>
                    </w:p>
                    <w:p w14:paraId="1A64256D" w14:textId="77777777" w:rsidR="00A65238" w:rsidRPr="00F31AE0" w:rsidRDefault="00A65238" w:rsidP="00F137F0">
                      <w:pPr>
                        <w:spacing w:after="0" w:line="240" w:lineRule="auto"/>
                        <w:rPr>
                          <w:rFonts w:asciiTheme="minorHAnsi" w:hAnsiTheme="minorHAnsi" w:cstheme="minorHAnsi"/>
                          <w:color w:val="FFFFFF" w:themeColor="background1"/>
                          <w:lang w:val="en-US"/>
                        </w:rPr>
                      </w:pPr>
                      <w:r w:rsidRPr="00F31AE0">
                        <w:rPr>
                          <w:rFonts w:asciiTheme="minorHAnsi" w:hAnsiTheme="minorHAnsi" w:cstheme="minorHAnsi"/>
                          <w:color w:val="FFFFFF" w:themeColor="background1"/>
                          <w:lang w:val="en-US"/>
                        </w:rPr>
                        <w:t xml:space="preserve">Editors: </w:t>
                      </w:r>
                    </w:p>
                    <w:p w14:paraId="10FCCFB7" w14:textId="27D27367" w:rsidR="00A65238" w:rsidRPr="00E54C30" w:rsidRDefault="00A65238" w:rsidP="00F137F0">
                      <w:pPr>
                        <w:spacing w:after="0" w:line="240" w:lineRule="auto"/>
                        <w:rPr>
                          <w:rFonts w:asciiTheme="minorHAnsi" w:hAnsiTheme="minorHAnsi" w:cstheme="minorHAnsi"/>
                          <w:color w:val="FFFFFF" w:themeColor="background1"/>
                          <w:lang w:val="en-GB"/>
                        </w:rPr>
                      </w:pPr>
                      <w:r w:rsidRPr="00F468E8">
                        <w:rPr>
                          <w:rFonts w:asciiTheme="minorHAnsi" w:hAnsiTheme="minorHAnsi" w:cstheme="minorHAnsi"/>
                          <w:lang w:val="en-GB"/>
                        </w:rPr>
                        <w:t xml:space="preserve">Bc. Zuzana Fridrichová, </w:t>
                      </w:r>
                      <w:hyperlink r:id="rId68" w:history="1">
                        <w:r w:rsidRPr="00F468E8">
                          <w:rPr>
                            <w:rStyle w:val="Hypertextovodkaz"/>
                            <w:rFonts w:asciiTheme="minorHAnsi" w:hAnsiTheme="minorHAnsi" w:cstheme="minorHAnsi"/>
                            <w:lang w:val="en-GB"/>
                          </w:rPr>
                          <w:t>zuzana.fridrichova@ujep.cz</w:t>
                        </w:r>
                      </w:hyperlink>
                      <w:r w:rsidRPr="00F468E8">
                        <w:rPr>
                          <w:rFonts w:asciiTheme="minorHAnsi" w:hAnsiTheme="minorHAnsi" w:cstheme="minorHAnsi"/>
                          <w:lang w:val="en-GB"/>
                        </w:rPr>
                        <w:t xml:space="preserve">; Ing. </w:t>
                      </w:r>
                      <w:r w:rsidRPr="00E54C30">
                        <w:rPr>
                          <w:rFonts w:asciiTheme="minorHAnsi" w:hAnsiTheme="minorHAnsi" w:cstheme="minorHAnsi"/>
                          <w:lang w:val="en-GB"/>
                        </w:rPr>
                        <w:t>Petr Lauterbach, petr.lauterbach@ujep.cz</w:t>
                      </w:r>
                    </w:p>
                    <w:p w14:paraId="0F643854" w14:textId="77777777" w:rsidR="00A65238" w:rsidRDefault="00A65238" w:rsidP="00F137F0">
                      <w:pPr>
                        <w:spacing w:after="0" w:line="240" w:lineRule="auto"/>
                        <w:rPr>
                          <w:rFonts w:asciiTheme="minorHAnsi" w:hAnsiTheme="minorHAnsi" w:cstheme="minorHAnsi"/>
                          <w:lang w:val="en-GB"/>
                        </w:rPr>
                      </w:pPr>
                    </w:p>
                    <w:p w14:paraId="38AF29CE" w14:textId="77777777" w:rsidR="00A65238" w:rsidRPr="00F87325" w:rsidRDefault="00A65238" w:rsidP="00F137F0">
                      <w:pPr>
                        <w:spacing w:after="0" w:line="240" w:lineRule="auto"/>
                        <w:rPr>
                          <w:rFonts w:asciiTheme="minorHAnsi" w:hAnsiTheme="minorHAnsi" w:cstheme="minorHAnsi"/>
                          <w:color w:val="FFFFFF" w:themeColor="background1"/>
                          <w:lang w:val="en-US"/>
                        </w:rPr>
                      </w:pPr>
                    </w:p>
                    <w:p w14:paraId="32E39D27" w14:textId="77777777" w:rsidR="00A65238" w:rsidRPr="003F59D6" w:rsidRDefault="00A65238" w:rsidP="00F137F0">
                      <w:pPr>
                        <w:spacing w:after="0" w:line="240" w:lineRule="auto"/>
                        <w:rPr>
                          <w:rFonts w:asciiTheme="minorHAnsi" w:hAnsiTheme="minorHAnsi" w:cstheme="minorHAnsi"/>
                          <w:lang w:val="en-GB"/>
                        </w:rPr>
                      </w:pPr>
                      <w:r w:rsidRPr="003F59D6">
                        <w:rPr>
                          <w:rFonts w:asciiTheme="minorHAnsi" w:hAnsiTheme="minorHAnsi" w:cstheme="minorHAnsi"/>
                          <w:lang w:val="en-GB"/>
                        </w:rPr>
                        <w:t>To get more information to this event please follow the link:</w:t>
                      </w:r>
                    </w:p>
                    <w:p w14:paraId="19857A53" w14:textId="606194F3" w:rsidR="00A65238" w:rsidRDefault="00A65238" w:rsidP="00F137F0">
                      <w:pPr>
                        <w:spacing w:after="0" w:line="240" w:lineRule="auto"/>
                        <w:rPr>
                          <w:lang w:val="en-GB"/>
                        </w:rPr>
                      </w:pPr>
                      <w:hyperlink r:id="rId69" w:history="1">
                        <w:r w:rsidRPr="00F603C8">
                          <w:rPr>
                            <w:rStyle w:val="Hypertextovodkaz"/>
                            <w:lang w:val="en-GB"/>
                          </w:rPr>
                          <w:t>https://trans3net.eu/?p=6395</w:t>
                        </w:r>
                      </w:hyperlink>
                    </w:p>
                    <w:p w14:paraId="224F4690" w14:textId="7B58D237" w:rsidR="00A65238" w:rsidRPr="003F59D6" w:rsidRDefault="00A65238" w:rsidP="00F137F0">
                      <w:pPr>
                        <w:spacing w:after="0" w:line="240" w:lineRule="auto"/>
                        <w:rPr>
                          <w:rFonts w:asciiTheme="minorHAnsi" w:eastAsia="Times New Roman" w:hAnsiTheme="minorHAnsi" w:cstheme="minorHAnsi"/>
                          <w:lang w:val="en-GB"/>
                        </w:rPr>
                      </w:pPr>
                      <w:r w:rsidRPr="00F468E8">
                        <w:rPr>
                          <w:rFonts w:asciiTheme="minorHAnsi" w:eastAsia="Times New Roman" w:hAnsiTheme="minorHAnsi" w:cstheme="minorHAnsi"/>
                          <w:highlight w:val="red"/>
                          <w:lang w:val="en-GB"/>
                        </w:rPr>
                        <w:t>To cite this document:</w:t>
                      </w:r>
                    </w:p>
                    <w:p w14:paraId="7D79BD0E" w14:textId="77777777" w:rsidR="00A65238" w:rsidRPr="003F59D6" w:rsidRDefault="00A65238" w:rsidP="00F137F0">
                      <w:pPr>
                        <w:spacing w:after="0" w:line="240" w:lineRule="auto"/>
                        <w:rPr>
                          <w:rFonts w:ascii="Helvetica" w:eastAsia="Times New Roman" w:hAnsi="Helvetica"/>
                          <w:sz w:val="21"/>
                          <w:szCs w:val="21"/>
                          <w:lang w:val="en-GB"/>
                        </w:rPr>
                      </w:pPr>
                    </w:p>
                    <w:p w14:paraId="3F89B2EA" w14:textId="77777777" w:rsidR="00A65238" w:rsidRPr="003F59D6" w:rsidRDefault="00A65238" w:rsidP="00F137F0">
                      <w:pPr>
                        <w:spacing w:after="0" w:line="240" w:lineRule="auto"/>
                        <w:rPr>
                          <w:rFonts w:ascii="Helvetica" w:eastAsia="Times New Roman" w:hAnsi="Helvetica"/>
                          <w:sz w:val="21"/>
                          <w:szCs w:val="21"/>
                          <w:lang w:val="en-GB"/>
                        </w:rPr>
                      </w:pPr>
                    </w:p>
                    <w:p w14:paraId="4256C523" w14:textId="77777777" w:rsidR="00A65238" w:rsidRPr="003F59D6" w:rsidRDefault="00A65238" w:rsidP="00F137F0">
                      <w:pPr>
                        <w:spacing w:after="0" w:line="240" w:lineRule="auto"/>
                        <w:rPr>
                          <w:rStyle w:val="Hypertextovodkaz"/>
                          <w:b/>
                          <w:color w:val="auto"/>
                          <w:sz w:val="20"/>
                          <w:szCs w:val="20"/>
                          <w:lang w:val="en-GB"/>
                        </w:rPr>
                      </w:pPr>
                      <w:r w:rsidRPr="003F59D6">
                        <w:rPr>
                          <w:rStyle w:val="Hypertextovodkaz"/>
                          <w:b/>
                          <w:color w:val="auto"/>
                          <w:sz w:val="20"/>
                          <w:szCs w:val="20"/>
                          <w:lang w:val="en-GB"/>
                        </w:rPr>
                        <w:t>Licence note</w:t>
                      </w:r>
                    </w:p>
                    <w:p w14:paraId="15D59DB8" w14:textId="77777777" w:rsidR="00A65238" w:rsidRPr="003F59D6" w:rsidRDefault="00A65238" w:rsidP="00F137F0">
                      <w:pPr>
                        <w:spacing w:after="0" w:line="240" w:lineRule="auto"/>
                        <w:ind w:left="567"/>
                        <w:rPr>
                          <w:rFonts w:asciiTheme="majorHAnsi" w:hAnsiTheme="majorHAnsi" w:cstheme="majorHAnsi"/>
                          <w:b/>
                          <w:sz w:val="20"/>
                          <w:szCs w:val="20"/>
                          <w:lang w:val="en-GB"/>
                        </w:rPr>
                      </w:pPr>
                      <w:r w:rsidRPr="003F59D6">
                        <w:rPr>
                          <w:rFonts w:asciiTheme="majorHAnsi" w:hAnsiTheme="majorHAnsi" w:cstheme="majorHAnsi"/>
                          <w:b/>
                          <w:sz w:val="20"/>
                          <w:szCs w:val="20"/>
                          <w:lang w:val="en-GB"/>
                        </w:rPr>
                        <w:t>IN</w:t>
                      </w:r>
                    </w:p>
                    <w:p w14:paraId="3F1052B1" w14:textId="77777777" w:rsidR="00A65238" w:rsidRPr="003F59D6" w:rsidRDefault="00A65238" w:rsidP="00F137F0">
                      <w:pPr>
                        <w:spacing w:after="0" w:line="240" w:lineRule="auto"/>
                        <w:ind w:left="567"/>
                        <w:rPr>
                          <w:rStyle w:val="Hypertextovodkaz"/>
                          <w:rFonts w:asciiTheme="majorHAnsi" w:hAnsiTheme="majorHAnsi" w:cstheme="majorHAnsi"/>
                          <w:i/>
                          <w:color w:val="auto"/>
                          <w:sz w:val="20"/>
                          <w:szCs w:val="20"/>
                          <w:lang w:val="en-GB"/>
                        </w:rPr>
                      </w:pPr>
                      <w:r w:rsidRPr="003F59D6">
                        <w:rPr>
                          <w:rFonts w:asciiTheme="majorHAnsi" w:hAnsiTheme="majorHAnsi" w:cstheme="majorHAnsi"/>
                          <w:b/>
                          <w:sz w:val="20"/>
                          <w:szCs w:val="20"/>
                          <w:lang w:val="en-GB"/>
                        </w:rPr>
                        <w:t>COPYRIGHT</w:t>
                      </w:r>
                    </w:p>
                    <w:p w14:paraId="704128A3" w14:textId="77777777" w:rsidR="00A65238" w:rsidRPr="003F59D6" w:rsidRDefault="00A65238" w:rsidP="00F137F0">
                      <w:pPr>
                        <w:spacing w:after="0" w:line="240" w:lineRule="auto"/>
                        <w:rPr>
                          <w:sz w:val="24"/>
                          <w:szCs w:val="24"/>
                          <w:lang w:val="en-GB"/>
                        </w:rPr>
                      </w:pPr>
                    </w:p>
                    <w:p w14:paraId="0EC0FB57" w14:textId="77777777" w:rsidR="00A65238" w:rsidRPr="003F59D6" w:rsidRDefault="00A65238" w:rsidP="00F137F0">
                      <w:pPr>
                        <w:spacing w:line="240" w:lineRule="auto"/>
                        <w:rPr>
                          <w:lang w:val="en-GB"/>
                        </w:rPr>
                      </w:pPr>
                    </w:p>
                  </w:txbxContent>
                </v:textbox>
                <w10:wrap type="square" anchory="page"/>
              </v:shape>
            </w:pict>
          </mc:Fallback>
        </mc:AlternateContent>
      </w:r>
    </w:p>
    <w:p w14:paraId="5FA0CE4E" w14:textId="77777777" w:rsidR="00150233" w:rsidRDefault="00150233" w:rsidP="008C1325">
      <w:pPr>
        <w:suppressAutoHyphens/>
        <w:spacing w:line="240" w:lineRule="auto"/>
        <w:rPr>
          <w:lang w:val="en-GB"/>
        </w:rPr>
      </w:pPr>
    </w:p>
    <w:p w14:paraId="17BFCBD1" w14:textId="3F36D6F4" w:rsidR="00150233" w:rsidRPr="00150233" w:rsidRDefault="00150233" w:rsidP="008C1325">
      <w:pPr>
        <w:suppressAutoHyphens/>
        <w:spacing w:line="240" w:lineRule="auto"/>
        <w:rPr>
          <w:lang w:val="en-GB"/>
        </w:rPr>
      </w:pPr>
    </w:p>
    <w:sectPr w:rsidR="00150233" w:rsidRPr="00150233" w:rsidSect="00E139DD">
      <w:headerReference w:type="default" r:id="rId70"/>
      <w:type w:val="continuous"/>
      <w:pgSz w:w="11910" w:h="16840"/>
      <w:pgMar w:top="1040" w:right="1020" w:bottom="28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35AC4" w14:textId="77777777" w:rsidR="00322B74" w:rsidRDefault="00322B74" w:rsidP="00BE18F2">
      <w:r>
        <w:separator/>
      </w:r>
    </w:p>
  </w:endnote>
  <w:endnote w:type="continuationSeparator" w:id="0">
    <w:p w14:paraId="7AF1F6ED" w14:textId="77777777" w:rsidR="00322B74" w:rsidRDefault="00322B74" w:rsidP="00BE18F2">
      <w:r>
        <w:continuationSeparator/>
      </w:r>
    </w:p>
  </w:endnote>
  <w:endnote w:type="continuationNotice" w:id="1">
    <w:p w14:paraId="626FE696" w14:textId="77777777" w:rsidR="00322B74" w:rsidRDefault="00322B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57C2D315-6C1C-45A9-8084-0B532D4E2F76}"/>
    <w:embedBold r:id="rId2" w:fontKey="{18F3CB96-A3AD-41A5-B0E8-589A788B03CA}"/>
    <w:embedItalic r:id="rId3" w:fontKey="{57CC22C2-696D-425C-B94A-DA1BDA51EF90}"/>
  </w:font>
  <w:font w:name="Open Sans">
    <w:charset w:val="00"/>
    <w:family w:val="swiss"/>
    <w:pitch w:val="variable"/>
    <w:sig w:usb0="E00002EF" w:usb1="4000205B" w:usb2="00000028" w:usb3="00000000" w:csb0="0000019F" w:csb1="00000000"/>
    <w:embedRegular r:id="rId4" w:fontKey="{FD9BC2C5-8A51-4B08-A0AC-2E58566D5624}"/>
    <w:embedBold r:id="rId5" w:fontKey="{B7AE2119-A5CF-4152-A350-07E945FC54BF}"/>
    <w:embedItalic r:id="rId6" w:fontKey="{F552BD55-010E-4EC0-B3E6-A61141E28828}"/>
    <w:embedBoldItalic r:id="rId7" w:fontKey="{9214E3CC-223D-4216-92FF-6DAD4C8E7DC5}"/>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SemiBold">
    <w:charset w:val="00"/>
    <w:family w:val="swiss"/>
    <w:pitch w:val="variable"/>
    <w:sig w:usb0="E00002EF" w:usb1="4000205B" w:usb2="00000028" w:usb3="00000000" w:csb0="0000019F" w:csb1="00000000"/>
    <w:embedRegular r:id="rId8" w:fontKey="{3DD73ABC-7ED7-4CEA-96D9-E3AF9099CB4F}"/>
    <w:embedBold r:id="rId9" w:fontKey="{F436358C-CD92-47FE-8CE3-759557FA908B}"/>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embedRegular r:id="rId10" w:fontKey="{81AB5710-FFE2-4DCA-8446-608B03306FDB}"/>
  </w:font>
  <w:font w:name="SimSun">
    <w:altName w:val="宋体"/>
    <w:panose1 w:val="02010600030101010101"/>
    <w:charset w:val="86"/>
    <w:family w:val="auto"/>
    <w:pitch w:val="variable"/>
    <w:sig w:usb0="00000203" w:usb1="288F0000" w:usb2="00000016" w:usb3="00000000" w:csb0="00040001" w:csb1="00000000"/>
  </w:font>
  <w:font w:name="Open Sans Light">
    <w:charset w:val="00"/>
    <w:family w:val="swiss"/>
    <w:pitch w:val="variable"/>
    <w:sig w:usb0="E00002EF" w:usb1="4000205B" w:usb2="00000028" w:usb3="00000000" w:csb0="0000019F" w:csb1="00000000"/>
    <w:embedRegular r:id="rId11" w:fontKey="{990E0464-AC96-45A9-8053-15B8D4AE62CF}"/>
  </w:font>
  <w:font w:name="Andale Sans UI">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embedRegular r:id="rId12" w:fontKey="{524398D2-BB1A-4D51-B0E4-136CC54CDB77}"/>
  </w:font>
  <w:font w:name="Arial">
    <w:panose1 w:val="020B0604020202020204"/>
    <w:charset w:val="00"/>
    <w:family w:val="swiss"/>
    <w:pitch w:val="variable"/>
    <w:sig w:usb0="E0002EFF" w:usb1="C000785B" w:usb2="00000009" w:usb3="00000000" w:csb0="000001FF" w:csb1="00000000"/>
  </w:font>
  <w:font w:name="Myriad Pro Condensed">
    <w:altName w:val="Calibri"/>
    <w:panose1 w:val="00000000000000000000"/>
    <w:charset w:val="00"/>
    <w:family w:val="swiss"/>
    <w:notTrueType/>
    <w:pitch w:val="variable"/>
    <w:sig w:usb0="20000287" w:usb1="00000001" w:usb2="00000000" w:usb3="00000000" w:csb0="0000019F" w:csb1="00000000"/>
  </w:font>
  <w:font w:name="Cambria Math">
    <w:panose1 w:val="02040503050406030204"/>
    <w:charset w:val="EE"/>
    <w:family w:val="roman"/>
    <w:pitch w:val="variable"/>
    <w:sig w:usb0="E00006FF" w:usb1="420024FF" w:usb2="02000000" w:usb3="00000000" w:csb0="0000019F" w:csb1="00000000"/>
    <w:embedRegular r:id="rId13" w:fontKey="{5DBA6E5B-E71E-478B-BB6E-156804172EC9}"/>
  </w:font>
  <w:font w:name="Helvetica">
    <w:panose1 w:val="020B0604020202020204"/>
    <w:charset w:val="00"/>
    <w:family w:val="swiss"/>
    <w:pitch w:val="variable"/>
    <w:sig w:usb0="E0002EFF" w:usb1="C000785B" w:usb2="00000009" w:usb3="00000000" w:csb0="000001FF" w:csb1="00000000"/>
    <w:embedRegular r:id="rId14" w:fontKey="{79C5C28D-F708-4A02-92FB-E169EFA709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013393"/>
      <w:docPartObj>
        <w:docPartGallery w:val="Page Numbers (Bottom of Page)"/>
        <w:docPartUnique/>
      </w:docPartObj>
    </w:sdtPr>
    <w:sdtContent>
      <w:p w14:paraId="5A2862E7" w14:textId="3EFC6A57" w:rsidR="00A65238" w:rsidRDefault="00A65238" w:rsidP="00D75A82">
        <w:pPr>
          <w:pStyle w:val="Zpat"/>
          <w:jc w:val="center"/>
        </w:pPr>
        <w:r>
          <w:fldChar w:fldCharType="begin"/>
        </w:r>
        <w:r>
          <w:instrText>PAGE   \* MERGEFORMAT</w:instrText>
        </w:r>
        <w:r>
          <w:fldChar w:fldCharType="separate"/>
        </w:r>
        <w:r w:rsidR="00A974DA">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326C" w14:textId="77777777" w:rsidR="00322B74" w:rsidRDefault="00322B74" w:rsidP="00BE18F2">
      <w:r>
        <w:separator/>
      </w:r>
    </w:p>
  </w:footnote>
  <w:footnote w:type="continuationSeparator" w:id="0">
    <w:p w14:paraId="5EBC6DA3" w14:textId="77777777" w:rsidR="00322B74" w:rsidRDefault="00322B74" w:rsidP="00BE18F2">
      <w:r>
        <w:continuationSeparator/>
      </w:r>
    </w:p>
  </w:footnote>
  <w:footnote w:type="continuationNotice" w:id="1">
    <w:p w14:paraId="534616F8" w14:textId="77777777" w:rsidR="00322B74" w:rsidRDefault="00322B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B119" w14:textId="1F5023FB" w:rsidR="00A65238" w:rsidRDefault="00A65238" w:rsidP="00E83ECD">
    <w:pPr>
      <w:pStyle w:val="Zhlav"/>
    </w:pPr>
    <w:r w:rsidRPr="00B57B26">
      <w:rPr>
        <w:noProof/>
        <w:lang w:val="cs-CZ" w:eastAsia="cs-CZ"/>
      </w:rPr>
      <w:drawing>
        <wp:anchor distT="0" distB="0" distL="114300" distR="114300" simplePos="0" relativeHeight="251658243" behindDoc="1" locked="0" layoutInCell="1" allowOverlap="1" wp14:anchorId="21683D57" wp14:editId="0B1B3EDB">
          <wp:simplePos x="0" y="0"/>
          <wp:positionH relativeFrom="column">
            <wp:posOffset>3749040</wp:posOffset>
          </wp:positionH>
          <wp:positionV relativeFrom="paragraph">
            <wp:posOffset>-470535</wp:posOffset>
          </wp:positionV>
          <wp:extent cx="2633980" cy="848360"/>
          <wp:effectExtent l="0" t="0" r="0" b="0"/>
          <wp:wrapTight wrapText="bothSides">
            <wp:wrapPolygon edited="0">
              <wp:start x="9998" y="2425"/>
              <wp:lineTo x="937" y="4850"/>
              <wp:lineTo x="937" y="10671"/>
              <wp:lineTo x="7811" y="11156"/>
              <wp:lineTo x="781" y="16006"/>
              <wp:lineTo x="781" y="18916"/>
              <wp:lineTo x="14372" y="18916"/>
              <wp:lineTo x="14528" y="17946"/>
              <wp:lineTo x="20621" y="7275"/>
              <wp:lineTo x="19996" y="4365"/>
              <wp:lineTo x="14528" y="2425"/>
              <wp:lineTo x="9998" y="2425"/>
            </wp:wrapPolygon>
          </wp:wrapTight>
          <wp:docPr id="883468777" name="Obrázek 1" descr="Obsah obrázku text, snímek obrazovky, Písmo,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26619" name="Obrázek 1" descr="Obsah obrázku text, snímek obrazovky, Písmo,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633980" cy="848360"/>
                  </a:xfrm>
                  <a:prstGeom prst="rect">
                    <a:avLst/>
                  </a:prstGeom>
                </pic:spPr>
              </pic:pic>
            </a:graphicData>
          </a:graphic>
          <wp14:sizeRelH relativeFrom="page">
            <wp14:pctWidth>0</wp14:pctWidth>
          </wp14:sizeRelH>
          <wp14:sizeRelV relativeFrom="page">
            <wp14:pctHeight>0</wp14:pctHeight>
          </wp14:sizeRelV>
        </wp:anchor>
      </w:drawing>
    </w:r>
    <w:r w:rsidRPr="00B57B26">
      <w:rPr>
        <w:noProof/>
        <w:lang w:val="cs-CZ" w:eastAsia="cs-CZ"/>
      </w:rPr>
      <w:drawing>
        <wp:anchor distT="0" distB="0" distL="114300" distR="114300" simplePos="0" relativeHeight="251658240" behindDoc="0" locked="0" layoutInCell="1" allowOverlap="1" wp14:anchorId="312FAE34" wp14:editId="43F698BE">
          <wp:simplePos x="0" y="0"/>
          <wp:positionH relativeFrom="column">
            <wp:posOffset>-927100</wp:posOffset>
          </wp:positionH>
          <wp:positionV relativeFrom="paragraph">
            <wp:posOffset>-681990</wp:posOffset>
          </wp:positionV>
          <wp:extent cx="7572375" cy="704215"/>
          <wp:effectExtent l="0" t="0" r="9525" b="635"/>
          <wp:wrapSquare wrapText="bothSides"/>
          <wp:docPr id="931093201" name="Obrázek 1484855199" descr="Obsah obrázku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diagram&#10;&#10;Popis byl vytvořen automaticky"/>
                  <pic:cNvPicPr/>
                </pic:nvPicPr>
                <pic:blipFill rotWithShape="1">
                  <a:blip r:embed="rId2">
                    <a:extLst>
                      <a:ext uri="{28A0092B-C50C-407E-A947-70E740481C1C}">
                        <a14:useLocalDpi xmlns:a14="http://schemas.microsoft.com/office/drawing/2010/main" val="0"/>
                      </a:ext>
                    </a:extLst>
                  </a:blip>
                  <a:srcRect b="85343"/>
                  <a:stretch/>
                </pic:blipFill>
                <pic:spPr bwMode="auto">
                  <a:xfrm>
                    <a:off x="0" y="0"/>
                    <a:ext cx="7572375" cy="704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7B26">
      <w:rPr>
        <w:noProof/>
        <w:lang w:val="cs-CZ" w:eastAsia="cs-CZ"/>
      </w:rPr>
      <w:drawing>
        <wp:anchor distT="0" distB="0" distL="114300" distR="114300" simplePos="0" relativeHeight="251658242" behindDoc="1" locked="0" layoutInCell="1" allowOverlap="1" wp14:anchorId="78194825" wp14:editId="5D1EFB68">
          <wp:simplePos x="0" y="0"/>
          <wp:positionH relativeFrom="column">
            <wp:posOffset>-414</wp:posOffset>
          </wp:positionH>
          <wp:positionV relativeFrom="paragraph">
            <wp:posOffset>-418327</wp:posOffset>
          </wp:positionV>
          <wp:extent cx="730250" cy="730250"/>
          <wp:effectExtent l="0" t="0" r="0" b="0"/>
          <wp:wrapTight wrapText="bothSides">
            <wp:wrapPolygon edited="0">
              <wp:start x="6198" y="0"/>
              <wp:lineTo x="0" y="2817"/>
              <wp:lineTo x="0" y="14650"/>
              <wp:lineTo x="1690" y="18031"/>
              <wp:lineTo x="5635" y="20849"/>
              <wp:lineTo x="6198" y="20849"/>
              <wp:lineTo x="14650" y="20849"/>
              <wp:lineTo x="15214" y="20849"/>
              <wp:lineTo x="19158" y="18031"/>
              <wp:lineTo x="20849" y="14650"/>
              <wp:lineTo x="20849" y="2817"/>
              <wp:lineTo x="14650" y="0"/>
              <wp:lineTo x="6198" y="0"/>
            </wp:wrapPolygon>
          </wp:wrapTight>
          <wp:docPr id="478152823" name="Obrázek 1" descr="Obsah obrázku Grafika, logo, symbol,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55770" name="Obrázek 1" descr="Obsah obrázku Grafika, logo, symbol, grafický design&#10;&#10;Popis byl vytvořen automaticky"/>
                  <pic:cNvPicPr/>
                </pic:nvPicPr>
                <pic:blipFill>
                  <a:blip r:embed="rId3">
                    <a:extLst>
                      <a:ext uri="{28A0092B-C50C-407E-A947-70E740481C1C}">
                        <a14:useLocalDpi xmlns:a14="http://schemas.microsoft.com/office/drawing/2010/main" val="0"/>
                      </a:ext>
                    </a:extLst>
                  </a:blip>
                  <a:stretch>
                    <a:fillRect/>
                  </a:stretch>
                </pic:blipFill>
                <pic:spPr>
                  <a:xfrm>
                    <a:off x="0" y="0"/>
                    <a:ext cx="730250" cy="730250"/>
                  </a:xfrm>
                  <a:prstGeom prst="rect">
                    <a:avLst/>
                  </a:prstGeom>
                </pic:spPr>
              </pic:pic>
            </a:graphicData>
          </a:graphic>
          <wp14:sizeRelH relativeFrom="page">
            <wp14:pctWidth>0</wp14:pctWidth>
          </wp14:sizeRelH>
          <wp14:sizeRelV relativeFrom="page">
            <wp14:pctHeight>0</wp14:pctHeight>
          </wp14:sizeRelV>
        </wp:anchor>
      </w:drawing>
    </w:r>
    <w:r>
      <w:rPr>
        <w:rFonts w:ascii="Myriad Pro Condensed" w:hAnsi="Myriad Pro Condensed"/>
        <w:noProof/>
        <w:lang w:val="cs-CZ" w:eastAsia="cs-CZ"/>
      </w:rPr>
      <w:drawing>
        <wp:anchor distT="0" distB="0" distL="114300" distR="114300" simplePos="0" relativeHeight="251658241" behindDoc="1" locked="0" layoutInCell="1" allowOverlap="1" wp14:anchorId="73A95AD2" wp14:editId="0127EB34">
          <wp:simplePos x="0" y="0"/>
          <wp:positionH relativeFrom="column">
            <wp:posOffset>3771265</wp:posOffset>
          </wp:positionH>
          <wp:positionV relativeFrom="paragraph">
            <wp:posOffset>-417830</wp:posOffset>
          </wp:positionV>
          <wp:extent cx="2684145" cy="765175"/>
          <wp:effectExtent l="0" t="0" r="1905" b="0"/>
          <wp:wrapTight wrapText="bothSides">
            <wp:wrapPolygon edited="0">
              <wp:start x="0" y="0"/>
              <wp:lineTo x="0" y="20973"/>
              <wp:lineTo x="21462" y="20973"/>
              <wp:lineTo x="21462" y="0"/>
              <wp:lineTo x="0" y="0"/>
            </wp:wrapPolygon>
          </wp:wrapTight>
          <wp:docPr id="474444100" name="Obrázek 8" descr="Obsah obrázku text, vizitka, šálek, kelíme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78074" name="Obrázek 8" descr="Obsah obrázku text, vizitka, šálek, kelímek&#10;&#10;Popis byl vytvořen automaticky"/>
                  <pic:cNvPicPr/>
                </pic:nvPicPr>
                <pic:blipFill rotWithShape="1">
                  <a:blip r:embed="rId4">
                    <a:extLst>
                      <a:ext uri="{28A0092B-C50C-407E-A947-70E740481C1C}">
                        <a14:useLocalDpi xmlns:a14="http://schemas.microsoft.com/office/drawing/2010/main" val="0"/>
                      </a:ext>
                    </a:extLst>
                  </a:blip>
                  <a:srcRect b="84923"/>
                  <a:stretch/>
                </pic:blipFill>
                <pic:spPr bwMode="auto">
                  <a:xfrm>
                    <a:off x="0" y="0"/>
                    <a:ext cx="2684145"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80E913" w14:textId="31409928" w:rsidR="00A65238" w:rsidRDefault="00A6523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D3DF3" w14:textId="608109AE" w:rsidR="00A65238" w:rsidRDefault="00A65238">
    <w:pPr>
      <w:pStyle w:val="Zhlav"/>
    </w:pPr>
    <w:r w:rsidRPr="00935AA0">
      <w:rPr>
        <w:noProof/>
        <w:lang w:val="cs-CZ" w:eastAsia="cs-CZ"/>
      </w:rPr>
      <w:drawing>
        <wp:anchor distT="0" distB="0" distL="114300" distR="114300" simplePos="0" relativeHeight="251658244" behindDoc="0" locked="0" layoutInCell="1" allowOverlap="1" wp14:anchorId="64CA4686" wp14:editId="281F76AB">
          <wp:simplePos x="0" y="0"/>
          <wp:positionH relativeFrom="column">
            <wp:posOffset>-904875</wp:posOffset>
          </wp:positionH>
          <wp:positionV relativeFrom="paragraph">
            <wp:posOffset>-657860</wp:posOffset>
          </wp:positionV>
          <wp:extent cx="7572375" cy="704215"/>
          <wp:effectExtent l="0" t="0" r="9525" b="635"/>
          <wp:wrapSquare wrapText="bothSides"/>
          <wp:docPr id="498416292" name="Obrázek 1484855199" descr="Obsah obrázku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diagram&#10;&#10;Popis byl vytvořen automaticky"/>
                  <pic:cNvPicPr/>
                </pic:nvPicPr>
                <pic:blipFill rotWithShape="1">
                  <a:blip r:embed="rId1">
                    <a:extLst>
                      <a:ext uri="{28A0092B-C50C-407E-A947-70E740481C1C}">
                        <a14:useLocalDpi xmlns:a14="http://schemas.microsoft.com/office/drawing/2010/main" val="0"/>
                      </a:ext>
                    </a:extLst>
                  </a:blip>
                  <a:srcRect b="85343"/>
                  <a:stretch/>
                </pic:blipFill>
                <pic:spPr bwMode="auto">
                  <a:xfrm>
                    <a:off x="0" y="0"/>
                    <a:ext cx="7572375" cy="704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5AA0">
      <w:rPr>
        <w:noProof/>
        <w:lang w:val="cs-CZ" w:eastAsia="cs-CZ"/>
      </w:rPr>
      <w:drawing>
        <wp:anchor distT="0" distB="0" distL="114300" distR="114300" simplePos="0" relativeHeight="251658245" behindDoc="1" locked="0" layoutInCell="1" allowOverlap="1" wp14:anchorId="0BE46C40" wp14:editId="2ED7CEA6">
          <wp:simplePos x="0" y="0"/>
          <wp:positionH relativeFrom="column">
            <wp:posOffset>3756025</wp:posOffset>
          </wp:positionH>
          <wp:positionV relativeFrom="paragraph">
            <wp:posOffset>-427990</wp:posOffset>
          </wp:positionV>
          <wp:extent cx="2684145" cy="765175"/>
          <wp:effectExtent l="0" t="0" r="1905" b="0"/>
          <wp:wrapTight wrapText="bothSides">
            <wp:wrapPolygon edited="0">
              <wp:start x="0" y="0"/>
              <wp:lineTo x="0" y="20973"/>
              <wp:lineTo x="21462" y="20973"/>
              <wp:lineTo x="21462" y="0"/>
              <wp:lineTo x="0" y="0"/>
            </wp:wrapPolygon>
          </wp:wrapTight>
          <wp:docPr id="210826325" name="Obrázek 8" descr="Obsah obrázku text, vizitka, šálek, kelíme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78074" name="Obrázek 8" descr="Obsah obrázku text, vizitka, šálek, kelímek&#10;&#10;Popis byl vytvořen automaticky"/>
                  <pic:cNvPicPr/>
                </pic:nvPicPr>
                <pic:blipFill rotWithShape="1">
                  <a:blip r:embed="rId2">
                    <a:extLst>
                      <a:ext uri="{28A0092B-C50C-407E-A947-70E740481C1C}">
                        <a14:useLocalDpi xmlns:a14="http://schemas.microsoft.com/office/drawing/2010/main" val="0"/>
                      </a:ext>
                    </a:extLst>
                  </a:blip>
                  <a:srcRect b="84923"/>
                  <a:stretch/>
                </pic:blipFill>
                <pic:spPr bwMode="auto">
                  <a:xfrm>
                    <a:off x="0" y="0"/>
                    <a:ext cx="2684145"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5AA0">
      <w:rPr>
        <w:noProof/>
        <w:lang w:val="cs-CZ" w:eastAsia="cs-CZ"/>
      </w:rPr>
      <w:drawing>
        <wp:anchor distT="0" distB="0" distL="114300" distR="114300" simplePos="0" relativeHeight="251658246" behindDoc="1" locked="0" layoutInCell="1" allowOverlap="1" wp14:anchorId="507D51CB" wp14:editId="6C55B398">
          <wp:simplePos x="0" y="0"/>
          <wp:positionH relativeFrom="column">
            <wp:posOffset>-15240</wp:posOffset>
          </wp:positionH>
          <wp:positionV relativeFrom="paragraph">
            <wp:posOffset>-427990</wp:posOffset>
          </wp:positionV>
          <wp:extent cx="730250" cy="730250"/>
          <wp:effectExtent l="0" t="0" r="0" b="0"/>
          <wp:wrapTight wrapText="bothSides">
            <wp:wrapPolygon edited="0">
              <wp:start x="6198" y="0"/>
              <wp:lineTo x="0" y="2817"/>
              <wp:lineTo x="0" y="14650"/>
              <wp:lineTo x="1690" y="18031"/>
              <wp:lineTo x="5635" y="20849"/>
              <wp:lineTo x="6198" y="20849"/>
              <wp:lineTo x="14650" y="20849"/>
              <wp:lineTo x="15214" y="20849"/>
              <wp:lineTo x="19158" y="18031"/>
              <wp:lineTo x="20849" y="14650"/>
              <wp:lineTo x="20849" y="2817"/>
              <wp:lineTo x="14650" y="0"/>
              <wp:lineTo x="6198" y="0"/>
            </wp:wrapPolygon>
          </wp:wrapTight>
          <wp:docPr id="1374490550" name="Obrázek 1" descr="Obsah obrázku Grafika, logo, symbol,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55770" name="Obrázek 1" descr="Obsah obrázku Grafika, logo, symbol, grafický design&#10;&#10;Popis byl vytvořen automaticky"/>
                  <pic:cNvPicPr/>
                </pic:nvPicPr>
                <pic:blipFill>
                  <a:blip r:embed="rId3">
                    <a:extLst>
                      <a:ext uri="{28A0092B-C50C-407E-A947-70E740481C1C}">
                        <a14:useLocalDpi xmlns:a14="http://schemas.microsoft.com/office/drawing/2010/main" val="0"/>
                      </a:ext>
                    </a:extLst>
                  </a:blip>
                  <a:stretch>
                    <a:fillRect/>
                  </a:stretch>
                </pic:blipFill>
                <pic:spPr>
                  <a:xfrm>
                    <a:off x="0" y="0"/>
                    <a:ext cx="730250" cy="730250"/>
                  </a:xfrm>
                  <a:prstGeom prst="rect">
                    <a:avLst/>
                  </a:prstGeom>
                </pic:spPr>
              </pic:pic>
            </a:graphicData>
          </a:graphic>
          <wp14:sizeRelH relativeFrom="page">
            <wp14:pctWidth>0</wp14:pctWidth>
          </wp14:sizeRelH>
          <wp14:sizeRelV relativeFrom="page">
            <wp14:pctHeight>0</wp14:pctHeight>
          </wp14:sizeRelV>
        </wp:anchor>
      </w:drawing>
    </w:r>
    <w:r w:rsidRPr="00935AA0">
      <w:rPr>
        <w:noProof/>
        <w:lang w:val="cs-CZ" w:eastAsia="cs-CZ"/>
      </w:rPr>
      <w:drawing>
        <wp:anchor distT="0" distB="0" distL="114300" distR="114300" simplePos="0" relativeHeight="251658247" behindDoc="1" locked="0" layoutInCell="1" allowOverlap="1" wp14:anchorId="0B3CC253" wp14:editId="5A904937">
          <wp:simplePos x="0" y="0"/>
          <wp:positionH relativeFrom="column">
            <wp:posOffset>3803650</wp:posOffset>
          </wp:positionH>
          <wp:positionV relativeFrom="paragraph">
            <wp:posOffset>-474345</wp:posOffset>
          </wp:positionV>
          <wp:extent cx="2633980" cy="848360"/>
          <wp:effectExtent l="0" t="0" r="0" b="0"/>
          <wp:wrapTight wrapText="bothSides">
            <wp:wrapPolygon edited="0">
              <wp:start x="9998" y="2425"/>
              <wp:lineTo x="937" y="4850"/>
              <wp:lineTo x="937" y="10671"/>
              <wp:lineTo x="7811" y="11156"/>
              <wp:lineTo x="781" y="16006"/>
              <wp:lineTo x="781" y="18916"/>
              <wp:lineTo x="14372" y="18916"/>
              <wp:lineTo x="14528" y="17946"/>
              <wp:lineTo x="20621" y="7275"/>
              <wp:lineTo x="19996" y="4365"/>
              <wp:lineTo x="14528" y="2425"/>
              <wp:lineTo x="9998" y="2425"/>
            </wp:wrapPolygon>
          </wp:wrapTight>
          <wp:docPr id="1814141557" name="Obrázek 1" descr="Obsah obrázku text, snímek obrazovky, Písmo,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26619" name="Obrázek 1" descr="Obsah obrázku text, snímek obrazovky, Písmo, Elektricky modrá&#10;&#10;Popis byl vytvořen automaticky"/>
                  <pic:cNvPicPr/>
                </pic:nvPicPr>
                <pic:blipFill>
                  <a:blip r:embed="rId4">
                    <a:extLst>
                      <a:ext uri="{28A0092B-C50C-407E-A947-70E740481C1C}">
                        <a14:useLocalDpi xmlns:a14="http://schemas.microsoft.com/office/drawing/2010/main" val="0"/>
                      </a:ext>
                    </a:extLst>
                  </a:blip>
                  <a:stretch>
                    <a:fillRect/>
                  </a:stretch>
                </pic:blipFill>
                <pic:spPr>
                  <a:xfrm>
                    <a:off x="0" y="0"/>
                    <a:ext cx="2633980" cy="848360"/>
                  </a:xfrm>
                  <a:prstGeom prst="rect">
                    <a:avLst/>
                  </a:prstGeom>
                </pic:spPr>
              </pic:pic>
            </a:graphicData>
          </a:graphic>
          <wp14:sizeRelH relativeFrom="page">
            <wp14:pctWidth>0</wp14:pctWidth>
          </wp14:sizeRelH>
          <wp14:sizeRelV relativeFrom="page">
            <wp14:pctHeight>0</wp14:pctHeight>
          </wp14:sizeRelV>
        </wp:anchor>
      </w:drawing>
    </w:r>
    <w:r w:rsidRPr="00254C6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14F0" w14:textId="0E880DB3" w:rsidR="00A65238" w:rsidRDefault="00A65238">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6A27" w14:textId="77777777" w:rsidR="00A65238" w:rsidRDefault="00A65238">
    <w:pPr>
      <w:pStyle w:val="Zhlav"/>
    </w:pPr>
    <w:r w:rsidRPr="00254C61">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9DB8" w14:textId="77777777" w:rsidR="00A65238" w:rsidRDefault="00A65238">
    <w:pPr>
      <w:pStyle w:val="Zhlav"/>
    </w:pPr>
    <w:r w:rsidRPr="00254C61">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1424" w14:textId="61BEE8BC" w:rsidR="00A65238" w:rsidRDefault="00A65238" w:rsidP="00713A08">
    <w:pPr>
      <w:pStyle w:val="Zhlav"/>
      <w:ind w:firstLine="1416"/>
      <w:jc w:val="right"/>
      <w:rPr>
        <w:lang w:val="en-GB"/>
      </w:rPr>
    </w:pPr>
    <w:r w:rsidRPr="00DB4562">
      <w:rPr>
        <w:lang w:val="en-GB"/>
      </w:rPr>
      <w:t>2nd Scientific Symposium</w:t>
    </w:r>
    <w:r w:rsidRPr="00DE5891">
      <w:rPr>
        <w:lang w:val="en-GB"/>
      </w:rPr>
      <w:t xml:space="preserve"> on ma</w:t>
    </w:r>
    <w:r>
      <w:rPr>
        <w:lang w:val="en-GB"/>
      </w:rPr>
      <w:t>terial science/6.-7.11.2025/Ústí nad Labem (CZ)</w:t>
    </w:r>
    <w:r w:rsidRPr="0056741B">
      <w:rPr>
        <w:noProof/>
        <w:lang w:val="en-GB"/>
      </w:rPr>
      <w:t xml:space="preserve"> </w:t>
    </w:r>
  </w:p>
  <w:p w14:paraId="4023164C" w14:textId="13384F22" w:rsidR="00A65238" w:rsidRPr="00DE5891" w:rsidRDefault="00A65238">
    <w:pPr>
      <w:pStyle w:val="Zhlav"/>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6FBF"/>
    <w:multiLevelType w:val="hybridMultilevel"/>
    <w:tmpl w:val="7DC0D346"/>
    <w:lvl w:ilvl="0" w:tplc="279E4B1A">
      <w:start w:val="5"/>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0EDB23BE"/>
    <w:multiLevelType w:val="hybridMultilevel"/>
    <w:tmpl w:val="DC60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92933"/>
    <w:multiLevelType w:val="multilevel"/>
    <w:tmpl w:val="D76601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85302E"/>
    <w:multiLevelType w:val="hybridMultilevel"/>
    <w:tmpl w:val="C5805B06"/>
    <w:lvl w:ilvl="0" w:tplc="F95E3B14">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B0F4A"/>
    <w:multiLevelType w:val="multilevel"/>
    <w:tmpl w:val="D76601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CD5D99"/>
    <w:multiLevelType w:val="hybridMultilevel"/>
    <w:tmpl w:val="00BA4276"/>
    <w:lvl w:ilvl="0" w:tplc="2D52FAA4">
      <w:start w:val="1"/>
      <w:numFmt w:val="decimal"/>
      <w:pStyle w:val="berschrift43"/>
      <w:lvlText w:val="2.2.1.%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17833023"/>
    <w:multiLevelType w:val="multilevel"/>
    <w:tmpl w:val="D6B0A5F8"/>
    <w:numStyleLink w:val="Styl2"/>
  </w:abstractNum>
  <w:abstractNum w:abstractNumId="7" w15:restartNumberingAfterBreak="0">
    <w:nsid w:val="1A9465C0"/>
    <w:multiLevelType w:val="multilevel"/>
    <w:tmpl w:val="925A1386"/>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ascii="Open Sans SemiBold" w:hAnsi="Open Sans SemiBold" w:cs="Open Sans SemiBold" w:hint="default"/>
        <w:b w:val="0"/>
        <w:i w:val="0"/>
        <w:sz w:val="24"/>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C0825B1"/>
    <w:multiLevelType w:val="hybridMultilevel"/>
    <w:tmpl w:val="6FFA3D5E"/>
    <w:lvl w:ilvl="0" w:tplc="51D843E6">
      <w:start w:val="1"/>
      <w:numFmt w:val="decimal"/>
      <w:pStyle w:val="berschrift42"/>
      <w:lvlText w:val="2.1.2.%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204B10C1"/>
    <w:multiLevelType w:val="hybridMultilevel"/>
    <w:tmpl w:val="C3FC4718"/>
    <w:lvl w:ilvl="0" w:tplc="95A216FA">
      <w:start w:val="1"/>
      <w:numFmt w:val="decimal"/>
      <w:pStyle w:val="berschrift121"/>
      <w:lvlText w:val="1.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B3642C"/>
    <w:multiLevelType w:val="hybridMultilevel"/>
    <w:tmpl w:val="7E9EF16C"/>
    <w:lvl w:ilvl="0" w:tplc="279E4B1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B03CB3"/>
    <w:multiLevelType w:val="hybridMultilevel"/>
    <w:tmpl w:val="D99830F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051523"/>
    <w:multiLevelType w:val="multilevel"/>
    <w:tmpl w:val="047C47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A1A6C1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FEA5E3B"/>
    <w:multiLevelType w:val="hybridMultilevel"/>
    <w:tmpl w:val="8E167430"/>
    <w:lvl w:ilvl="0" w:tplc="279E4B1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64123A"/>
    <w:multiLevelType w:val="hybridMultilevel"/>
    <w:tmpl w:val="7D14082E"/>
    <w:lvl w:ilvl="0" w:tplc="87F42002">
      <w:start w:val="1"/>
      <w:numFmt w:val="decimal"/>
      <w:pStyle w:val="berschrift21"/>
      <w:lvlText w:val="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3C84D72"/>
    <w:multiLevelType w:val="multilevel"/>
    <w:tmpl w:val="BCAA77B4"/>
    <w:lvl w:ilvl="0">
      <w:start w:val="1"/>
      <w:numFmt w:val="decimal"/>
      <w:lvlText w:val="%1"/>
      <w:lvlJc w:val="left"/>
      <w:pPr>
        <w:ind w:left="432" w:hanging="432"/>
      </w:pPr>
      <w:rPr>
        <w:rFonts w:hint="default"/>
      </w:rPr>
    </w:lvl>
    <w:lvl w:ilvl="1">
      <w:start w:val="1"/>
      <w:numFmt w:val="decimal"/>
      <w:pStyle w:val="Styl1"/>
      <w:lvlText w:val="%2"/>
      <w:lvlJc w:val="left"/>
      <w:pPr>
        <w:ind w:left="576" w:hanging="576"/>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5A374FB"/>
    <w:multiLevelType w:val="hybridMultilevel"/>
    <w:tmpl w:val="38A6C400"/>
    <w:lvl w:ilvl="0" w:tplc="279E4B1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B63854"/>
    <w:multiLevelType w:val="multilevel"/>
    <w:tmpl w:val="7A36E48E"/>
    <w:lvl w:ilvl="0">
      <w:start w:val="5"/>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994D97"/>
    <w:multiLevelType w:val="hybridMultilevel"/>
    <w:tmpl w:val="D32E22F4"/>
    <w:lvl w:ilvl="0" w:tplc="279E4B1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336493"/>
    <w:multiLevelType w:val="multilevel"/>
    <w:tmpl w:val="32426102"/>
    <w:lvl w:ilvl="0">
      <w:start w:val="5"/>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BEB5ADA"/>
    <w:multiLevelType w:val="multilevel"/>
    <w:tmpl w:val="EEE68AE6"/>
    <w:numStyleLink w:val="Styl3"/>
  </w:abstractNum>
  <w:abstractNum w:abstractNumId="22" w15:restartNumberingAfterBreak="0">
    <w:nsid w:val="3D651218"/>
    <w:multiLevelType w:val="multilevel"/>
    <w:tmpl w:val="4FFA9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F990992"/>
    <w:multiLevelType w:val="hybridMultilevel"/>
    <w:tmpl w:val="D2886040"/>
    <w:lvl w:ilvl="0" w:tplc="279E4B1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19C3ECD"/>
    <w:multiLevelType w:val="multilevel"/>
    <w:tmpl w:val="59C0A1C0"/>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26243C"/>
    <w:multiLevelType w:val="multilevel"/>
    <w:tmpl w:val="D6B0A5F8"/>
    <w:styleLink w:val="Styl2"/>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Open Sans SemiBold" w:hAnsi="Open Sans SemiBold" w:cs="Open Sans SemiBold" w:hint="default"/>
        <w:b w:val="0"/>
        <w:i w:val="0"/>
        <w:sz w:val="24"/>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7204BB0"/>
    <w:multiLevelType w:val="hybridMultilevel"/>
    <w:tmpl w:val="A606BD72"/>
    <w:lvl w:ilvl="0" w:tplc="279E4B1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142C2"/>
    <w:multiLevelType w:val="hybridMultilevel"/>
    <w:tmpl w:val="8FF88BB2"/>
    <w:lvl w:ilvl="0" w:tplc="279E4B1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AE1658"/>
    <w:multiLevelType w:val="hybridMultilevel"/>
    <w:tmpl w:val="E778AE52"/>
    <w:lvl w:ilvl="0" w:tplc="279E4B1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C215B7D"/>
    <w:multiLevelType w:val="hybridMultilevel"/>
    <w:tmpl w:val="0AC46CC8"/>
    <w:lvl w:ilvl="0" w:tplc="279E4B1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523955"/>
    <w:multiLevelType w:val="hybridMultilevel"/>
    <w:tmpl w:val="CBCAADF8"/>
    <w:lvl w:ilvl="0" w:tplc="A0125630">
      <w:start w:val="1"/>
      <w:numFmt w:val="bullet"/>
      <w:pStyle w:val="Odstavecseseznamem"/>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0517414"/>
    <w:multiLevelType w:val="hybridMultilevel"/>
    <w:tmpl w:val="C674FAF0"/>
    <w:lvl w:ilvl="0" w:tplc="06F07A94">
      <w:start w:val="1"/>
      <w:numFmt w:val="decimal"/>
      <w:pStyle w:val="berschrift32"/>
      <w:lvlText w:val="2.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0D6694D"/>
    <w:multiLevelType w:val="hybridMultilevel"/>
    <w:tmpl w:val="649E93D6"/>
    <w:lvl w:ilvl="0" w:tplc="01043DDE">
      <w:start w:val="1"/>
      <w:numFmt w:val="decimal"/>
      <w:pStyle w:val="Nadpis4"/>
      <w:lvlText w:val="2.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0EA5ADA"/>
    <w:multiLevelType w:val="multilevel"/>
    <w:tmpl w:val="28AEFA2E"/>
    <w:lvl w:ilvl="0">
      <w:start w:val="1"/>
      <w:numFmt w:val="none"/>
      <w:lvlText w:val="2.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8B85FDC"/>
    <w:multiLevelType w:val="hybridMultilevel"/>
    <w:tmpl w:val="863884DC"/>
    <w:lvl w:ilvl="0" w:tplc="279E4B1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EFA65C9"/>
    <w:multiLevelType w:val="hybridMultilevel"/>
    <w:tmpl w:val="A0FC6B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00D2A1D"/>
    <w:multiLevelType w:val="multilevel"/>
    <w:tmpl w:val="712074F0"/>
    <w:lvl w:ilvl="0">
      <w:start w:val="1"/>
      <w:numFmt w:val="none"/>
      <w:lvlText w:val="2.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E841584"/>
    <w:multiLevelType w:val="multilevel"/>
    <w:tmpl w:val="964EA58C"/>
    <w:lvl w:ilvl="0">
      <w:start w:val="1"/>
      <w:numFmt w:val="decimal"/>
      <w:pStyle w:val="Nadpis3"/>
      <w:lvlText w:val="2.1.%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F57208B"/>
    <w:multiLevelType w:val="hybridMultilevel"/>
    <w:tmpl w:val="6792EAC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FA84B7E"/>
    <w:multiLevelType w:val="multilevel"/>
    <w:tmpl w:val="EEE68AE6"/>
    <w:styleLink w:val="Styl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Open Sans SemiBold" w:hAnsi="Open Sans SemiBold" w:cs="Open Sans SemiBold" w:hint="default"/>
        <w:b w:val="0"/>
        <w:i w:val="0"/>
        <w:sz w:val="24"/>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6FCD6D5E"/>
    <w:multiLevelType w:val="hybridMultilevel"/>
    <w:tmpl w:val="03F41D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4292609"/>
    <w:multiLevelType w:val="hybridMultilevel"/>
    <w:tmpl w:val="E5A8DC56"/>
    <w:lvl w:ilvl="0" w:tplc="279E4B1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C3D83"/>
    <w:multiLevelType w:val="hybridMultilevel"/>
    <w:tmpl w:val="02723DD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234FCD"/>
    <w:multiLevelType w:val="hybridMultilevel"/>
    <w:tmpl w:val="48F2B852"/>
    <w:lvl w:ilvl="0" w:tplc="279E4B1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CF9373A"/>
    <w:multiLevelType w:val="hybridMultilevel"/>
    <w:tmpl w:val="09F42094"/>
    <w:lvl w:ilvl="0" w:tplc="279E4B1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771125">
    <w:abstractNumId w:val="30"/>
  </w:num>
  <w:num w:numId="2" w16cid:durableId="7760165">
    <w:abstractNumId w:val="21"/>
  </w:num>
  <w:num w:numId="3" w16cid:durableId="676035144">
    <w:abstractNumId w:val="15"/>
  </w:num>
  <w:num w:numId="4" w16cid:durableId="1538732730">
    <w:abstractNumId w:val="37"/>
  </w:num>
  <w:num w:numId="5" w16cid:durableId="1406533673">
    <w:abstractNumId w:val="10"/>
  </w:num>
  <w:num w:numId="6" w16cid:durableId="1277758060">
    <w:abstractNumId w:val="18"/>
  </w:num>
  <w:num w:numId="7" w16cid:durableId="1842306947">
    <w:abstractNumId w:val="28"/>
  </w:num>
  <w:num w:numId="8" w16cid:durableId="869300029">
    <w:abstractNumId w:val="43"/>
  </w:num>
  <w:num w:numId="9" w16cid:durableId="706682143">
    <w:abstractNumId w:val="19"/>
  </w:num>
  <w:num w:numId="10" w16cid:durableId="1319117258">
    <w:abstractNumId w:val="21"/>
  </w:num>
  <w:num w:numId="11" w16cid:durableId="869604792">
    <w:abstractNumId w:val="9"/>
  </w:num>
  <w:num w:numId="12" w16cid:durableId="1862474941">
    <w:abstractNumId w:val="27"/>
  </w:num>
  <w:num w:numId="13" w16cid:durableId="63913659">
    <w:abstractNumId w:val="34"/>
  </w:num>
  <w:num w:numId="14" w16cid:durableId="656882654">
    <w:abstractNumId w:val="23"/>
  </w:num>
  <w:num w:numId="15" w16cid:durableId="1989362915">
    <w:abstractNumId w:val="32"/>
  </w:num>
  <w:num w:numId="16" w16cid:durableId="1763606359">
    <w:abstractNumId w:val="8"/>
  </w:num>
  <w:num w:numId="17" w16cid:durableId="1621764108">
    <w:abstractNumId w:val="31"/>
  </w:num>
  <w:num w:numId="18" w16cid:durableId="1036540006">
    <w:abstractNumId w:val="5"/>
  </w:num>
  <w:num w:numId="19" w16cid:durableId="1082407040">
    <w:abstractNumId w:val="38"/>
  </w:num>
  <w:num w:numId="20" w16cid:durableId="1952474447">
    <w:abstractNumId w:val="21"/>
    <w:lvlOverride w:ilvl="0">
      <w:startOverride w:val="2"/>
    </w:lvlOverride>
    <w:lvlOverride w:ilvl="1">
      <w:startOverride w:val="3"/>
    </w:lvlOverride>
  </w:num>
  <w:num w:numId="21" w16cid:durableId="1343242977">
    <w:abstractNumId w:val="21"/>
  </w:num>
  <w:num w:numId="22" w16cid:durableId="519703060">
    <w:abstractNumId w:val="40"/>
  </w:num>
  <w:num w:numId="23" w16cid:durableId="1686898980">
    <w:abstractNumId w:val="42"/>
  </w:num>
  <w:num w:numId="24" w16cid:durableId="1997760515">
    <w:abstractNumId w:val="11"/>
  </w:num>
  <w:num w:numId="25" w16cid:durableId="1430924663">
    <w:abstractNumId w:val="41"/>
  </w:num>
  <w:num w:numId="26" w16cid:durableId="863833754">
    <w:abstractNumId w:val="3"/>
  </w:num>
  <w:num w:numId="27" w16cid:durableId="1613587719">
    <w:abstractNumId w:val="30"/>
  </w:num>
  <w:num w:numId="28" w16cid:durableId="1613245323">
    <w:abstractNumId w:val="29"/>
  </w:num>
  <w:num w:numId="29" w16cid:durableId="2113548357">
    <w:abstractNumId w:val="14"/>
  </w:num>
  <w:num w:numId="30" w16cid:durableId="937981605">
    <w:abstractNumId w:val="17"/>
  </w:num>
  <w:num w:numId="31" w16cid:durableId="166558439">
    <w:abstractNumId w:val="44"/>
  </w:num>
  <w:num w:numId="32" w16cid:durableId="1424766417">
    <w:abstractNumId w:val="0"/>
  </w:num>
  <w:num w:numId="33" w16cid:durableId="347146528">
    <w:abstractNumId w:val="26"/>
  </w:num>
  <w:num w:numId="34" w16cid:durableId="1943682709">
    <w:abstractNumId w:val="30"/>
  </w:num>
  <w:num w:numId="35" w16cid:durableId="1963800058">
    <w:abstractNumId w:val="1"/>
  </w:num>
  <w:num w:numId="36" w16cid:durableId="678652696">
    <w:abstractNumId w:val="12"/>
  </w:num>
  <w:num w:numId="37" w16cid:durableId="1194224342">
    <w:abstractNumId w:val="16"/>
  </w:num>
  <w:num w:numId="38" w16cid:durableId="1274164443">
    <w:abstractNumId w:val="21"/>
  </w:num>
  <w:num w:numId="39" w16cid:durableId="1787851520">
    <w:abstractNumId w:val="20"/>
  </w:num>
  <w:num w:numId="40" w16cid:durableId="428619497">
    <w:abstractNumId w:val="24"/>
  </w:num>
  <w:num w:numId="41" w16cid:durableId="1055012692">
    <w:abstractNumId w:val="31"/>
  </w:num>
  <w:num w:numId="42" w16cid:durableId="2080135260">
    <w:abstractNumId w:val="31"/>
  </w:num>
  <w:num w:numId="43" w16cid:durableId="1449668284">
    <w:abstractNumId w:val="31"/>
  </w:num>
  <w:num w:numId="44" w16cid:durableId="638147027">
    <w:abstractNumId w:val="37"/>
  </w:num>
  <w:num w:numId="45" w16cid:durableId="117573108">
    <w:abstractNumId w:val="37"/>
  </w:num>
  <w:num w:numId="46" w16cid:durableId="985283653">
    <w:abstractNumId w:val="37"/>
  </w:num>
  <w:num w:numId="47" w16cid:durableId="1941450087">
    <w:abstractNumId w:val="37"/>
  </w:num>
  <w:num w:numId="48" w16cid:durableId="1156070797">
    <w:abstractNumId w:val="37"/>
  </w:num>
  <w:num w:numId="49" w16cid:durableId="1209342933">
    <w:abstractNumId w:val="35"/>
  </w:num>
  <w:num w:numId="50" w16cid:durableId="1115949896">
    <w:abstractNumId w:val="31"/>
  </w:num>
  <w:num w:numId="51" w16cid:durableId="85689114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158261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69804746">
    <w:abstractNumId w:val="25"/>
  </w:num>
  <w:num w:numId="54" w16cid:durableId="1727489538">
    <w:abstractNumId w:val="6"/>
  </w:num>
  <w:num w:numId="55" w16cid:durableId="1827352762">
    <w:abstractNumId w:val="39"/>
  </w:num>
  <w:num w:numId="56" w16cid:durableId="1508406386">
    <w:abstractNumId w:val="13"/>
  </w:num>
  <w:num w:numId="57" w16cid:durableId="677926604">
    <w:abstractNumId w:val="7"/>
  </w:num>
  <w:num w:numId="58" w16cid:durableId="1194806768">
    <w:abstractNumId w:val="7"/>
    <w:lvlOverride w:ilvl="0">
      <w:lvl w:ilvl="0">
        <w:start w:val="1"/>
        <w:numFmt w:val="decimal"/>
        <w:lvlText w:val="%1"/>
        <w:lvlJc w:val="left"/>
        <w:pPr>
          <w:ind w:left="432" w:hanging="432"/>
        </w:pPr>
        <w:rPr>
          <w:rFonts w:hint="default"/>
        </w:rPr>
      </w:lvl>
    </w:lvlOverride>
    <w:lvlOverride w:ilvl="1">
      <w:lvl w:ilvl="1">
        <w:start w:val="2"/>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9" w16cid:durableId="2032410413">
    <w:abstractNumId w:val="7"/>
    <w:lvlOverride w:ilvl="0">
      <w:lvl w:ilvl="0">
        <w:start w:val="1"/>
        <w:numFmt w:val="decimal"/>
        <w:lvlText w:val="%1"/>
        <w:lvlJc w:val="left"/>
        <w:pPr>
          <w:ind w:left="432" w:hanging="432"/>
        </w:pPr>
        <w:rPr>
          <w:rFonts w:hint="default"/>
        </w:rPr>
      </w:lvl>
    </w:lvlOverride>
    <w:lvlOverride w:ilvl="1">
      <w:lvl w:ilvl="1">
        <w:start w:val="2"/>
        <w:numFmt w:val="decimal"/>
        <w:lvlText w:val="2.%2"/>
        <w:lvlJc w:val="left"/>
        <w:pPr>
          <w:ind w:left="576" w:hanging="576"/>
        </w:pPr>
        <w:rPr>
          <w:rFonts w:hint="default"/>
        </w:rPr>
      </w:lvl>
    </w:lvlOverride>
    <w:lvlOverride w:ilvl="2">
      <w:lvl w:ilvl="2">
        <w:start w:val="1"/>
        <w:numFmt w:val="none"/>
        <w:lvlText w:val="3.1.2"/>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0" w16cid:durableId="1648166066">
    <w:abstractNumId w:val="36"/>
  </w:num>
  <w:num w:numId="61" w16cid:durableId="2097480689">
    <w:abstractNumId w:val="33"/>
  </w:num>
  <w:num w:numId="62" w16cid:durableId="37827078">
    <w:abstractNumId w:val="22"/>
  </w:num>
  <w:num w:numId="63" w16cid:durableId="1321885739">
    <w:abstractNumId w:val="2"/>
  </w:num>
  <w:num w:numId="64" w16cid:durableId="1180240006">
    <w:abstractNumId w:val="4"/>
  </w:num>
  <w:num w:numId="65" w16cid:durableId="624969547">
    <w:abstractNumId w:val="37"/>
    <w:lvlOverride w:ilvl="0">
      <w:lvl w:ilvl="0">
        <w:start w:val="1"/>
        <w:numFmt w:val="none"/>
        <w:pStyle w:val="Nadpis3"/>
        <w:lvlText w:val="2.2.1"/>
        <w:lvlJc w:val="left"/>
        <w:pPr>
          <w:ind w:left="36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6" w16cid:durableId="1650133533">
    <w:abstractNumId w:val="37"/>
    <w:lvlOverride w:ilvl="0">
      <w:lvl w:ilvl="0">
        <w:start w:val="1"/>
        <w:numFmt w:val="none"/>
        <w:pStyle w:val="Nadpis3"/>
        <w:lvlText w:val="2.3.1"/>
        <w:lvlJc w:val="left"/>
        <w:pPr>
          <w:ind w:left="36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7" w16cid:durableId="290477300">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2.5"/>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8" w16cid:durableId="962079316">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3.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9" w16cid:durableId="677390116">
    <w:abstractNumId w:val="37"/>
    <w:lvlOverride w:ilvl="0">
      <w:lvl w:ilvl="0">
        <w:start w:val="1"/>
        <w:numFmt w:val="none"/>
        <w:pStyle w:val="Nadpis3"/>
        <w:lvlText w:val="3.1.1"/>
        <w:lvlJc w:val="left"/>
        <w:pPr>
          <w:ind w:left="36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0" w16cid:durableId="939027636">
    <w:abstractNumId w:val="7"/>
    <w:lvlOverride w:ilvl="0">
      <w:lvl w:ilvl="0">
        <w:start w:val="1"/>
        <w:numFmt w:val="decimal"/>
        <w:lvlText w:val="%1"/>
        <w:lvlJc w:val="left"/>
        <w:pPr>
          <w:ind w:left="432" w:hanging="432"/>
        </w:pPr>
        <w:rPr>
          <w:rFonts w:hint="default"/>
        </w:rPr>
      </w:lvl>
    </w:lvlOverride>
    <w:lvlOverride w:ilvl="1">
      <w:lvl w:ilvl="1">
        <w:start w:val="2"/>
        <w:numFmt w:val="none"/>
        <w:lvlText w:val="3.2"/>
        <w:lvlJc w:val="left"/>
        <w:pPr>
          <w:ind w:left="576" w:hanging="576"/>
        </w:pPr>
        <w:rPr>
          <w:rFonts w:hint="default"/>
        </w:rPr>
      </w:lvl>
    </w:lvlOverride>
    <w:lvlOverride w:ilvl="2">
      <w:lvl w:ilvl="2">
        <w:start w:val="1"/>
        <w:numFmt w:val="none"/>
        <w:lvlText w:val="3.1.2"/>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1" w16cid:durableId="1192961791">
    <w:abstractNumId w:val="7"/>
    <w:lvlOverride w:ilvl="0">
      <w:lvl w:ilvl="0">
        <w:start w:val="1"/>
        <w:numFmt w:val="decimal"/>
        <w:lvlText w:val="%1"/>
        <w:lvlJc w:val="left"/>
        <w:pPr>
          <w:ind w:left="432" w:hanging="432"/>
        </w:pPr>
        <w:rPr>
          <w:rFonts w:hint="default"/>
        </w:rPr>
      </w:lvl>
    </w:lvlOverride>
    <w:lvlOverride w:ilvl="1">
      <w:lvl w:ilvl="1">
        <w:start w:val="2"/>
        <w:numFmt w:val="none"/>
        <w:lvlText w:val="3.2"/>
        <w:lvlJc w:val="left"/>
        <w:pPr>
          <w:ind w:left="576" w:hanging="576"/>
        </w:pPr>
        <w:rPr>
          <w:rFonts w:hint="default"/>
        </w:rPr>
      </w:lvl>
    </w:lvlOverride>
    <w:lvlOverride w:ilvl="2">
      <w:lvl w:ilvl="2">
        <w:start w:val="1"/>
        <w:numFmt w:val="none"/>
        <w:lvlText w:val="3.2.1"/>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2" w16cid:durableId="1897274880">
    <w:abstractNumId w:val="7"/>
    <w:lvlOverride w:ilvl="0">
      <w:lvl w:ilvl="0">
        <w:start w:val="1"/>
        <w:numFmt w:val="decimal"/>
        <w:lvlText w:val="%1"/>
        <w:lvlJc w:val="left"/>
        <w:pPr>
          <w:ind w:left="432" w:hanging="432"/>
        </w:pPr>
        <w:rPr>
          <w:rFonts w:hint="default"/>
        </w:rPr>
      </w:lvl>
    </w:lvlOverride>
    <w:lvlOverride w:ilvl="1">
      <w:lvl w:ilvl="1">
        <w:start w:val="2"/>
        <w:numFmt w:val="none"/>
        <w:lvlText w:val="3.2"/>
        <w:lvlJc w:val="left"/>
        <w:pPr>
          <w:ind w:left="576" w:hanging="576"/>
        </w:pPr>
        <w:rPr>
          <w:rFonts w:hint="default"/>
        </w:rPr>
      </w:lvl>
    </w:lvlOverride>
    <w:lvlOverride w:ilvl="2">
      <w:lvl w:ilvl="2">
        <w:start w:val="1"/>
        <w:numFmt w:val="none"/>
        <w:lvlText w:val="3.2.2"/>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3" w16cid:durableId="114182139">
    <w:abstractNumId w:val="7"/>
    <w:lvlOverride w:ilvl="0">
      <w:lvl w:ilvl="0">
        <w:start w:val="1"/>
        <w:numFmt w:val="decimal"/>
        <w:lvlText w:val="%1"/>
        <w:lvlJc w:val="left"/>
        <w:pPr>
          <w:ind w:left="432" w:hanging="432"/>
        </w:pPr>
        <w:rPr>
          <w:rFonts w:hint="default"/>
        </w:rPr>
      </w:lvl>
    </w:lvlOverride>
    <w:lvlOverride w:ilvl="1">
      <w:lvl w:ilvl="1">
        <w:start w:val="2"/>
        <w:numFmt w:val="none"/>
        <w:lvlText w:val="3.2"/>
        <w:lvlJc w:val="left"/>
        <w:pPr>
          <w:ind w:left="576" w:hanging="576"/>
        </w:pPr>
        <w:rPr>
          <w:rFonts w:hint="default"/>
        </w:rPr>
      </w:lvl>
    </w:lvlOverride>
    <w:lvlOverride w:ilvl="2">
      <w:lvl w:ilvl="2">
        <w:start w:val="1"/>
        <w:numFmt w:val="none"/>
        <w:lvlText w:val="3.2.3"/>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4" w16cid:durableId="676619075">
    <w:abstractNumId w:val="7"/>
    <w:lvlOverride w:ilvl="0">
      <w:lvl w:ilvl="0">
        <w:start w:val="1"/>
        <w:numFmt w:val="decimal"/>
        <w:lvlText w:val="%1"/>
        <w:lvlJc w:val="left"/>
        <w:pPr>
          <w:ind w:left="432" w:hanging="432"/>
        </w:pPr>
        <w:rPr>
          <w:rFonts w:hint="default"/>
        </w:rPr>
      </w:lvl>
    </w:lvlOverride>
    <w:lvlOverride w:ilvl="1">
      <w:lvl w:ilvl="1">
        <w:start w:val="2"/>
        <w:numFmt w:val="none"/>
        <w:lvlText w:val="3.3"/>
        <w:lvlJc w:val="left"/>
        <w:pPr>
          <w:ind w:left="576" w:hanging="576"/>
        </w:pPr>
        <w:rPr>
          <w:rFonts w:hint="default"/>
        </w:rPr>
      </w:lvl>
    </w:lvlOverride>
    <w:lvlOverride w:ilvl="2">
      <w:lvl w:ilvl="2">
        <w:start w:val="1"/>
        <w:numFmt w:val="none"/>
        <w:lvlText w:val="3.2.3"/>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5" w16cid:durableId="718895310">
    <w:abstractNumId w:val="7"/>
    <w:lvlOverride w:ilvl="0">
      <w:lvl w:ilvl="0">
        <w:start w:val="1"/>
        <w:numFmt w:val="decimal"/>
        <w:lvlText w:val="%1"/>
        <w:lvlJc w:val="left"/>
        <w:pPr>
          <w:ind w:left="432" w:hanging="432"/>
        </w:pPr>
        <w:rPr>
          <w:rFonts w:hint="default"/>
        </w:rPr>
      </w:lvl>
    </w:lvlOverride>
    <w:lvlOverride w:ilvl="1">
      <w:lvl w:ilvl="1">
        <w:start w:val="2"/>
        <w:numFmt w:val="none"/>
        <w:lvlText w:val="3.3"/>
        <w:lvlJc w:val="left"/>
        <w:pPr>
          <w:ind w:left="576" w:hanging="576"/>
        </w:pPr>
        <w:rPr>
          <w:rFonts w:hint="default"/>
        </w:rPr>
      </w:lvl>
    </w:lvlOverride>
    <w:lvlOverride w:ilvl="2">
      <w:lvl w:ilvl="2">
        <w:start w:val="1"/>
        <w:numFmt w:val="none"/>
        <w:lvlText w:val="3.3.1"/>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6" w16cid:durableId="191889974">
    <w:abstractNumId w:val="7"/>
    <w:lvlOverride w:ilvl="0">
      <w:lvl w:ilvl="0">
        <w:start w:val="1"/>
        <w:numFmt w:val="decimal"/>
        <w:lvlText w:val="%1"/>
        <w:lvlJc w:val="left"/>
        <w:pPr>
          <w:ind w:left="432" w:hanging="432"/>
        </w:pPr>
        <w:rPr>
          <w:rFonts w:hint="default"/>
        </w:rPr>
      </w:lvl>
    </w:lvlOverride>
    <w:lvlOverride w:ilvl="1">
      <w:lvl w:ilvl="1">
        <w:start w:val="2"/>
        <w:numFmt w:val="none"/>
        <w:lvlText w:val="3.3"/>
        <w:lvlJc w:val="left"/>
        <w:pPr>
          <w:ind w:left="576" w:hanging="576"/>
        </w:pPr>
        <w:rPr>
          <w:rFonts w:hint="default"/>
        </w:rPr>
      </w:lvl>
    </w:lvlOverride>
    <w:lvlOverride w:ilvl="2">
      <w:lvl w:ilvl="2">
        <w:start w:val="1"/>
        <w:numFmt w:val="none"/>
        <w:lvlText w:val="3.3.2"/>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7" w16cid:durableId="880702647">
    <w:abstractNumId w:val="7"/>
    <w:lvlOverride w:ilvl="0">
      <w:lvl w:ilvl="0">
        <w:start w:val="1"/>
        <w:numFmt w:val="decimal"/>
        <w:lvlText w:val="%1"/>
        <w:lvlJc w:val="left"/>
        <w:pPr>
          <w:ind w:left="432" w:hanging="432"/>
        </w:pPr>
        <w:rPr>
          <w:rFonts w:hint="default"/>
        </w:rPr>
      </w:lvl>
    </w:lvlOverride>
    <w:lvlOverride w:ilvl="1">
      <w:lvl w:ilvl="1">
        <w:start w:val="2"/>
        <w:numFmt w:val="none"/>
        <w:lvlText w:val="3.4"/>
        <w:lvlJc w:val="left"/>
        <w:pPr>
          <w:ind w:left="576" w:hanging="576"/>
        </w:pPr>
        <w:rPr>
          <w:rFonts w:hint="default"/>
        </w:rPr>
      </w:lvl>
    </w:lvlOverride>
    <w:lvlOverride w:ilvl="2">
      <w:lvl w:ilvl="2">
        <w:start w:val="1"/>
        <w:numFmt w:val="none"/>
        <w:lvlText w:val="3.3.2"/>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8" w16cid:durableId="2132435040">
    <w:abstractNumId w:val="7"/>
    <w:lvlOverride w:ilvl="0">
      <w:lvl w:ilvl="0">
        <w:start w:val="1"/>
        <w:numFmt w:val="decimal"/>
        <w:lvlText w:val="%1"/>
        <w:lvlJc w:val="left"/>
        <w:pPr>
          <w:ind w:left="432" w:hanging="432"/>
        </w:pPr>
        <w:rPr>
          <w:rFonts w:hint="default"/>
        </w:rPr>
      </w:lvl>
    </w:lvlOverride>
    <w:lvlOverride w:ilvl="1">
      <w:lvl w:ilvl="1">
        <w:start w:val="2"/>
        <w:numFmt w:val="none"/>
        <w:lvlText w:val="3.4"/>
        <w:lvlJc w:val="left"/>
        <w:pPr>
          <w:ind w:left="576" w:hanging="576"/>
        </w:pPr>
        <w:rPr>
          <w:rFonts w:hint="default"/>
        </w:rPr>
      </w:lvl>
    </w:lvlOverride>
    <w:lvlOverride w:ilvl="2">
      <w:lvl w:ilvl="2">
        <w:start w:val="1"/>
        <w:numFmt w:val="none"/>
        <w:lvlText w:val="3.4.1"/>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9" w16cid:durableId="1094478627">
    <w:abstractNumId w:val="7"/>
    <w:lvlOverride w:ilvl="0">
      <w:lvl w:ilvl="0">
        <w:start w:val="1"/>
        <w:numFmt w:val="decimal"/>
        <w:lvlText w:val="%1"/>
        <w:lvlJc w:val="left"/>
        <w:pPr>
          <w:ind w:left="432" w:hanging="432"/>
        </w:pPr>
        <w:rPr>
          <w:rFonts w:hint="default"/>
        </w:rPr>
      </w:lvl>
    </w:lvlOverride>
    <w:lvlOverride w:ilvl="1">
      <w:lvl w:ilvl="1">
        <w:start w:val="2"/>
        <w:numFmt w:val="none"/>
        <w:lvlText w:val="3.4"/>
        <w:lvlJc w:val="left"/>
        <w:pPr>
          <w:ind w:left="576" w:hanging="576"/>
        </w:pPr>
        <w:rPr>
          <w:rFonts w:hint="default"/>
        </w:rPr>
      </w:lvl>
    </w:lvlOverride>
    <w:lvlOverride w:ilvl="2">
      <w:lvl w:ilvl="2">
        <w:start w:val="1"/>
        <w:numFmt w:val="none"/>
        <w:lvlText w:val="3.4.2"/>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80" w16cid:durableId="357977063">
    <w:abstractNumId w:val="7"/>
    <w:lvlOverride w:ilvl="0">
      <w:lvl w:ilvl="0">
        <w:start w:val="1"/>
        <w:numFmt w:val="decimal"/>
        <w:lvlText w:val="%1"/>
        <w:lvlJc w:val="left"/>
        <w:pPr>
          <w:ind w:left="432" w:hanging="432"/>
        </w:pPr>
        <w:rPr>
          <w:rFonts w:hint="default"/>
        </w:rPr>
      </w:lvl>
    </w:lvlOverride>
    <w:lvlOverride w:ilvl="1">
      <w:lvl w:ilvl="1">
        <w:start w:val="2"/>
        <w:numFmt w:val="none"/>
        <w:lvlText w:val="3.4"/>
        <w:lvlJc w:val="left"/>
        <w:pPr>
          <w:ind w:left="576" w:hanging="576"/>
        </w:pPr>
        <w:rPr>
          <w:rFonts w:hint="default"/>
        </w:rPr>
      </w:lvl>
    </w:lvlOverride>
    <w:lvlOverride w:ilvl="2">
      <w:lvl w:ilvl="2">
        <w:start w:val="1"/>
        <w:numFmt w:val="none"/>
        <w:lvlText w:val="3.4.3"/>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81" w16cid:durableId="1018772237">
    <w:abstractNumId w:val="7"/>
    <w:lvlOverride w:ilvl="0">
      <w:lvl w:ilvl="0">
        <w:start w:val="1"/>
        <w:numFmt w:val="decimal"/>
        <w:lvlText w:val="%1"/>
        <w:lvlJc w:val="left"/>
        <w:pPr>
          <w:ind w:left="432" w:hanging="432"/>
        </w:pPr>
        <w:rPr>
          <w:rFonts w:hint="default"/>
        </w:rPr>
      </w:lvl>
    </w:lvlOverride>
    <w:lvlOverride w:ilvl="1">
      <w:lvl w:ilvl="1">
        <w:start w:val="2"/>
        <w:numFmt w:val="none"/>
        <w:lvlText w:val="3.4"/>
        <w:lvlJc w:val="left"/>
        <w:pPr>
          <w:ind w:left="576" w:hanging="576"/>
        </w:pPr>
        <w:rPr>
          <w:rFonts w:hint="default"/>
        </w:rPr>
      </w:lvl>
    </w:lvlOverride>
    <w:lvlOverride w:ilvl="2">
      <w:lvl w:ilvl="2">
        <w:start w:val="1"/>
        <w:numFmt w:val="none"/>
        <w:lvlText w:val="3.4.4"/>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82" w16cid:durableId="86385032">
    <w:abstractNumId w:val="7"/>
    <w:lvlOverride w:ilvl="0">
      <w:lvl w:ilvl="0">
        <w:start w:val="1"/>
        <w:numFmt w:val="decimal"/>
        <w:lvlText w:val="%1"/>
        <w:lvlJc w:val="left"/>
        <w:pPr>
          <w:ind w:left="432" w:hanging="432"/>
        </w:pPr>
        <w:rPr>
          <w:rFonts w:hint="default"/>
        </w:rPr>
      </w:lvl>
    </w:lvlOverride>
    <w:lvlOverride w:ilvl="1">
      <w:lvl w:ilvl="1">
        <w:start w:val="2"/>
        <w:numFmt w:val="none"/>
        <w:lvlText w:val="3.2"/>
        <w:lvlJc w:val="left"/>
        <w:pPr>
          <w:ind w:left="576" w:hanging="576"/>
        </w:pPr>
        <w:rPr>
          <w:rFonts w:hint="default"/>
        </w:rPr>
      </w:lvl>
    </w:lvlOverride>
    <w:lvlOverride w:ilvl="2">
      <w:lvl w:ilvl="2">
        <w:start w:val="1"/>
        <w:numFmt w:val="none"/>
        <w:lvlText w:val="3.2.3"/>
        <w:lvlJc w:val="left"/>
        <w:pPr>
          <w:ind w:left="720" w:hanging="720"/>
        </w:pPr>
        <w:rPr>
          <w:rFonts w:ascii="Open Sans SemiBold" w:hAnsi="Open Sans SemiBold" w:cs="Open Sans SemiBold" w:hint="default"/>
          <w:b w:val="0"/>
          <w:i w:val="0"/>
          <w:sz w:val="24"/>
        </w:rPr>
      </w:lvl>
    </w:lvlOverride>
    <w:lvlOverride w:ilvl="3">
      <w:lvl w:ilvl="3">
        <w:start w:val="1"/>
        <w:numFmt w:val="decimal"/>
        <w:lvlText w:val="%1.%2.%3.%4"/>
        <w:lvlJc w:val="left"/>
        <w:pPr>
          <w:ind w:left="864" w:hanging="864"/>
        </w:pPr>
        <w:rPr>
          <w:rFonts w:hint="default"/>
          <w:color w:val="auto"/>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83" w16cid:durableId="2020497276">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2.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4" w16cid:durableId="997534375">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2.5"/>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5" w16cid:durableId="914824455">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2.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6" w16cid:durableId="448744312">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Restart w:val="0"/>
        <w:lvlText w:val="2.5"/>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78D"/>
    <w:rsid w:val="00002782"/>
    <w:rsid w:val="00003CFE"/>
    <w:rsid w:val="00004E20"/>
    <w:rsid w:val="0001077B"/>
    <w:rsid w:val="0001131B"/>
    <w:rsid w:val="00012EF6"/>
    <w:rsid w:val="00014A4D"/>
    <w:rsid w:val="000150F2"/>
    <w:rsid w:val="0001601A"/>
    <w:rsid w:val="0001789C"/>
    <w:rsid w:val="00023F03"/>
    <w:rsid w:val="000244AE"/>
    <w:rsid w:val="000251C3"/>
    <w:rsid w:val="00026C07"/>
    <w:rsid w:val="00026F9F"/>
    <w:rsid w:val="000301CA"/>
    <w:rsid w:val="00032105"/>
    <w:rsid w:val="00032F31"/>
    <w:rsid w:val="000336F0"/>
    <w:rsid w:val="00036139"/>
    <w:rsid w:val="00040036"/>
    <w:rsid w:val="00042084"/>
    <w:rsid w:val="00042F2E"/>
    <w:rsid w:val="00044A16"/>
    <w:rsid w:val="00046185"/>
    <w:rsid w:val="000502AE"/>
    <w:rsid w:val="00050343"/>
    <w:rsid w:val="00050C2A"/>
    <w:rsid w:val="00051E6D"/>
    <w:rsid w:val="00051F4B"/>
    <w:rsid w:val="000552B5"/>
    <w:rsid w:val="00057EA8"/>
    <w:rsid w:val="00063CB4"/>
    <w:rsid w:val="00063D44"/>
    <w:rsid w:val="00067A2C"/>
    <w:rsid w:val="00070E49"/>
    <w:rsid w:val="00070EE8"/>
    <w:rsid w:val="00075EC6"/>
    <w:rsid w:val="00075EE9"/>
    <w:rsid w:val="000807F2"/>
    <w:rsid w:val="00080B2C"/>
    <w:rsid w:val="00080B99"/>
    <w:rsid w:val="00080C38"/>
    <w:rsid w:val="000820F3"/>
    <w:rsid w:val="00087CBB"/>
    <w:rsid w:val="00087E41"/>
    <w:rsid w:val="00091DC7"/>
    <w:rsid w:val="00091E1B"/>
    <w:rsid w:val="00093DE1"/>
    <w:rsid w:val="000942E1"/>
    <w:rsid w:val="00094304"/>
    <w:rsid w:val="0009614F"/>
    <w:rsid w:val="00097280"/>
    <w:rsid w:val="000A16D1"/>
    <w:rsid w:val="000A2CE2"/>
    <w:rsid w:val="000A593B"/>
    <w:rsid w:val="000B0B77"/>
    <w:rsid w:val="000B140A"/>
    <w:rsid w:val="000B50BC"/>
    <w:rsid w:val="000B6042"/>
    <w:rsid w:val="000B6F92"/>
    <w:rsid w:val="000C0751"/>
    <w:rsid w:val="000C5460"/>
    <w:rsid w:val="000C5897"/>
    <w:rsid w:val="000C6B24"/>
    <w:rsid w:val="000C7688"/>
    <w:rsid w:val="000C76E9"/>
    <w:rsid w:val="000D1437"/>
    <w:rsid w:val="000D45B6"/>
    <w:rsid w:val="000E06C1"/>
    <w:rsid w:val="000E2EA6"/>
    <w:rsid w:val="000E79A9"/>
    <w:rsid w:val="000F0544"/>
    <w:rsid w:val="000F4036"/>
    <w:rsid w:val="000F55BB"/>
    <w:rsid w:val="000F7D39"/>
    <w:rsid w:val="00105BDF"/>
    <w:rsid w:val="00111E4E"/>
    <w:rsid w:val="00112ECD"/>
    <w:rsid w:val="00116AAA"/>
    <w:rsid w:val="00124730"/>
    <w:rsid w:val="001248B5"/>
    <w:rsid w:val="00124DB8"/>
    <w:rsid w:val="00133DA8"/>
    <w:rsid w:val="00140063"/>
    <w:rsid w:val="00143208"/>
    <w:rsid w:val="00150233"/>
    <w:rsid w:val="00151655"/>
    <w:rsid w:val="001552F4"/>
    <w:rsid w:val="00157781"/>
    <w:rsid w:val="0016056A"/>
    <w:rsid w:val="00160AF7"/>
    <w:rsid w:val="00160DF4"/>
    <w:rsid w:val="0016282E"/>
    <w:rsid w:val="00164B7F"/>
    <w:rsid w:val="00165B15"/>
    <w:rsid w:val="00165F5B"/>
    <w:rsid w:val="0017293D"/>
    <w:rsid w:val="00174BAB"/>
    <w:rsid w:val="00175722"/>
    <w:rsid w:val="00182493"/>
    <w:rsid w:val="00182981"/>
    <w:rsid w:val="00184A97"/>
    <w:rsid w:val="0018501B"/>
    <w:rsid w:val="001930FE"/>
    <w:rsid w:val="00197B30"/>
    <w:rsid w:val="001A0BBA"/>
    <w:rsid w:val="001A294B"/>
    <w:rsid w:val="001A42A0"/>
    <w:rsid w:val="001A5DAE"/>
    <w:rsid w:val="001A7215"/>
    <w:rsid w:val="001A74D2"/>
    <w:rsid w:val="001B2057"/>
    <w:rsid w:val="001B55DC"/>
    <w:rsid w:val="001B70C6"/>
    <w:rsid w:val="001C1907"/>
    <w:rsid w:val="001C2D95"/>
    <w:rsid w:val="001C6AF9"/>
    <w:rsid w:val="001D2B38"/>
    <w:rsid w:val="001D327A"/>
    <w:rsid w:val="001E0495"/>
    <w:rsid w:val="001E1587"/>
    <w:rsid w:val="001E2587"/>
    <w:rsid w:val="001E52F8"/>
    <w:rsid w:val="001E6478"/>
    <w:rsid w:val="001E7AD2"/>
    <w:rsid w:val="001F0AD0"/>
    <w:rsid w:val="001F2C12"/>
    <w:rsid w:val="001F37B2"/>
    <w:rsid w:val="001F7776"/>
    <w:rsid w:val="0020097B"/>
    <w:rsid w:val="00201940"/>
    <w:rsid w:val="002021E3"/>
    <w:rsid w:val="00202E57"/>
    <w:rsid w:val="0020488E"/>
    <w:rsid w:val="00204B4C"/>
    <w:rsid w:val="00205B3B"/>
    <w:rsid w:val="00205DDE"/>
    <w:rsid w:val="00213EE8"/>
    <w:rsid w:val="0021400C"/>
    <w:rsid w:val="00214452"/>
    <w:rsid w:val="00214C47"/>
    <w:rsid w:val="00217208"/>
    <w:rsid w:val="0021740A"/>
    <w:rsid w:val="002240BA"/>
    <w:rsid w:val="002240D3"/>
    <w:rsid w:val="00233581"/>
    <w:rsid w:val="00234F75"/>
    <w:rsid w:val="002356A8"/>
    <w:rsid w:val="00235BA4"/>
    <w:rsid w:val="0024014A"/>
    <w:rsid w:val="0024067A"/>
    <w:rsid w:val="00240FFF"/>
    <w:rsid w:val="002417FB"/>
    <w:rsid w:val="00243401"/>
    <w:rsid w:val="00245A33"/>
    <w:rsid w:val="00246851"/>
    <w:rsid w:val="00247999"/>
    <w:rsid w:val="00250DE7"/>
    <w:rsid w:val="00251B2C"/>
    <w:rsid w:val="00252387"/>
    <w:rsid w:val="0025376D"/>
    <w:rsid w:val="00253902"/>
    <w:rsid w:val="00254C61"/>
    <w:rsid w:val="00254FDE"/>
    <w:rsid w:val="00257DE6"/>
    <w:rsid w:val="002601B1"/>
    <w:rsid w:val="00261365"/>
    <w:rsid w:val="002620E7"/>
    <w:rsid w:val="0026222F"/>
    <w:rsid w:val="00263716"/>
    <w:rsid w:val="00265036"/>
    <w:rsid w:val="00267AED"/>
    <w:rsid w:val="00270D16"/>
    <w:rsid w:val="00273824"/>
    <w:rsid w:val="00274A2F"/>
    <w:rsid w:val="00277CFA"/>
    <w:rsid w:val="00281216"/>
    <w:rsid w:val="00285A36"/>
    <w:rsid w:val="0029135C"/>
    <w:rsid w:val="00292E41"/>
    <w:rsid w:val="0029340C"/>
    <w:rsid w:val="002937AE"/>
    <w:rsid w:val="0029471E"/>
    <w:rsid w:val="00294B18"/>
    <w:rsid w:val="00294EDB"/>
    <w:rsid w:val="002A2A34"/>
    <w:rsid w:val="002A32AC"/>
    <w:rsid w:val="002A62F6"/>
    <w:rsid w:val="002A6627"/>
    <w:rsid w:val="002A6FEB"/>
    <w:rsid w:val="002A799B"/>
    <w:rsid w:val="002B06BB"/>
    <w:rsid w:val="002B14A0"/>
    <w:rsid w:val="002B43BD"/>
    <w:rsid w:val="002B6324"/>
    <w:rsid w:val="002B667D"/>
    <w:rsid w:val="002B687A"/>
    <w:rsid w:val="002B75FF"/>
    <w:rsid w:val="002C2CCA"/>
    <w:rsid w:val="002C3FE7"/>
    <w:rsid w:val="002C5183"/>
    <w:rsid w:val="002C51B3"/>
    <w:rsid w:val="002C7369"/>
    <w:rsid w:val="002C79F8"/>
    <w:rsid w:val="002D10E2"/>
    <w:rsid w:val="002D244D"/>
    <w:rsid w:val="002D379E"/>
    <w:rsid w:val="002D567D"/>
    <w:rsid w:val="002D5CE7"/>
    <w:rsid w:val="002D68F0"/>
    <w:rsid w:val="002E6E78"/>
    <w:rsid w:val="002F2AAF"/>
    <w:rsid w:val="002F4FE5"/>
    <w:rsid w:val="00300172"/>
    <w:rsid w:val="00300FA1"/>
    <w:rsid w:val="003011BE"/>
    <w:rsid w:val="00301854"/>
    <w:rsid w:val="0030219A"/>
    <w:rsid w:val="00302EE4"/>
    <w:rsid w:val="00303E57"/>
    <w:rsid w:val="003041DC"/>
    <w:rsid w:val="003061D6"/>
    <w:rsid w:val="003077EF"/>
    <w:rsid w:val="00315D7B"/>
    <w:rsid w:val="0031725B"/>
    <w:rsid w:val="003211E4"/>
    <w:rsid w:val="003228AF"/>
    <w:rsid w:val="00322B74"/>
    <w:rsid w:val="00330E44"/>
    <w:rsid w:val="00332A2B"/>
    <w:rsid w:val="00332E2D"/>
    <w:rsid w:val="00333300"/>
    <w:rsid w:val="00334FC7"/>
    <w:rsid w:val="003403B7"/>
    <w:rsid w:val="00345D56"/>
    <w:rsid w:val="00350890"/>
    <w:rsid w:val="0035489A"/>
    <w:rsid w:val="003556A1"/>
    <w:rsid w:val="00356214"/>
    <w:rsid w:val="003600BD"/>
    <w:rsid w:val="00363276"/>
    <w:rsid w:val="00363BAB"/>
    <w:rsid w:val="00364225"/>
    <w:rsid w:val="003662D4"/>
    <w:rsid w:val="00367616"/>
    <w:rsid w:val="003716D7"/>
    <w:rsid w:val="00374194"/>
    <w:rsid w:val="003758CD"/>
    <w:rsid w:val="00386BAF"/>
    <w:rsid w:val="00387B2C"/>
    <w:rsid w:val="003A05E8"/>
    <w:rsid w:val="003A4FE9"/>
    <w:rsid w:val="003A6309"/>
    <w:rsid w:val="003B100E"/>
    <w:rsid w:val="003B1663"/>
    <w:rsid w:val="003B21E0"/>
    <w:rsid w:val="003B6212"/>
    <w:rsid w:val="003B691C"/>
    <w:rsid w:val="003B6D92"/>
    <w:rsid w:val="003B78F2"/>
    <w:rsid w:val="003C3835"/>
    <w:rsid w:val="003C578F"/>
    <w:rsid w:val="003C7912"/>
    <w:rsid w:val="003D1C5E"/>
    <w:rsid w:val="003D4754"/>
    <w:rsid w:val="003D5C0B"/>
    <w:rsid w:val="003D63A5"/>
    <w:rsid w:val="003D77BB"/>
    <w:rsid w:val="003D7E5C"/>
    <w:rsid w:val="003E3D5A"/>
    <w:rsid w:val="003E50E2"/>
    <w:rsid w:val="003E5300"/>
    <w:rsid w:val="003E5E24"/>
    <w:rsid w:val="003E7A5C"/>
    <w:rsid w:val="003F1952"/>
    <w:rsid w:val="003F56A7"/>
    <w:rsid w:val="003F59D6"/>
    <w:rsid w:val="00403EEF"/>
    <w:rsid w:val="00406AAF"/>
    <w:rsid w:val="0040736C"/>
    <w:rsid w:val="00407E0C"/>
    <w:rsid w:val="00411DE8"/>
    <w:rsid w:val="00413494"/>
    <w:rsid w:val="004135FB"/>
    <w:rsid w:val="004157EB"/>
    <w:rsid w:val="00417E31"/>
    <w:rsid w:val="0042420A"/>
    <w:rsid w:val="00425CB2"/>
    <w:rsid w:val="004275D9"/>
    <w:rsid w:val="004277C0"/>
    <w:rsid w:val="004311B9"/>
    <w:rsid w:val="00436692"/>
    <w:rsid w:val="004367B0"/>
    <w:rsid w:val="00437981"/>
    <w:rsid w:val="00437B45"/>
    <w:rsid w:val="00437C6D"/>
    <w:rsid w:val="00437E59"/>
    <w:rsid w:val="0044134D"/>
    <w:rsid w:val="00442100"/>
    <w:rsid w:val="00443411"/>
    <w:rsid w:val="00443E71"/>
    <w:rsid w:val="00444B45"/>
    <w:rsid w:val="00454743"/>
    <w:rsid w:val="0046059F"/>
    <w:rsid w:val="0046071A"/>
    <w:rsid w:val="0046244A"/>
    <w:rsid w:val="0046308E"/>
    <w:rsid w:val="00465C6E"/>
    <w:rsid w:val="00466E71"/>
    <w:rsid w:val="004704AD"/>
    <w:rsid w:val="004710F4"/>
    <w:rsid w:val="00471FF8"/>
    <w:rsid w:val="00473755"/>
    <w:rsid w:val="004755A3"/>
    <w:rsid w:val="00475B43"/>
    <w:rsid w:val="004772E8"/>
    <w:rsid w:val="00481357"/>
    <w:rsid w:val="00484A22"/>
    <w:rsid w:val="00484E2D"/>
    <w:rsid w:val="004928C2"/>
    <w:rsid w:val="00495468"/>
    <w:rsid w:val="004A016C"/>
    <w:rsid w:val="004A089E"/>
    <w:rsid w:val="004A1AD9"/>
    <w:rsid w:val="004A1E07"/>
    <w:rsid w:val="004A42DB"/>
    <w:rsid w:val="004A4EED"/>
    <w:rsid w:val="004B009D"/>
    <w:rsid w:val="004B1ECD"/>
    <w:rsid w:val="004B25E0"/>
    <w:rsid w:val="004B473B"/>
    <w:rsid w:val="004B6286"/>
    <w:rsid w:val="004B7A17"/>
    <w:rsid w:val="004B7E0E"/>
    <w:rsid w:val="004C32FB"/>
    <w:rsid w:val="004D19CA"/>
    <w:rsid w:val="004D6341"/>
    <w:rsid w:val="004D7E9B"/>
    <w:rsid w:val="004D7FCB"/>
    <w:rsid w:val="004E0289"/>
    <w:rsid w:val="004E2CF4"/>
    <w:rsid w:val="004E2D02"/>
    <w:rsid w:val="004E300C"/>
    <w:rsid w:val="004E30AE"/>
    <w:rsid w:val="004E7D3D"/>
    <w:rsid w:val="004F0038"/>
    <w:rsid w:val="004F2633"/>
    <w:rsid w:val="004F6A2C"/>
    <w:rsid w:val="004F6F74"/>
    <w:rsid w:val="00500828"/>
    <w:rsid w:val="005012DE"/>
    <w:rsid w:val="00503475"/>
    <w:rsid w:val="00507271"/>
    <w:rsid w:val="00507277"/>
    <w:rsid w:val="00512155"/>
    <w:rsid w:val="00512689"/>
    <w:rsid w:val="00522D4B"/>
    <w:rsid w:val="00524CD4"/>
    <w:rsid w:val="005265B9"/>
    <w:rsid w:val="0052713F"/>
    <w:rsid w:val="00535818"/>
    <w:rsid w:val="00535EB5"/>
    <w:rsid w:val="00536D2A"/>
    <w:rsid w:val="00536D2B"/>
    <w:rsid w:val="00536D78"/>
    <w:rsid w:val="00540E60"/>
    <w:rsid w:val="0054294A"/>
    <w:rsid w:val="005435E4"/>
    <w:rsid w:val="00546A55"/>
    <w:rsid w:val="00547D3C"/>
    <w:rsid w:val="005517C0"/>
    <w:rsid w:val="005518B2"/>
    <w:rsid w:val="00552712"/>
    <w:rsid w:val="005532B8"/>
    <w:rsid w:val="00554E22"/>
    <w:rsid w:val="00554FCB"/>
    <w:rsid w:val="00555AED"/>
    <w:rsid w:val="00555F37"/>
    <w:rsid w:val="00556259"/>
    <w:rsid w:val="0056005E"/>
    <w:rsid w:val="00560192"/>
    <w:rsid w:val="005627A1"/>
    <w:rsid w:val="00563BD9"/>
    <w:rsid w:val="00563C78"/>
    <w:rsid w:val="00566BC5"/>
    <w:rsid w:val="00566C09"/>
    <w:rsid w:val="00566FBA"/>
    <w:rsid w:val="0056741B"/>
    <w:rsid w:val="00567933"/>
    <w:rsid w:val="00572017"/>
    <w:rsid w:val="00577C66"/>
    <w:rsid w:val="00577E2B"/>
    <w:rsid w:val="005851D1"/>
    <w:rsid w:val="005865B0"/>
    <w:rsid w:val="0058697A"/>
    <w:rsid w:val="00590113"/>
    <w:rsid w:val="0059059B"/>
    <w:rsid w:val="00590DD7"/>
    <w:rsid w:val="005923B9"/>
    <w:rsid w:val="00593755"/>
    <w:rsid w:val="00595993"/>
    <w:rsid w:val="00595F5A"/>
    <w:rsid w:val="00597C18"/>
    <w:rsid w:val="005A02EE"/>
    <w:rsid w:val="005A1D28"/>
    <w:rsid w:val="005A2CDE"/>
    <w:rsid w:val="005A4542"/>
    <w:rsid w:val="005A5187"/>
    <w:rsid w:val="005A5AE8"/>
    <w:rsid w:val="005A6376"/>
    <w:rsid w:val="005A759B"/>
    <w:rsid w:val="005B23F8"/>
    <w:rsid w:val="005B5C58"/>
    <w:rsid w:val="005C0925"/>
    <w:rsid w:val="005C0DE6"/>
    <w:rsid w:val="005C15F9"/>
    <w:rsid w:val="005C29FC"/>
    <w:rsid w:val="005C5448"/>
    <w:rsid w:val="005D01E4"/>
    <w:rsid w:val="005D418E"/>
    <w:rsid w:val="005D5E63"/>
    <w:rsid w:val="005E19CF"/>
    <w:rsid w:val="005E1A4A"/>
    <w:rsid w:val="005E254A"/>
    <w:rsid w:val="005E27A7"/>
    <w:rsid w:val="005E49BA"/>
    <w:rsid w:val="005E628B"/>
    <w:rsid w:val="005F7AC5"/>
    <w:rsid w:val="00602C22"/>
    <w:rsid w:val="0060665C"/>
    <w:rsid w:val="006100BB"/>
    <w:rsid w:val="00610548"/>
    <w:rsid w:val="006106ED"/>
    <w:rsid w:val="00620049"/>
    <w:rsid w:val="0062053C"/>
    <w:rsid w:val="006222A7"/>
    <w:rsid w:val="006230EE"/>
    <w:rsid w:val="00625A1E"/>
    <w:rsid w:val="00630BEC"/>
    <w:rsid w:val="00630FE9"/>
    <w:rsid w:val="00632B2A"/>
    <w:rsid w:val="006359FD"/>
    <w:rsid w:val="00635B88"/>
    <w:rsid w:val="00640824"/>
    <w:rsid w:val="00640FB8"/>
    <w:rsid w:val="006420BB"/>
    <w:rsid w:val="006439A0"/>
    <w:rsid w:val="00650696"/>
    <w:rsid w:val="00651DC8"/>
    <w:rsid w:val="00660004"/>
    <w:rsid w:val="00660FBA"/>
    <w:rsid w:val="00661ADB"/>
    <w:rsid w:val="00663BE4"/>
    <w:rsid w:val="00670891"/>
    <w:rsid w:val="00670C6C"/>
    <w:rsid w:val="00671758"/>
    <w:rsid w:val="0067243F"/>
    <w:rsid w:val="00672E05"/>
    <w:rsid w:val="00673ABA"/>
    <w:rsid w:val="006749F2"/>
    <w:rsid w:val="0067736C"/>
    <w:rsid w:val="0068273C"/>
    <w:rsid w:val="00682860"/>
    <w:rsid w:val="00685816"/>
    <w:rsid w:val="00687137"/>
    <w:rsid w:val="00692740"/>
    <w:rsid w:val="00692947"/>
    <w:rsid w:val="00693368"/>
    <w:rsid w:val="00693523"/>
    <w:rsid w:val="006936B9"/>
    <w:rsid w:val="0069688A"/>
    <w:rsid w:val="00697B5D"/>
    <w:rsid w:val="006A35C1"/>
    <w:rsid w:val="006B0BE2"/>
    <w:rsid w:val="006B12CA"/>
    <w:rsid w:val="006B4923"/>
    <w:rsid w:val="006B4F10"/>
    <w:rsid w:val="006B624E"/>
    <w:rsid w:val="006C1937"/>
    <w:rsid w:val="006C297C"/>
    <w:rsid w:val="006C4317"/>
    <w:rsid w:val="006C67D8"/>
    <w:rsid w:val="006C7595"/>
    <w:rsid w:val="006D19BA"/>
    <w:rsid w:val="006D6D68"/>
    <w:rsid w:val="006D6F2A"/>
    <w:rsid w:val="006E2133"/>
    <w:rsid w:val="006E39B6"/>
    <w:rsid w:val="006E3A4D"/>
    <w:rsid w:val="006E4761"/>
    <w:rsid w:val="006E778D"/>
    <w:rsid w:val="006F3F40"/>
    <w:rsid w:val="006F4E3E"/>
    <w:rsid w:val="006F69B0"/>
    <w:rsid w:val="00702113"/>
    <w:rsid w:val="00702BA8"/>
    <w:rsid w:val="007046F2"/>
    <w:rsid w:val="00706431"/>
    <w:rsid w:val="00707D7C"/>
    <w:rsid w:val="00712686"/>
    <w:rsid w:val="00713A08"/>
    <w:rsid w:val="007142B5"/>
    <w:rsid w:val="00714CA6"/>
    <w:rsid w:val="0071576E"/>
    <w:rsid w:val="00717639"/>
    <w:rsid w:val="00720476"/>
    <w:rsid w:val="0072128E"/>
    <w:rsid w:val="00721739"/>
    <w:rsid w:val="00723254"/>
    <w:rsid w:val="007266F4"/>
    <w:rsid w:val="007315A6"/>
    <w:rsid w:val="00734719"/>
    <w:rsid w:val="0073729D"/>
    <w:rsid w:val="00741074"/>
    <w:rsid w:val="00742C0E"/>
    <w:rsid w:val="0074379F"/>
    <w:rsid w:val="00743E9E"/>
    <w:rsid w:val="007457E7"/>
    <w:rsid w:val="00746E92"/>
    <w:rsid w:val="00746FEE"/>
    <w:rsid w:val="0075016B"/>
    <w:rsid w:val="00750195"/>
    <w:rsid w:val="00752754"/>
    <w:rsid w:val="00753BCB"/>
    <w:rsid w:val="00756BCD"/>
    <w:rsid w:val="00756C56"/>
    <w:rsid w:val="007618FC"/>
    <w:rsid w:val="00763A60"/>
    <w:rsid w:val="00763D48"/>
    <w:rsid w:val="0076794C"/>
    <w:rsid w:val="00767A96"/>
    <w:rsid w:val="00770B07"/>
    <w:rsid w:val="00773D05"/>
    <w:rsid w:val="00774BBA"/>
    <w:rsid w:val="00774F2B"/>
    <w:rsid w:val="00776618"/>
    <w:rsid w:val="00781045"/>
    <w:rsid w:val="00784ABE"/>
    <w:rsid w:val="00794C42"/>
    <w:rsid w:val="00797ABE"/>
    <w:rsid w:val="007A1469"/>
    <w:rsid w:val="007A311D"/>
    <w:rsid w:val="007A4965"/>
    <w:rsid w:val="007A5DD8"/>
    <w:rsid w:val="007B11D9"/>
    <w:rsid w:val="007B45C9"/>
    <w:rsid w:val="007B5587"/>
    <w:rsid w:val="007B6967"/>
    <w:rsid w:val="007C0AF8"/>
    <w:rsid w:val="007C1EBD"/>
    <w:rsid w:val="007C24BF"/>
    <w:rsid w:val="007C3B6D"/>
    <w:rsid w:val="007C6F7F"/>
    <w:rsid w:val="007D32E9"/>
    <w:rsid w:val="007D508D"/>
    <w:rsid w:val="007D5846"/>
    <w:rsid w:val="007D5ED5"/>
    <w:rsid w:val="007D6F0C"/>
    <w:rsid w:val="007D7133"/>
    <w:rsid w:val="007E38DA"/>
    <w:rsid w:val="007E5EBA"/>
    <w:rsid w:val="007E7107"/>
    <w:rsid w:val="007F12EE"/>
    <w:rsid w:val="007F3E31"/>
    <w:rsid w:val="007F5F93"/>
    <w:rsid w:val="007F6995"/>
    <w:rsid w:val="00803274"/>
    <w:rsid w:val="008035B2"/>
    <w:rsid w:val="0080377A"/>
    <w:rsid w:val="008048C7"/>
    <w:rsid w:val="00804AE6"/>
    <w:rsid w:val="00806DF5"/>
    <w:rsid w:val="008123CF"/>
    <w:rsid w:val="0081323F"/>
    <w:rsid w:val="00813AC4"/>
    <w:rsid w:val="008143CB"/>
    <w:rsid w:val="008156F4"/>
    <w:rsid w:val="00815F36"/>
    <w:rsid w:val="00820548"/>
    <w:rsid w:val="00820F43"/>
    <w:rsid w:val="00821886"/>
    <w:rsid w:val="00821F8F"/>
    <w:rsid w:val="00822268"/>
    <w:rsid w:val="008222A1"/>
    <w:rsid w:val="00825658"/>
    <w:rsid w:val="008266FA"/>
    <w:rsid w:val="008275E3"/>
    <w:rsid w:val="00827EE7"/>
    <w:rsid w:val="008350D6"/>
    <w:rsid w:val="008401F4"/>
    <w:rsid w:val="008413E1"/>
    <w:rsid w:val="008444F2"/>
    <w:rsid w:val="00850AC0"/>
    <w:rsid w:val="00851C73"/>
    <w:rsid w:val="00852191"/>
    <w:rsid w:val="00852324"/>
    <w:rsid w:val="008529BE"/>
    <w:rsid w:val="00854B75"/>
    <w:rsid w:val="00856304"/>
    <w:rsid w:val="0086069C"/>
    <w:rsid w:val="008617EC"/>
    <w:rsid w:val="00865AAF"/>
    <w:rsid w:val="00867653"/>
    <w:rsid w:val="00870A18"/>
    <w:rsid w:val="00873310"/>
    <w:rsid w:val="00873A09"/>
    <w:rsid w:val="00873E52"/>
    <w:rsid w:val="00875643"/>
    <w:rsid w:val="00875945"/>
    <w:rsid w:val="0087633C"/>
    <w:rsid w:val="00877B23"/>
    <w:rsid w:val="008801C7"/>
    <w:rsid w:val="00880724"/>
    <w:rsid w:val="00880770"/>
    <w:rsid w:val="0088099E"/>
    <w:rsid w:val="00881DB3"/>
    <w:rsid w:val="0088376C"/>
    <w:rsid w:val="00885913"/>
    <w:rsid w:val="00886E7E"/>
    <w:rsid w:val="00890634"/>
    <w:rsid w:val="00891234"/>
    <w:rsid w:val="00891943"/>
    <w:rsid w:val="0089261A"/>
    <w:rsid w:val="00893460"/>
    <w:rsid w:val="00894207"/>
    <w:rsid w:val="008A054B"/>
    <w:rsid w:val="008A4FE0"/>
    <w:rsid w:val="008A5499"/>
    <w:rsid w:val="008B1BB5"/>
    <w:rsid w:val="008B2043"/>
    <w:rsid w:val="008B3E16"/>
    <w:rsid w:val="008C1325"/>
    <w:rsid w:val="008C7615"/>
    <w:rsid w:val="008D00F9"/>
    <w:rsid w:val="008D10C9"/>
    <w:rsid w:val="008D3148"/>
    <w:rsid w:val="008D3662"/>
    <w:rsid w:val="008D3B00"/>
    <w:rsid w:val="008D54B2"/>
    <w:rsid w:val="008E2385"/>
    <w:rsid w:val="008E30E8"/>
    <w:rsid w:val="0090090A"/>
    <w:rsid w:val="00900DD3"/>
    <w:rsid w:val="0090377B"/>
    <w:rsid w:val="00903B4D"/>
    <w:rsid w:val="0090554C"/>
    <w:rsid w:val="00906652"/>
    <w:rsid w:val="009075A4"/>
    <w:rsid w:val="00907678"/>
    <w:rsid w:val="00907D66"/>
    <w:rsid w:val="00916238"/>
    <w:rsid w:val="00917116"/>
    <w:rsid w:val="00920C5C"/>
    <w:rsid w:val="00921688"/>
    <w:rsid w:val="0092703A"/>
    <w:rsid w:val="00930AF4"/>
    <w:rsid w:val="00932F16"/>
    <w:rsid w:val="00935AA0"/>
    <w:rsid w:val="0093653F"/>
    <w:rsid w:val="00945994"/>
    <w:rsid w:val="00947F79"/>
    <w:rsid w:val="00950ABF"/>
    <w:rsid w:val="00952918"/>
    <w:rsid w:val="009568CD"/>
    <w:rsid w:val="00957D7C"/>
    <w:rsid w:val="00957E5A"/>
    <w:rsid w:val="00957EB2"/>
    <w:rsid w:val="00960A7F"/>
    <w:rsid w:val="00963012"/>
    <w:rsid w:val="009639AB"/>
    <w:rsid w:val="00971C84"/>
    <w:rsid w:val="00975FF1"/>
    <w:rsid w:val="009805C8"/>
    <w:rsid w:val="00983616"/>
    <w:rsid w:val="00986992"/>
    <w:rsid w:val="00992FF9"/>
    <w:rsid w:val="00993E50"/>
    <w:rsid w:val="009962E7"/>
    <w:rsid w:val="00996E03"/>
    <w:rsid w:val="00997732"/>
    <w:rsid w:val="009A02C9"/>
    <w:rsid w:val="009A0DE9"/>
    <w:rsid w:val="009A15EC"/>
    <w:rsid w:val="009A1770"/>
    <w:rsid w:val="009A36A0"/>
    <w:rsid w:val="009A393B"/>
    <w:rsid w:val="009A5A0B"/>
    <w:rsid w:val="009A5CC3"/>
    <w:rsid w:val="009B26EE"/>
    <w:rsid w:val="009B47A1"/>
    <w:rsid w:val="009B5C74"/>
    <w:rsid w:val="009C00F6"/>
    <w:rsid w:val="009C5F75"/>
    <w:rsid w:val="009C6957"/>
    <w:rsid w:val="009C6AE0"/>
    <w:rsid w:val="009D22A6"/>
    <w:rsid w:val="009D6115"/>
    <w:rsid w:val="009E2803"/>
    <w:rsid w:val="009E3135"/>
    <w:rsid w:val="009E345F"/>
    <w:rsid w:val="009E4FC2"/>
    <w:rsid w:val="009F2C35"/>
    <w:rsid w:val="009F3B1C"/>
    <w:rsid w:val="009F4261"/>
    <w:rsid w:val="009F490B"/>
    <w:rsid w:val="009F54D0"/>
    <w:rsid w:val="009F6F4C"/>
    <w:rsid w:val="009F727A"/>
    <w:rsid w:val="00A0416F"/>
    <w:rsid w:val="00A06FF3"/>
    <w:rsid w:val="00A1414E"/>
    <w:rsid w:val="00A14CB6"/>
    <w:rsid w:val="00A153C8"/>
    <w:rsid w:val="00A16A98"/>
    <w:rsid w:val="00A20F39"/>
    <w:rsid w:val="00A246D4"/>
    <w:rsid w:val="00A26AB6"/>
    <w:rsid w:val="00A27024"/>
    <w:rsid w:val="00A3153A"/>
    <w:rsid w:val="00A3258E"/>
    <w:rsid w:val="00A32C85"/>
    <w:rsid w:val="00A33529"/>
    <w:rsid w:val="00A33AA0"/>
    <w:rsid w:val="00A3614B"/>
    <w:rsid w:val="00A44A90"/>
    <w:rsid w:val="00A45ED9"/>
    <w:rsid w:val="00A45F80"/>
    <w:rsid w:val="00A532FA"/>
    <w:rsid w:val="00A54E9C"/>
    <w:rsid w:val="00A6088B"/>
    <w:rsid w:val="00A62072"/>
    <w:rsid w:val="00A62BD5"/>
    <w:rsid w:val="00A6363D"/>
    <w:rsid w:val="00A65238"/>
    <w:rsid w:val="00A6679C"/>
    <w:rsid w:val="00A675AF"/>
    <w:rsid w:val="00A72118"/>
    <w:rsid w:val="00A74A32"/>
    <w:rsid w:val="00A74CA5"/>
    <w:rsid w:val="00A77480"/>
    <w:rsid w:val="00A77B7B"/>
    <w:rsid w:val="00A81362"/>
    <w:rsid w:val="00A82F6D"/>
    <w:rsid w:val="00A844C7"/>
    <w:rsid w:val="00A87BA6"/>
    <w:rsid w:val="00A9001B"/>
    <w:rsid w:val="00A92B37"/>
    <w:rsid w:val="00A93876"/>
    <w:rsid w:val="00A96264"/>
    <w:rsid w:val="00A974DA"/>
    <w:rsid w:val="00AA1040"/>
    <w:rsid w:val="00AA2B05"/>
    <w:rsid w:val="00AA35BF"/>
    <w:rsid w:val="00AA68F5"/>
    <w:rsid w:val="00AA73A8"/>
    <w:rsid w:val="00AA7B48"/>
    <w:rsid w:val="00AB2F96"/>
    <w:rsid w:val="00AB6651"/>
    <w:rsid w:val="00AC1811"/>
    <w:rsid w:val="00AC38DD"/>
    <w:rsid w:val="00AC6EE5"/>
    <w:rsid w:val="00AC78CF"/>
    <w:rsid w:val="00AD00B1"/>
    <w:rsid w:val="00AD14E3"/>
    <w:rsid w:val="00AD1F1B"/>
    <w:rsid w:val="00AD203F"/>
    <w:rsid w:val="00AD2D3C"/>
    <w:rsid w:val="00AD52F6"/>
    <w:rsid w:val="00AE4590"/>
    <w:rsid w:val="00AE6C77"/>
    <w:rsid w:val="00AF078D"/>
    <w:rsid w:val="00AF158B"/>
    <w:rsid w:val="00AF17C4"/>
    <w:rsid w:val="00AF184C"/>
    <w:rsid w:val="00AF2554"/>
    <w:rsid w:val="00AF29D5"/>
    <w:rsid w:val="00AF339E"/>
    <w:rsid w:val="00AF44AF"/>
    <w:rsid w:val="00AF494A"/>
    <w:rsid w:val="00AF5181"/>
    <w:rsid w:val="00B02E7A"/>
    <w:rsid w:val="00B03275"/>
    <w:rsid w:val="00B03E18"/>
    <w:rsid w:val="00B066F5"/>
    <w:rsid w:val="00B0775C"/>
    <w:rsid w:val="00B165EC"/>
    <w:rsid w:val="00B20C03"/>
    <w:rsid w:val="00B214C8"/>
    <w:rsid w:val="00B21E61"/>
    <w:rsid w:val="00B241C8"/>
    <w:rsid w:val="00B265CF"/>
    <w:rsid w:val="00B26883"/>
    <w:rsid w:val="00B31494"/>
    <w:rsid w:val="00B326EA"/>
    <w:rsid w:val="00B33D8E"/>
    <w:rsid w:val="00B34367"/>
    <w:rsid w:val="00B370B7"/>
    <w:rsid w:val="00B41E4C"/>
    <w:rsid w:val="00B422F4"/>
    <w:rsid w:val="00B44BE8"/>
    <w:rsid w:val="00B44F38"/>
    <w:rsid w:val="00B46FDB"/>
    <w:rsid w:val="00B5396F"/>
    <w:rsid w:val="00B5533B"/>
    <w:rsid w:val="00B55AF4"/>
    <w:rsid w:val="00B57B26"/>
    <w:rsid w:val="00B636DA"/>
    <w:rsid w:val="00B669F9"/>
    <w:rsid w:val="00B6751D"/>
    <w:rsid w:val="00B7073E"/>
    <w:rsid w:val="00B722EA"/>
    <w:rsid w:val="00B73787"/>
    <w:rsid w:val="00B75BBC"/>
    <w:rsid w:val="00B771C9"/>
    <w:rsid w:val="00B774E4"/>
    <w:rsid w:val="00B80A17"/>
    <w:rsid w:val="00B84744"/>
    <w:rsid w:val="00B90833"/>
    <w:rsid w:val="00B94A63"/>
    <w:rsid w:val="00B94F8A"/>
    <w:rsid w:val="00B97BE6"/>
    <w:rsid w:val="00BA06E5"/>
    <w:rsid w:val="00BA0DD5"/>
    <w:rsid w:val="00BA25C4"/>
    <w:rsid w:val="00BA3EAC"/>
    <w:rsid w:val="00BA4CA1"/>
    <w:rsid w:val="00BA7928"/>
    <w:rsid w:val="00BA7DB5"/>
    <w:rsid w:val="00BB03E4"/>
    <w:rsid w:val="00BB134E"/>
    <w:rsid w:val="00BB2DD2"/>
    <w:rsid w:val="00BB323A"/>
    <w:rsid w:val="00BB587F"/>
    <w:rsid w:val="00BB65E4"/>
    <w:rsid w:val="00BC05E9"/>
    <w:rsid w:val="00BC28C3"/>
    <w:rsid w:val="00BC2B41"/>
    <w:rsid w:val="00BC605D"/>
    <w:rsid w:val="00BC77CC"/>
    <w:rsid w:val="00BC7C8A"/>
    <w:rsid w:val="00BD17DF"/>
    <w:rsid w:val="00BD25A5"/>
    <w:rsid w:val="00BD5299"/>
    <w:rsid w:val="00BD53EA"/>
    <w:rsid w:val="00BD5AF7"/>
    <w:rsid w:val="00BD6ED0"/>
    <w:rsid w:val="00BE11C1"/>
    <w:rsid w:val="00BE18F2"/>
    <w:rsid w:val="00BE6211"/>
    <w:rsid w:val="00BE6964"/>
    <w:rsid w:val="00BE7A63"/>
    <w:rsid w:val="00BF30EE"/>
    <w:rsid w:val="00BF312F"/>
    <w:rsid w:val="00BF333D"/>
    <w:rsid w:val="00BF5EB4"/>
    <w:rsid w:val="00BF73D5"/>
    <w:rsid w:val="00C04E27"/>
    <w:rsid w:val="00C06E5A"/>
    <w:rsid w:val="00C072D1"/>
    <w:rsid w:val="00C07A61"/>
    <w:rsid w:val="00C17E4B"/>
    <w:rsid w:val="00C20818"/>
    <w:rsid w:val="00C2181E"/>
    <w:rsid w:val="00C21E45"/>
    <w:rsid w:val="00C22A7C"/>
    <w:rsid w:val="00C234B0"/>
    <w:rsid w:val="00C23BF2"/>
    <w:rsid w:val="00C27F82"/>
    <w:rsid w:val="00C32459"/>
    <w:rsid w:val="00C32A8D"/>
    <w:rsid w:val="00C3343E"/>
    <w:rsid w:val="00C3516F"/>
    <w:rsid w:val="00C35875"/>
    <w:rsid w:val="00C3629C"/>
    <w:rsid w:val="00C51588"/>
    <w:rsid w:val="00C560AA"/>
    <w:rsid w:val="00C5776E"/>
    <w:rsid w:val="00C62077"/>
    <w:rsid w:val="00C6335E"/>
    <w:rsid w:val="00C63AA1"/>
    <w:rsid w:val="00C649AB"/>
    <w:rsid w:val="00C6535C"/>
    <w:rsid w:val="00C7296D"/>
    <w:rsid w:val="00C77099"/>
    <w:rsid w:val="00C77373"/>
    <w:rsid w:val="00C77DFF"/>
    <w:rsid w:val="00C80065"/>
    <w:rsid w:val="00C8175E"/>
    <w:rsid w:val="00C81E0E"/>
    <w:rsid w:val="00C869E1"/>
    <w:rsid w:val="00C877D1"/>
    <w:rsid w:val="00C87983"/>
    <w:rsid w:val="00C903A2"/>
    <w:rsid w:val="00C93ED1"/>
    <w:rsid w:val="00CA3136"/>
    <w:rsid w:val="00CA3610"/>
    <w:rsid w:val="00CA6232"/>
    <w:rsid w:val="00CA7B22"/>
    <w:rsid w:val="00CB0DEF"/>
    <w:rsid w:val="00CB2A5F"/>
    <w:rsid w:val="00CB42AB"/>
    <w:rsid w:val="00CB5C23"/>
    <w:rsid w:val="00CB5D69"/>
    <w:rsid w:val="00CC1F39"/>
    <w:rsid w:val="00CC2C1F"/>
    <w:rsid w:val="00CC65A0"/>
    <w:rsid w:val="00CC6720"/>
    <w:rsid w:val="00CC7890"/>
    <w:rsid w:val="00CD116A"/>
    <w:rsid w:val="00CD43FB"/>
    <w:rsid w:val="00CD4B96"/>
    <w:rsid w:val="00CD5368"/>
    <w:rsid w:val="00CD59A8"/>
    <w:rsid w:val="00CD5D07"/>
    <w:rsid w:val="00CE066C"/>
    <w:rsid w:val="00CE07F5"/>
    <w:rsid w:val="00CE461C"/>
    <w:rsid w:val="00CE59BD"/>
    <w:rsid w:val="00CE652F"/>
    <w:rsid w:val="00CF2CE0"/>
    <w:rsid w:val="00CF3244"/>
    <w:rsid w:val="00CF5CAD"/>
    <w:rsid w:val="00CF6707"/>
    <w:rsid w:val="00D077E4"/>
    <w:rsid w:val="00D12C7D"/>
    <w:rsid w:val="00D14BDF"/>
    <w:rsid w:val="00D210BD"/>
    <w:rsid w:val="00D213E1"/>
    <w:rsid w:val="00D26A4A"/>
    <w:rsid w:val="00D270C1"/>
    <w:rsid w:val="00D34A32"/>
    <w:rsid w:val="00D34F0E"/>
    <w:rsid w:val="00D37425"/>
    <w:rsid w:val="00D406D9"/>
    <w:rsid w:val="00D43BD4"/>
    <w:rsid w:val="00D440F1"/>
    <w:rsid w:val="00D46286"/>
    <w:rsid w:val="00D476B6"/>
    <w:rsid w:val="00D47FEE"/>
    <w:rsid w:val="00D53B0B"/>
    <w:rsid w:val="00D55674"/>
    <w:rsid w:val="00D61575"/>
    <w:rsid w:val="00D62090"/>
    <w:rsid w:val="00D62DC9"/>
    <w:rsid w:val="00D639D8"/>
    <w:rsid w:val="00D657E1"/>
    <w:rsid w:val="00D65D36"/>
    <w:rsid w:val="00D66636"/>
    <w:rsid w:val="00D67182"/>
    <w:rsid w:val="00D671CE"/>
    <w:rsid w:val="00D6750D"/>
    <w:rsid w:val="00D720F6"/>
    <w:rsid w:val="00D74139"/>
    <w:rsid w:val="00D74D78"/>
    <w:rsid w:val="00D74F01"/>
    <w:rsid w:val="00D7515B"/>
    <w:rsid w:val="00D75A82"/>
    <w:rsid w:val="00D76A9A"/>
    <w:rsid w:val="00D82669"/>
    <w:rsid w:val="00D83CCA"/>
    <w:rsid w:val="00D87B95"/>
    <w:rsid w:val="00D90F16"/>
    <w:rsid w:val="00D927E0"/>
    <w:rsid w:val="00D92A49"/>
    <w:rsid w:val="00D92CA8"/>
    <w:rsid w:val="00D95672"/>
    <w:rsid w:val="00D962C7"/>
    <w:rsid w:val="00DA6BFE"/>
    <w:rsid w:val="00DB02AF"/>
    <w:rsid w:val="00DB0F70"/>
    <w:rsid w:val="00DB18A2"/>
    <w:rsid w:val="00DB4562"/>
    <w:rsid w:val="00DB5247"/>
    <w:rsid w:val="00DB7494"/>
    <w:rsid w:val="00DC126B"/>
    <w:rsid w:val="00DC2895"/>
    <w:rsid w:val="00DC3009"/>
    <w:rsid w:val="00DC3938"/>
    <w:rsid w:val="00DC4683"/>
    <w:rsid w:val="00DC6DBB"/>
    <w:rsid w:val="00DC7310"/>
    <w:rsid w:val="00DC75CF"/>
    <w:rsid w:val="00DD21B3"/>
    <w:rsid w:val="00DD282C"/>
    <w:rsid w:val="00DD2F56"/>
    <w:rsid w:val="00DD3CE8"/>
    <w:rsid w:val="00DD3F2B"/>
    <w:rsid w:val="00DD53E1"/>
    <w:rsid w:val="00DD61FB"/>
    <w:rsid w:val="00DD7FE5"/>
    <w:rsid w:val="00DE5891"/>
    <w:rsid w:val="00DF541B"/>
    <w:rsid w:val="00DF72FD"/>
    <w:rsid w:val="00E028B6"/>
    <w:rsid w:val="00E038B7"/>
    <w:rsid w:val="00E047EC"/>
    <w:rsid w:val="00E06BE3"/>
    <w:rsid w:val="00E072F0"/>
    <w:rsid w:val="00E11073"/>
    <w:rsid w:val="00E117EC"/>
    <w:rsid w:val="00E139DD"/>
    <w:rsid w:val="00E15EBD"/>
    <w:rsid w:val="00E16075"/>
    <w:rsid w:val="00E2386B"/>
    <w:rsid w:val="00E27170"/>
    <w:rsid w:val="00E30ACF"/>
    <w:rsid w:val="00E318D2"/>
    <w:rsid w:val="00E36478"/>
    <w:rsid w:val="00E36660"/>
    <w:rsid w:val="00E40AC9"/>
    <w:rsid w:val="00E420B7"/>
    <w:rsid w:val="00E45E49"/>
    <w:rsid w:val="00E46389"/>
    <w:rsid w:val="00E47558"/>
    <w:rsid w:val="00E502A4"/>
    <w:rsid w:val="00E506AA"/>
    <w:rsid w:val="00E54C30"/>
    <w:rsid w:val="00E56A32"/>
    <w:rsid w:val="00E57306"/>
    <w:rsid w:val="00E576E2"/>
    <w:rsid w:val="00E61436"/>
    <w:rsid w:val="00E63ADC"/>
    <w:rsid w:val="00E64BD7"/>
    <w:rsid w:val="00E64FF9"/>
    <w:rsid w:val="00E66CB3"/>
    <w:rsid w:val="00E70586"/>
    <w:rsid w:val="00E7112B"/>
    <w:rsid w:val="00E73446"/>
    <w:rsid w:val="00E74839"/>
    <w:rsid w:val="00E75B05"/>
    <w:rsid w:val="00E82A1D"/>
    <w:rsid w:val="00E83ECD"/>
    <w:rsid w:val="00E849DC"/>
    <w:rsid w:val="00E84DAB"/>
    <w:rsid w:val="00E85870"/>
    <w:rsid w:val="00E87128"/>
    <w:rsid w:val="00E87704"/>
    <w:rsid w:val="00E9513B"/>
    <w:rsid w:val="00E97BE9"/>
    <w:rsid w:val="00EA49E3"/>
    <w:rsid w:val="00EA5D52"/>
    <w:rsid w:val="00EB5843"/>
    <w:rsid w:val="00EB704B"/>
    <w:rsid w:val="00EC078E"/>
    <w:rsid w:val="00EC0DB3"/>
    <w:rsid w:val="00EC20CA"/>
    <w:rsid w:val="00EC56DE"/>
    <w:rsid w:val="00EC5833"/>
    <w:rsid w:val="00EC6736"/>
    <w:rsid w:val="00EC6F45"/>
    <w:rsid w:val="00ED22C7"/>
    <w:rsid w:val="00ED2C88"/>
    <w:rsid w:val="00ED2EC4"/>
    <w:rsid w:val="00ED45FE"/>
    <w:rsid w:val="00ED4B6D"/>
    <w:rsid w:val="00EE3F18"/>
    <w:rsid w:val="00EE4C35"/>
    <w:rsid w:val="00EE6D05"/>
    <w:rsid w:val="00EF1507"/>
    <w:rsid w:val="00EF27FE"/>
    <w:rsid w:val="00EF4302"/>
    <w:rsid w:val="00EF4C58"/>
    <w:rsid w:val="00EF731D"/>
    <w:rsid w:val="00F01CC9"/>
    <w:rsid w:val="00F04108"/>
    <w:rsid w:val="00F0574C"/>
    <w:rsid w:val="00F108B8"/>
    <w:rsid w:val="00F12D93"/>
    <w:rsid w:val="00F130CF"/>
    <w:rsid w:val="00F137F0"/>
    <w:rsid w:val="00F1431B"/>
    <w:rsid w:val="00F15FF5"/>
    <w:rsid w:val="00F21F2D"/>
    <w:rsid w:val="00F25470"/>
    <w:rsid w:val="00F273DC"/>
    <w:rsid w:val="00F278BB"/>
    <w:rsid w:val="00F30128"/>
    <w:rsid w:val="00F30CBA"/>
    <w:rsid w:val="00F3119A"/>
    <w:rsid w:val="00F31AE0"/>
    <w:rsid w:val="00F31E10"/>
    <w:rsid w:val="00F33947"/>
    <w:rsid w:val="00F33A26"/>
    <w:rsid w:val="00F33F9B"/>
    <w:rsid w:val="00F35A6D"/>
    <w:rsid w:val="00F37E2B"/>
    <w:rsid w:val="00F4108E"/>
    <w:rsid w:val="00F41828"/>
    <w:rsid w:val="00F43372"/>
    <w:rsid w:val="00F468E8"/>
    <w:rsid w:val="00F46F54"/>
    <w:rsid w:val="00F52BF7"/>
    <w:rsid w:val="00F536E9"/>
    <w:rsid w:val="00F53E46"/>
    <w:rsid w:val="00F6039C"/>
    <w:rsid w:val="00F632D3"/>
    <w:rsid w:val="00F652A6"/>
    <w:rsid w:val="00F6627C"/>
    <w:rsid w:val="00F70540"/>
    <w:rsid w:val="00F76425"/>
    <w:rsid w:val="00F773EA"/>
    <w:rsid w:val="00F81720"/>
    <w:rsid w:val="00F8672D"/>
    <w:rsid w:val="00F87325"/>
    <w:rsid w:val="00F908A3"/>
    <w:rsid w:val="00FA05E4"/>
    <w:rsid w:val="00FB37C9"/>
    <w:rsid w:val="00FB5C17"/>
    <w:rsid w:val="00FB5DC5"/>
    <w:rsid w:val="00FB6498"/>
    <w:rsid w:val="00FB6B19"/>
    <w:rsid w:val="00FC06EF"/>
    <w:rsid w:val="00FC1D37"/>
    <w:rsid w:val="00FC2753"/>
    <w:rsid w:val="00FC4D80"/>
    <w:rsid w:val="00FC7695"/>
    <w:rsid w:val="00FC7826"/>
    <w:rsid w:val="00FD41C0"/>
    <w:rsid w:val="00FD5E3E"/>
    <w:rsid w:val="00FD7BCD"/>
    <w:rsid w:val="00FE063B"/>
    <w:rsid w:val="00FE141F"/>
    <w:rsid w:val="00FE5DE5"/>
    <w:rsid w:val="00FF0089"/>
    <w:rsid w:val="00FF11AF"/>
    <w:rsid w:val="00FF2E73"/>
    <w:rsid w:val="00FF59B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505A4"/>
  <w15:chartTrackingRefBased/>
  <w15:docId w15:val="{427018F6-B798-4702-A21B-37DFDEBC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sz w:val="18"/>
        <w:szCs w:val="18"/>
        <w:lang w:val="de-DE"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5" w:qFormat="1"/>
    <w:lsdException w:name="heading 2" w:uiPriority="6" w:qFormat="1"/>
    <w:lsdException w:name="heading 3" w:semiHidden="1"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03B4D"/>
    <w:pPr>
      <w:jc w:val="both"/>
    </w:pPr>
  </w:style>
  <w:style w:type="paragraph" w:styleId="Nadpis1">
    <w:name w:val="heading 1"/>
    <w:basedOn w:val="Normln"/>
    <w:next w:val="Normln"/>
    <w:link w:val="Nadpis1Char"/>
    <w:uiPriority w:val="5"/>
    <w:qFormat/>
    <w:rsid w:val="00277CFA"/>
    <w:pPr>
      <w:keepNext/>
      <w:keepLines/>
      <w:spacing w:before="240" w:line="360" w:lineRule="atLeast"/>
      <w:outlineLvl w:val="0"/>
    </w:pPr>
    <w:rPr>
      <w:rFonts w:ascii="Open Sans SemiBold" w:eastAsiaTheme="majorEastAsia" w:hAnsi="Open Sans SemiBold" w:cs="Open Sans SemiBold"/>
      <w:sz w:val="32"/>
      <w:szCs w:val="36"/>
    </w:rPr>
  </w:style>
  <w:style w:type="paragraph" w:styleId="Nadpis2">
    <w:name w:val="heading 2"/>
    <w:basedOn w:val="Themaberschrift"/>
    <w:next w:val="Normln"/>
    <w:link w:val="Nadpis2Char"/>
    <w:autoRedefine/>
    <w:uiPriority w:val="6"/>
    <w:qFormat/>
    <w:rsid w:val="003716D7"/>
    <w:pPr>
      <w:suppressAutoHyphens/>
      <w:jc w:val="both"/>
      <w:outlineLvl w:val="1"/>
    </w:pPr>
  </w:style>
  <w:style w:type="paragraph" w:styleId="Nadpis3">
    <w:name w:val="heading 3"/>
    <w:basedOn w:val="Normln"/>
    <w:next w:val="Normln"/>
    <w:link w:val="Nadpis3Char"/>
    <w:uiPriority w:val="7"/>
    <w:qFormat/>
    <w:rsid w:val="00BA4CA1"/>
    <w:pPr>
      <w:keepNext/>
      <w:keepLines/>
      <w:numPr>
        <w:numId w:val="4"/>
      </w:numPr>
      <w:spacing w:before="240"/>
      <w:outlineLvl w:val="2"/>
    </w:pPr>
    <w:rPr>
      <w:rFonts w:ascii="Open Sans SemiBold" w:eastAsiaTheme="majorEastAsia" w:hAnsi="Open Sans SemiBold" w:cs="Open Sans SemiBold"/>
      <w:color w:val="000000" w:themeColor="text1"/>
      <w:sz w:val="24"/>
      <w:szCs w:val="24"/>
    </w:rPr>
  </w:style>
  <w:style w:type="paragraph" w:styleId="Nadpis4">
    <w:name w:val="heading 4"/>
    <w:basedOn w:val="berschrift21"/>
    <w:next w:val="Normln"/>
    <w:link w:val="Nadpis4Char"/>
    <w:uiPriority w:val="9"/>
    <w:qFormat/>
    <w:rsid w:val="00281216"/>
    <w:pPr>
      <w:numPr>
        <w:numId w:val="15"/>
      </w:numPr>
      <w:spacing w:line="259" w:lineRule="auto"/>
      <w:ind w:left="357" w:hanging="357"/>
      <w:outlineLvl w:val="3"/>
    </w:pPr>
    <w:rPr>
      <w:rFonts w:cstheme="majorHAnsi"/>
      <w:iCs/>
      <w:sz w:val="24"/>
    </w:rPr>
  </w:style>
  <w:style w:type="paragraph" w:styleId="Nadpis5">
    <w:name w:val="heading 5"/>
    <w:basedOn w:val="Normln"/>
    <w:next w:val="Normln"/>
    <w:link w:val="Nadpis5Char"/>
    <w:uiPriority w:val="9"/>
    <w:unhideWhenUsed/>
    <w:qFormat/>
    <w:rsid w:val="002A32AC"/>
    <w:pPr>
      <w:keepNext/>
      <w:keepLines/>
      <w:spacing w:before="240" w:line="259" w:lineRule="auto"/>
      <w:outlineLvl w:val="4"/>
    </w:pPr>
    <w:rPr>
      <w:rFonts w:asciiTheme="majorHAnsi" w:eastAsiaTheme="majorEastAsia" w:hAnsiTheme="majorHAnsi" w:cstheme="majorBidi"/>
      <w:color w:val="002345" w:themeColor="accent1" w:themeShade="BF"/>
    </w:rPr>
  </w:style>
  <w:style w:type="paragraph" w:styleId="Nadpis6">
    <w:name w:val="heading 6"/>
    <w:basedOn w:val="Normln"/>
    <w:next w:val="Normln"/>
    <w:link w:val="Nadpis6Char"/>
    <w:uiPriority w:val="9"/>
    <w:unhideWhenUsed/>
    <w:qFormat/>
    <w:rsid w:val="00AF078D"/>
    <w:pPr>
      <w:keepNext/>
      <w:keepLines/>
      <w:spacing w:before="40" w:after="0"/>
      <w:outlineLvl w:val="5"/>
    </w:pPr>
    <w:rPr>
      <w:rFonts w:asciiTheme="majorHAnsi" w:eastAsiaTheme="majorEastAsia" w:hAnsiTheme="majorHAnsi" w:cstheme="majorBidi"/>
      <w:color w:val="00172E" w:themeColor="accent1" w:themeShade="7F"/>
    </w:rPr>
  </w:style>
  <w:style w:type="paragraph" w:styleId="Nadpis7">
    <w:name w:val="heading 7"/>
    <w:basedOn w:val="Normln"/>
    <w:next w:val="Normln"/>
    <w:link w:val="Nadpis7Char"/>
    <w:uiPriority w:val="9"/>
    <w:semiHidden/>
    <w:unhideWhenUsed/>
    <w:qFormat/>
    <w:rsid w:val="00AF078D"/>
    <w:pPr>
      <w:keepNext/>
      <w:keepLines/>
      <w:spacing w:before="40" w:after="0"/>
      <w:outlineLvl w:val="6"/>
    </w:pPr>
    <w:rPr>
      <w:rFonts w:asciiTheme="majorHAnsi" w:eastAsiaTheme="majorEastAsia" w:hAnsiTheme="majorHAnsi" w:cstheme="majorBidi"/>
      <w:i/>
      <w:iCs/>
      <w:color w:val="00172E" w:themeColor="accent1" w:themeShade="7F"/>
    </w:rPr>
  </w:style>
  <w:style w:type="paragraph" w:styleId="Nadpis8">
    <w:name w:val="heading 8"/>
    <w:basedOn w:val="Normln"/>
    <w:next w:val="Normln"/>
    <w:link w:val="Nadpis8Char"/>
    <w:uiPriority w:val="9"/>
    <w:semiHidden/>
    <w:unhideWhenUsed/>
    <w:qFormat/>
    <w:rsid w:val="00AF07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AF07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B65E4"/>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B65E4"/>
    <w:rPr>
      <w:rFonts w:ascii="Segoe UI" w:hAnsi="Segoe UI" w:cs="Segoe UI"/>
      <w:sz w:val="18"/>
      <w:szCs w:val="18"/>
    </w:rPr>
  </w:style>
  <w:style w:type="character" w:customStyle="1" w:styleId="Nadpis1Char">
    <w:name w:val="Nadpis 1 Char"/>
    <w:basedOn w:val="Standardnpsmoodstavce"/>
    <w:link w:val="Nadpis1"/>
    <w:uiPriority w:val="5"/>
    <w:rsid w:val="00277CFA"/>
    <w:rPr>
      <w:rFonts w:ascii="Open Sans SemiBold" w:eastAsiaTheme="majorEastAsia" w:hAnsi="Open Sans SemiBold" w:cs="Open Sans SemiBold"/>
      <w:sz w:val="32"/>
      <w:szCs w:val="36"/>
    </w:rPr>
  </w:style>
  <w:style w:type="character" w:customStyle="1" w:styleId="Nadpis2Char">
    <w:name w:val="Nadpis 2 Char"/>
    <w:basedOn w:val="Standardnpsmoodstavce"/>
    <w:link w:val="Nadpis2"/>
    <w:uiPriority w:val="6"/>
    <w:rsid w:val="003716D7"/>
    <w:rPr>
      <w:rFonts w:ascii="Open Sans SemiBold" w:hAnsi="Open Sans SemiBold"/>
      <w:sz w:val="24"/>
    </w:rPr>
  </w:style>
  <w:style w:type="character" w:customStyle="1" w:styleId="Kursiv">
    <w:name w:val="Kursiv"/>
    <w:basedOn w:val="Standardnpsmoodstavce"/>
    <w:uiPriority w:val="1"/>
    <w:rsid w:val="00670891"/>
    <w:rPr>
      <w:i/>
    </w:rPr>
  </w:style>
  <w:style w:type="paragraph" w:customStyle="1" w:styleId="Querbalken2Ebene">
    <w:name w:val="Querbalken 2. Ebene"/>
    <w:basedOn w:val="Normln"/>
    <w:link w:val="Querbalken2EbeneZchn"/>
    <w:uiPriority w:val="3"/>
    <w:rsid w:val="00332E2D"/>
    <w:pPr>
      <w:spacing w:before="3500"/>
    </w:pPr>
    <w:rPr>
      <w:noProof/>
      <w:color w:val="FFFFFF" w:themeColor="background2"/>
      <w:lang w:eastAsia="de-DE"/>
    </w:rPr>
  </w:style>
  <w:style w:type="table" w:styleId="Mkatabulky">
    <w:name w:val="Table Grid"/>
    <w:basedOn w:val="Normlntabulka"/>
    <w:uiPriority w:val="39"/>
    <w:rsid w:val="00DF7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bereichStandard">
    <w:name w:val="Fußbereich Standard"/>
    <w:basedOn w:val="Normln"/>
    <w:uiPriority w:val="4"/>
    <w:qFormat/>
    <w:rsid w:val="00BA06E5"/>
    <w:pPr>
      <w:framePr w:hSpace="142" w:wrap="around" w:vAnchor="page" w:hAnchor="margin" w:y="14176"/>
      <w:spacing w:after="0" w:line="160" w:lineRule="exact"/>
      <w:suppressOverlap/>
    </w:pPr>
    <w:rPr>
      <w:color w:val="FFFFFF" w:themeColor="background2"/>
      <w:spacing w:val="4"/>
      <w:sz w:val="12"/>
    </w:rPr>
  </w:style>
  <w:style w:type="paragraph" w:styleId="Bezmezer">
    <w:name w:val="No Spacing"/>
    <w:link w:val="BezmezerChar"/>
    <w:uiPriority w:val="1"/>
    <w:qFormat/>
    <w:rsid w:val="00F52BF7"/>
    <w:pPr>
      <w:spacing w:after="0" w:line="240" w:lineRule="auto"/>
    </w:pPr>
    <w:rPr>
      <w:rFonts w:asciiTheme="minorHAnsi" w:eastAsiaTheme="minorEastAsia" w:hAnsiTheme="minorHAnsi"/>
      <w:sz w:val="22"/>
      <w:szCs w:val="22"/>
      <w:lang w:eastAsia="de-DE"/>
    </w:rPr>
  </w:style>
  <w:style w:type="character" w:customStyle="1" w:styleId="BezmezerChar">
    <w:name w:val="Bez mezer Char"/>
    <w:basedOn w:val="Standardnpsmoodstavce"/>
    <w:link w:val="Bezmezer"/>
    <w:uiPriority w:val="1"/>
    <w:rsid w:val="00F52BF7"/>
    <w:rPr>
      <w:rFonts w:asciiTheme="minorHAnsi" w:eastAsiaTheme="minorEastAsia" w:hAnsiTheme="minorHAnsi"/>
      <w:sz w:val="22"/>
      <w:szCs w:val="22"/>
      <w:lang w:eastAsia="de-DE"/>
    </w:rPr>
  </w:style>
  <w:style w:type="character" w:customStyle="1" w:styleId="Nadpis4Char">
    <w:name w:val="Nadpis 4 Char"/>
    <w:basedOn w:val="Standardnpsmoodstavce"/>
    <w:link w:val="Nadpis4"/>
    <w:uiPriority w:val="9"/>
    <w:rsid w:val="00281216"/>
    <w:rPr>
      <w:rFonts w:ascii="Open Sans SemiBold" w:eastAsiaTheme="majorEastAsia" w:hAnsi="Open Sans SemiBold" w:cstheme="majorHAnsi"/>
      <w:iCs/>
      <w:color w:val="000000" w:themeColor="text1"/>
      <w:sz w:val="24"/>
      <w:szCs w:val="24"/>
      <w:lang w:val="cs-CZ"/>
    </w:rPr>
  </w:style>
  <w:style w:type="character" w:customStyle="1" w:styleId="Nadpis3Char">
    <w:name w:val="Nadpis 3 Char"/>
    <w:basedOn w:val="Standardnpsmoodstavce"/>
    <w:link w:val="Nadpis3"/>
    <w:uiPriority w:val="7"/>
    <w:rsid w:val="00BA4CA1"/>
    <w:rPr>
      <w:rFonts w:ascii="Open Sans SemiBold" w:eastAsiaTheme="majorEastAsia" w:hAnsi="Open Sans SemiBold" w:cs="Open Sans SemiBold"/>
      <w:color w:val="000000" w:themeColor="text1"/>
      <w:sz w:val="24"/>
      <w:szCs w:val="24"/>
    </w:rPr>
  </w:style>
  <w:style w:type="paragraph" w:styleId="Titulek">
    <w:name w:val="caption"/>
    <w:basedOn w:val="Normln"/>
    <w:next w:val="Normln"/>
    <w:uiPriority w:val="35"/>
    <w:qFormat/>
    <w:rsid w:val="0073729D"/>
    <w:pPr>
      <w:spacing w:before="120" w:after="200" w:line="240" w:lineRule="auto"/>
    </w:pPr>
    <w:rPr>
      <w:i/>
      <w:iCs/>
      <w:color w:val="FFFFFF" w:themeColor="background2"/>
      <w:sz w:val="16"/>
      <w:szCs w:val="16"/>
    </w:rPr>
  </w:style>
  <w:style w:type="paragraph" w:customStyle="1" w:styleId="b03berschriftblauStandard">
    <w:name w:val="b_03_Überschrift (blau_Standard)"/>
    <w:basedOn w:val="Normln"/>
    <w:next w:val="Normln"/>
    <w:uiPriority w:val="99"/>
    <w:rsid w:val="00CD59A8"/>
    <w:pPr>
      <w:autoSpaceDE w:val="0"/>
      <w:autoSpaceDN w:val="0"/>
      <w:adjustRightInd w:val="0"/>
      <w:spacing w:before="113" w:after="113" w:line="1120" w:lineRule="atLeast"/>
      <w:textAlignment w:val="center"/>
    </w:pPr>
    <w:rPr>
      <w:rFonts w:ascii="Open Sans SemiBold" w:hAnsi="Open Sans SemiBold" w:cs="Open Sans SemiBold"/>
      <w:color w:val="000065"/>
      <w:sz w:val="92"/>
      <w:szCs w:val="92"/>
    </w:rPr>
  </w:style>
  <w:style w:type="character" w:styleId="Siln">
    <w:name w:val="Strong"/>
    <w:basedOn w:val="Standardnpsmoodstavce"/>
    <w:uiPriority w:val="22"/>
    <w:qFormat/>
    <w:rsid w:val="00D34F0E"/>
    <w:rPr>
      <w:b/>
      <w:bCs/>
    </w:rPr>
  </w:style>
  <w:style w:type="character" w:customStyle="1" w:styleId="Querbalken1Ebenefett">
    <w:name w:val="Querbalken 1. Ebene fett"/>
    <w:basedOn w:val="Siln"/>
    <w:uiPriority w:val="3"/>
    <w:rsid w:val="003D7E5C"/>
    <w:rPr>
      <w:rFonts w:ascii="Open Sans" w:hAnsi="Open Sans"/>
      <w:b/>
      <w:bCs/>
      <w:color w:val="FFFFFF" w:themeColor="background2"/>
      <w:sz w:val="18"/>
    </w:rPr>
  </w:style>
  <w:style w:type="paragraph" w:styleId="Zhlav">
    <w:name w:val="header"/>
    <w:basedOn w:val="Normln"/>
    <w:link w:val="ZhlavChar"/>
    <w:uiPriority w:val="99"/>
    <w:rsid w:val="00702B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7B7B"/>
    <w:rPr>
      <w:color w:val="000000" w:themeColor="text1"/>
    </w:rPr>
  </w:style>
  <w:style w:type="paragraph" w:styleId="Zpat">
    <w:name w:val="footer"/>
    <w:basedOn w:val="Normln"/>
    <w:link w:val="ZpatChar"/>
    <w:uiPriority w:val="99"/>
    <w:rsid w:val="00975FF1"/>
    <w:pPr>
      <w:tabs>
        <w:tab w:val="center" w:pos="4536"/>
        <w:tab w:val="right" w:pos="9072"/>
      </w:tabs>
      <w:spacing w:after="0" w:line="240" w:lineRule="auto"/>
    </w:pPr>
    <w:rPr>
      <w:sz w:val="16"/>
    </w:rPr>
  </w:style>
  <w:style w:type="character" w:customStyle="1" w:styleId="ZpatChar">
    <w:name w:val="Zápatí Char"/>
    <w:basedOn w:val="Standardnpsmoodstavce"/>
    <w:link w:val="Zpat"/>
    <w:uiPriority w:val="99"/>
    <w:rsid w:val="00975FF1"/>
    <w:rPr>
      <w:sz w:val="16"/>
    </w:rPr>
  </w:style>
  <w:style w:type="paragraph" w:customStyle="1" w:styleId="SeitenzahlFolgeseiten">
    <w:name w:val="Seitenzahl Folgeseiten"/>
    <w:basedOn w:val="Zpat"/>
    <w:link w:val="SeitenzahlFolgeseitenZchn"/>
    <w:uiPriority w:val="10"/>
    <w:qFormat/>
    <w:rsid w:val="00A77B7B"/>
    <w:pPr>
      <w:jc w:val="right"/>
    </w:pPr>
    <w:rPr>
      <w:rFonts w:ascii="Open Sans Light" w:hAnsi="Open Sans Light"/>
      <w:sz w:val="18"/>
    </w:rPr>
  </w:style>
  <w:style w:type="paragraph" w:customStyle="1" w:styleId="b05TextblauStandard">
    <w:name w:val="b_05_Text (blau_Standard)"/>
    <w:basedOn w:val="Normln"/>
    <w:uiPriority w:val="99"/>
    <w:rsid w:val="00CD59A8"/>
    <w:pPr>
      <w:keepLines/>
      <w:autoSpaceDE w:val="0"/>
      <w:autoSpaceDN w:val="0"/>
      <w:adjustRightInd w:val="0"/>
      <w:spacing w:after="113" w:line="560" w:lineRule="atLeast"/>
      <w:textAlignment w:val="center"/>
    </w:pPr>
    <w:rPr>
      <w:rFonts w:cs="Open Sans"/>
      <w:color w:val="000065"/>
      <w:sz w:val="46"/>
      <w:szCs w:val="46"/>
    </w:rPr>
  </w:style>
  <w:style w:type="character" w:customStyle="1" w:styleId="SeitenzahlFolgeseitenZchn">
    <w:name w:val="Seitenzahl Folgeseiten Zchn"/>
    <w:basedOn w:val="ZpatChar"/>
    <w:link w:val="SeitenzahlFolgeseiten"/>
    <w:uiPriority w:val="10"/>
    <w:rsid w:val="00A77B7B"/>
    <w:rPr>
      <w:rFonts w:ascii="Open Sans Light" w:hAnsi="Open Sans Light"/>
      <w:color w:val="000000" w:themeColor="text1"/>
      <w:sz w:val="18"/>
    </w:rPr>
  </w:style>
  <w:style w:type="paragraph" w:styleId="Nadpisobsahu">
    <w:name w:val="TOC Heading"/>
    <w:basedOn w:val="Nadpis1"/>
    <w:next w:val="Normln"/>
    <w:uiPriority w:val="39"/>
    <w:unhideWhenUsed/>
    <w:qFormat/>
    <w:rsid w:val="00E61436"/>
    <w:pPr>
      <w:pageBreakBefore/>
      <w:spacing w:after="0" w:line="259" w:lineRule="auto"/>
      <w:ind w:left="431" w:hanging="431"/>
      <w:outlineLvl w:val="9"/>
    </w:pPr>
    <w:rPr>
      <w:rFonts w:asciiTheme="majorHAnsi" w:hAnsiTheme="majorHAnsi" w:cstheme="majorBidi"/>
      <w:szCs w:val="32"/>
      <w:lang w:eastAsia="de-DE"/>
    </w:rPr>
  </w:style>
  <w:style w:type="character" w:customStyle="1" w:styleId="Querbalken2EbeneZchn">
    <w:name w:val="Querbalken 2. Ebene Zchn"/>
    <w:basedOn w:val="Standardnpsmoodstavce"/>
    <w:link w:val="Querbalken2Ebene"/>
    <w:uiPriority w:val="3"/>
    <w:rsid w:val="00332E2D"/>
    <w:rPr>
      <w:noProof/>
      <w:color w:val="FFFFFF" w:themeColor="background2"/>
      <w:spacing w:val="4"/>
      <w:sz w:val="18"/>
      <w:szCs w:val="14"/>
      <w:lang w:eastAsia="de-DE"/>
    </w:rPr>
  </w:style>
  <w:style w:type="character" w:styleId="Nzevknihy">
    <w:name w:val="Book Title"/>
    <w:basedOn w:val="Standardnpsmoodstavce"/>
    <w:uiPriority w:val="33"/>
    <w:qFormat/>
    <w:rsid w:val="00ED2C88"/>
    <w:rPr>
      <w:rFonts w:ascii="Open Sans SemiBold" w:hAnsi="Open Sans SemiBold"/>
      <w:bCs/>
      <w:iCs/>
      <w:spacing w:val="5"/>
      <w:sz w:val="60"/>
    </w:rPr>
  </w:style>
  <w:style w:type="paragraph" w:styleId="Podnadpis">
    <w:name w:val="Subtitle"/>
    <w:basedOn w:val="Normln"/>
    <w:next w:val="Normln"/>
    <w:link w:val="PodnadpisChar"/>
    <w:uiPriority w:val="11"/>
    <w:rsid w:val="004704AD"/>
    <w:pPr>
      <w:numPr>
        <w:ilvl w:val="1"/>
      </w:numPr>
      <w:spacing w:after="0" w:line="480" w:lineRule="exact"/>
    </w:pPr>
    <w:rPr>
      <w:rFonts w:eastAsiaTheme="minorEastAsia"/>
      <w:color w:val="FFFFFF" w:themeColor="background1"/>
      <w:spacing w:val="15"/>
      <w:sz w:val="36"/>
      <w:szCs w:val="32"/>
    </w:rPr>
  </w:style>
  <w:style w:type="character" w:customStyle="1" w:styleId="PodnadpisChar">
    <w:name w:val="Podnadpis Char"/>
    <w:basedOn w:val="Standardnpsmoodstavce"/>
    <w:link w:val="Podnadpis"/>
    <w:uiPriority w:val="11"/>
    <w:rsid w:val="004704AD"/>
    <w:rPr>
      <w:rFonts w:eastAsiaTheme="minorEastAsia"/>
      <w:color w:val="FFFFFF" w:themeColor="background1"/>
      <w:spacing w:val="15"/>
      <w:sz w:val="36"/>
      <w:szCs w:val="32"/>
    </w:rPr>
  </w:style>
  <w:style w:type="character" w:styleId="Hypertextovodkaz">
    <w:name w:val="Hyperlink"/>
    <w:basedOn w:val="Standardnpsmoodstavce"/>
    <w:uiPriority w:val="99"/>
    <w:rsid w:val="00FB5DC5"/>
    <w:rPr>
      <w:color w:val="00305D" w:themeColor="accent1"/>
      <w:u w:val="none"/>
    </w:rPr>
  </w:style>
  <w:style w:type="paragraph" w:styleId="Obsah1">
    <w:name w:val="toc 1"/>
    <w:basedOn w:val="Normln"/>
    <w:next w:val="Normln"/>
    <w:autoRedefine/>
    <w:uiPriority w:val="39"/>
    <w:rsid w:val="00D62090"/>
    <w:pPr>
      <w:tabs>
        <w:tab w:val="left" w:pos="400"/>
        <w:tab w:val="left" w:pos="1134"/>
        <w:tab w:val="right" w:leader="dot" w:pos="9060"/>
      </w:tabs>
      <w:spacing w:after="100"/>
    </w:pPr>
  </w:style>
  <w:style w:type="paragraph" w:styleId="Odstavecseseznamem">
    <w:name w:val="List Paragraph"/>
    <w:basedOn w:val="Normln"/>
    <w:uiPriority w:val="34"/>
    <w:qFormat/>
    <w:rsid w:val="00FB5DC5"/>
    <w:pPr>
      <w:numPr>
        <w:numId w:val="1"/>
      </w:numPr>
      <w:spacing w:line="240" w:lineRule="auto"/>
    </w:pPr>
  </w:style>
  <w:style w:type="paragraph" w:styleId="Obsah2">
    <w:name w:val="toc 2"/>
    <w:basedOn w:val="Normln"/>
    <w:next w:val="Normln"/>
    <w:autoRedefine/>
    <w:uiPriority w:val="39"/>
    <w:rsid w:val="00AF44AF"/>
    <w:pPr>
      <w:tabs>
        <w:tab w:val="left" w:pos="567"/>
        <w:tab w:val="right" w:leader="dot" w:pos="9060"/>
      </w:tabs>
      <w:spacing w:after="100"/>
      <w:ind w:left="200"/>
    </w:pPr>
  </w:style>
  <w:style w:type="paragraph" w:styleId="Obsah3">
    <w:name w:val="toc 3"/>
    <w:basedOn w:val="Normln"/>
    <w:next w:val="Normln"/>
    <w:autoRedefine/>
    <w:uiPriority w:val="39"/>
    <w:unhideWhenUsed/>
    <w:rsid w:val="00F33947"/>
    <w:pPr>
      <w:tabs>
        <w:tab w:val="left" w:pos="1100"/>
        <w:tab w:val="right" w:leader="dot" w:pos="9344"/>
      </w:tabs>
      <w:spacing w:after="100"/>
      <w:ind w:left="1134" w:hanging="734"/>
    </w:pPr>
    <w:rPr>
      <w:noProof/>
      <w:lang w:val="en-GB"/>
    </w:rPr>
  </w:style>
  <w:style w:type="paragraph" w:styleId="Textpoznpodarou">
    <w:name w:val="footnote text"/>
    <w:basedOn w:val="Normln"/>
    <w:link w:val="TextpoznpodarouChar"/>
    <w:uiPriority w:val="99"/>
    <w:semiHidden/>
    <w:unhideWhenUsed/>
    <w:rsid w:val="00315D7B"/>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315D7B"/>
    <w:rPr>
      <w:sz w:val="20"/>
      <w:szCs w:val="20"/>
    </w:rPr>
  </w:style>
  <w:style w:type="character" w:styleId="Znakapoznpodarou">
    <w:name w:val="footnote reference"/>
    <w:basedOn w:val="Standardnpsmoodstavce"/>
    <w:uiPriority w:val="99"/>
    <w:semiHidden/>
    <w:unhideWhenUsed/>
    <w:rsid w:val="00315D7B"/>
    <w:rPr>
      <w:vertAlign w:val="superscript"/>
    </w:rPr>
  </w:style>
  <w:style w:type="paragraph" w:customStyle="1" w:styleId="Funote">
    <w:name w:val="Fußnote"/>
    <w:basedOn w:val="Textpoznpodarou"/>
    <w:qFormat/>
    <w:rsid w:val="000A593B"/>
    <w:pPr>
      <w:spacing w:before="120"/>
    </w:pPr>
    <w:rPr>
      <w:i/>
      <w:sz w:val="16"/>
    </w:rPr>
  </w:style>
  <w:style w:type="paragraph" w:customStyle="1" w:styleId="Dokumenttitel">
    <w:name w:val="Dokumenttitel"/>
    <w:basedOn w:val="Normln"/>
    <w:rsid w:val="00E45E49"/>
    <w:pPr>
      <w:spacing w:before="2880" w:after="0" w:line="920" w:lineRule="atLeast"/>
    </w:pPr>
    <w:rPr>
      <w:b/>
      <w:color w:val="FFFFFF" w:themeColor="background1"/>
      <w:sz w:val="72"/>
      <w:szCs w:val="64"/>
    </w:rPr>
  </w:style>
  <w:style w:type="character" w:styleId="Sledovanodkaz">
    <w:name w:val="FollowedHyperlink"/>
    <w:basedOn w:val="Standardnpsmoodstavce"/>
    <w:uiPriority w:val="99"/>
    <w:semiHidden/>
    <w:unhideWhenUsed/>
    <w:rsid w:val="00CC65A0"/>
    <w:rPr>
      <w:color w:val="009FE3" w:themeColor="followedHyperlink"/>
      <w:u w:val="single"/>
    </w:rPr>
  </w:style>
  <w:style w:type="paragraph" w:styleId="Normlnweb">
    <w:name w:val="Normal (Web)"/>
    <w:basedOn w:val="Normln"/>
    <w:uiPriority w:val="99"/>
    <w:semiHidden/>
    <w:unhideWhenUsed/>
    <w:rsid w:val="00AF078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adpis5Char">
    <w:name w:val="Nadpis 5 Char"/>
    <w:basedOn w:val="Standardnpsmoodstavce"/>
    <w:link w:val="Nadpis5"/>
    <w:uiPriority w:val="9"/>
    <w:rsid w:val="002A32AC"/>
    <w:rPr>
      <w:rFonts w:asciiTheme="majorHAnsi" w:eastAsiaTheme="majorEastAsia" w:hAnsiTheme="majorHAnsi" w:cstheme="majorBidi"/>
      <w:color w:val="002345" w:themeColor="accent1" w:themeShade="BF"/>
    </w:rPr>
  </w:style>
  <w:style w:type="character" w:customStyle="1" w:styleId="Nadpis6Char">
    <w:name w:val="Nadpis 6 Char"/>
    <w:basedOn w:val="Standardnpsmoodstavce"/>
    <w:link w:val="Nadpis6"/>
    <w:uiPriority w:val="9"/>
    <w:rsid w:val="00AF078D"/>
    <w:rPr>
      <w:rFonts w:asciiTheme="majorHAnsi" w:eastAsiaTheme="majorEastAsia" w:hAnsiTheme="majorHAnsi" w:cstheme="majorBidi"/>
      <w:color w:val="00172E" w:themeColor="accent1" w:themeShade="7F"/>
    </w:rPr>
  </w:style>
  <w:style w:type="character" w:customStyle="1" w:styleId="Nadpis7Char">
    <w:name w:val="Nadpis 7 Char"/>
    <w:basedOn w:val="Standardnpsmoodstavce"/>
    <w:link w:val="Nadpis7"/>
    <w:uiPriority w:val="9"/>
    <w:semiHidden/>
    <w:rsid w:val="00AF078D"/>
    <w:rPr>
      <w:rFonts w:asciiTheme="majorHAnsi" w:eastAsiaTheme="majorEastAsia" w:hAnsiTheme="majorHAnsi" w:cstheme="majorBidi"/>
      <w:i/>
      <w:iCs/>
      <w:color w:val="00172E" w:themeColor="accent1" w:themeShade="7F"/>
    </w:rPr>
  </w:style>
  <w:style w:type="character" w:customStyle="1" w:styleId="Nadpis8Char">
    <w:name w:val="Nadpis 8 Char"/>
    <w:basedOn w:val="Standardnpsmoodstavce"/>
    <w:link w:val="Nadpis8"/>
    <w:uiPriority w:val="9"/>
    <w:semiHidden/>
    <w:rsid w:val="00AF078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AF078D"/>
    <w:rPr>
      <w:rFonts w:asciiTheme="majorHAnsi" w:eastAsiaTheme="majorEastAsia" w:hAnsiTheme="majorHAnsi" w:cstheme="majorBidi"/>
      <w:i/>
      <w:iCs/>
      <w:color w:val="272727" w:themeColor="text1" w:themeTint="D8"/>
      <w:sz w:val="21"/>
      <w:szCs w:val="21"/>
    </w:rPr>
  </w:style>
  <w:style w:type="paragraph" w:customStyle="1" w:styleId="Default">
    <w:name w:val="Default"/>
    <w:rsid w:val="00500828"/>
    <w:pPr>
      <w:autoSpaceDE w:val="0"/>
      <w:autoSpaceDN w:val="0"/>
      <w:adjustRightInd w:val="0"/>
      <w:spacing w:after="0" w:line="240" w:lineRule="auto"/>
    </w:pPr>
    <w:rPr>
      <w:rFonts w:ascii="Calibri" w:hAnsi="Calibri" w:cs="Calibri"/>
      <w:color w:val="000000"/>
      <w:sz w:val="24"/>
      <w:szCs w:val="24"/>
    </w:rPr>
  </w:style>
  <w:style w:type="character" w:customStyle="1" w:styleId="Zdraznn1">
    <w:name w:val="Zdůraznění1"/>
    <w:basedOn w:val="Standardnpsmoodstavce"/>
    <w:uiPriority w:val="20"/>
    <w:qFormat/>
    <w:rsid w:val="0075016B"/>
    <w:rPr>
      <w:i/>
      <w:iCs/>
    </w:rPr>
  </w:style>
  <w:style w:type="paragraph" w:customStyle="1" w:styleId="Standard1">
    <w:name w:val="Standard1"/>
    <w:qFormat/>
    <w:rsid w:val="0075016B"/>
    <w:pPr>
      <w:widowControl w:val="0"/>
      <w:suppressAutoHyphens/>
      <w:spacing w:after="0" w:line="240" w:lineRule="auto"/>
    </w:pPr>
    <w:rPr>
      <w:rFonts w:ascii="Times New Roman" w:eastAsia="Andale Sans UI" w:hAnsi="Times New Roman" w:cs="Tahoma"/>
      <w:sz w:val="24"/>
      <w:szCs w:val="24"/>
      <w:lang w:val="en-US" w:bidi="en-US"/>
    </w:rPr>
  </w:style>
  <w:style w:type="paragraph" w:styleId="Zkladntext">
    <w:name w:val="Body Text"/>
    <w:basedOn w:val="Normln"/>
    <w:link w:val="ZkladntextChar"/>
    <w:rsid w:val="005A5AE8"/>
    <w:pPr>
      <w:suppressAutoHyphens/>
      <w:spacing w:after="140"/>
    </w:pPr>
    <w:rPr>
      <w:lang w:val="en-GB"/>
    </w:rPr>
  </w:style>
  <w:style w:type="character" w:customStyle="1" w:styleId="ZkladntextChar">
    <w:name w:val="Základní text Char"/>
    <w:basedOn w:val="Standardnpsmoodstavce"/>
    <w:link w:val="Zkladntext"/>
    <w:rsid w:val="005A5AE8"/>
    <w:rPr>
      <w:lang w:val="en-GB"/>
    </w:rPr>
  </w:style>
  <w:style w:type="character" w:styleId="Odkaznakoment">
    <w:name w:val="annotation reference"/>
    <w:basedOn w:val="Standardnpsmoodstavce"/>
    <w:uiPriority w:val="99"/>
    <w:semiHidden/>
    <w:unhideWhenUsed/>
    <w:rsid w:val="00A72118"/>
    <w:rPr>
      <w:sz w:val="16"/>
      <w:szCs w:val="16"/>
    </w:rPr>
  </w:style>
  <w:style w:type="paragraph" w:styleId="Textkomente">
    <w:name w:val="annotation text"/>
    <w:basedOn w:val="Normln"/>
    <w:link w:val="TextkomenteChar"/>
    <w:uiPriority w:val="99"/>
    <w:unhideWhenUsed/>
    <w:rsid w:val="00A72118"/>
    <w:pPr>
      <w:spacing w:line="240" w:lineRule="auto"/>
    </w:pPr>
    <w:rPr>
      <w:sz w:val="20"/>
      <w:szCs w:val="20"/>
    </w:rPr>
  </w:style>
  <w:style w:type="character" w:customStyle="1" w:styleId="TextkomenteChar">
    <w:name w:val="Text komentáře Char"/>
    <w:basedOn w:val="Standardnpsmoodstavce"/>
    <w:link w:val="Textkomente"/>
    <w:uiPriority w:val="99"/>
    <w:rsid w:val="00A72118"/>
    <w:rPr>
      <w:sz w:val="20"/>
      <w:szCs w:val="20"/>
    </w:rPr>
  </w:style>
  <w:style w:type="paragraph" w:styleId="Pedmtkomente">
    <w:name w:val="annotation subject"/>
    <w:basedOn w:val="Textkomente"/>
    <w:next w:val="Textkomente"/>
    <w:link w:val="PedmtkomenteChar"/>
    <w:uiPriority w:val="99"/>
    <w:semiHidden/>
    <w:unhideWhenUsed/>
    <w:rsid w:val="00A72118"/>
    <w:rPr>
      <w:b/>
      <w:bCs/>
    </w:rPr>
  </w:style>
  <w:style w:type="character" w:customStyle="1" w:styleId="PedmtkomenteChar">
    <w:name w:val="Předmět komentáře Char"/>
    <w:basedOn w:val="TextkomenteChar"/>
    <w:link w:val="Pedmtkomente"/>
    <w:uiPriority w:val="99"/>
    <w:semiHidden/>
    <w:rsid w:val="00A72118"/>
    <w:rPr>
      <w:b/>
      <w:bCs/>
      <w:sz w:val="20"/>
      <w:szCs w:val="20"/>
    </w:rPr>
  </w:style>
  <w:style w:type="character" w:customStyle="1" w:styleId="NichtaufgelsteErwhnung1">
    <w:name w:val="Nicht aufgelöste Erwähnung1"/>
    <w:basedOn w:val="Standardnpsmoodstavce"/>
    <w:uiPriority w:val="99"/>
    <w:semiHidden/>
    <w:unhideWhenUsed/>
    <w:rsid w:val="0076794C"/>
    <w:rPr>
      <w:color w:val="605E5C"/>
      <w:shd w:val="clear" w:color="auto" w:fill="E1DFDD"/>
    </w:rPr>
  </w:style>
  <w:style w:type="paragraph" w:customStyle="1" w:styleId="berschrift21">
    <w:name w:val="Überschrift 2.1"/>
    <w:basedOn w:val="Nadpis3"/>
    <w:next w:val="Nadpis2"/>
    <w:link w:val="berschrift21Zchn"/>
    <w:rsid w:val="00B669F9"/>
    <w:pPr>
      <w:numPr>
        <w:numId w:val="3"/>
      </w:numPr>
      <w:tabs>
        <w:tab w:val="num" w:pos="360"/>
      </w:tabs>
      <w:ind w:left="357" w:hanging="357"/>
    </w:pPr>
    <w:rPr>
      <w:sz w:val="22"/>
      <w:lang w:val="cs-CZ"/>
    </w:rPr>
  </w:style>
  <w:style w:type="character" w:customStyle="1" w:styleId="berschrift21Zchn">
    <w:name w:val="Überschrift 2.1 Zchn"/>
    <w:basedOn w:val="Nadpis3Char"/>
    <w:link w:val="berschrift21"/>
    <w:rsid w:val="00B669F9"/>
    <w:rPr>
      <w:rFonts w:ascii="Open Sans SemiBold" w:eastAsiaTheme="majorEastAsia" w:hAnsi="Open Sans SemiBold" w:cs="Open Sans SemiBold"/>
      <w:color w:val="000000" w:themeColor="text1"/>
      <w:sz w:val="22"/>
      <w:szCs w:val="24"/>
      <w:lang w:val="cs-CZ"/>
    </w:rPr>
  </w:style>
  <w:style w:type="character" w:customStyle="1" w:styleId="q4iawc">
    <w:name w:val="q4iawc"/>
    <w:basedOn w:val="Standardnpsmoodstavce"/>
    <w:rsid w:val="00B265CF"/>
  </w:style>
  <w:style w:type="paragraph" w:styleId="Nzev">
    <w:name w:val="Title"/>
    <w:basedOn w:val="Normln"/>
    <w:link w:val="NzevChar"/>
    <w:uiPriority w:val="10"/>
    <w:qFormat/>
    <w:rsid w:val="00540E60"/>
    <w:pPr>
      <w:widowControl w:val="0"/>
      <w:autoSpaceDE w:val="0"/>
      <w:autoSpaceDN w:val="0"/>
      <w:spacing w:before="2" w:after="0" w:line="240" w:lineRule="auto"/>
      <w:ind w:left="360" w:right="360"/>
      <w:jc w:val="center"/>
    </w:pPr>
    <w:rPr>
      <w:rFonts w:ascii="Arial" w:eastAsia="Arial" w:hAnsi="Arial" w:cs="Arial"/>
      <w:b/>
      <w:bCs/>
      <w:sz w:val="28"/>
      <w:szCs w:val="28"/>
      <w:lang w:val="cs-CZ"/>
    </w:rPr>
  </w:style>
  <w:style w:type="character" w:customStyle="1" w:styleId="NzevChar">
    <w:name w:val="Název Char"/>
    <w:basedOn w:val="Standardnpsmoodstavce"/>
    <w:link w:val="Nzev"/>
    <w:uiPriority w:val="10"/>
    <w:rsid w:val="00540E60"/>
    <w:rPr>
      <w:rFonts w:ascii="Arial" w:eastAsia="Arial" w:hAnsi="Arial" w:cs="Arial"/>
      <w:b/>
      <w:bCs/>
      <w:sz w:val="28"/>
      <w:szCs w:val="28"/>
      <w:lang w:val="cs-CZ"/>
    </w:rPr>
  </w:style>
  <w:style w:type="paragraph" w:customStyle="1" w:styleId="berschrift3ohneVerzeichnis">
    <w:name w:val="Überschrift 3 ohne Verzeichnis"/>
    <w:basedOn w:val="Nadpis3"/>
    <w:next w:val="Zkladntext"/>
    <w:rsid w:val="00547D3C"/>
    <w:pPr>
      <w:outlineLvl w:val="9"/>
    </w:pPr>
    <w:rPr>
      <w:rFonts w:eastAsia="Calibri"/>
      <w:lang w:val="en-GB"/>
    </w:rPr>
  </w:style>
  <w:style w:type="paragraph" w:customStyle="1" w:styleId="Standardberschrift">
    <w:name w:val="Standard Überschrift"/>
    <w:basedOn w:val="Normln"/>
    <w:qFormat/>
    <w:rsid w:val="0062053C"/>
    <w:rPr>
      <w:rFonts w:ascii="Open Sans SemiBold" w:hAnsi="Open Sans SemiBold"/>
      <w:sz w:val="24"/>
    </w:rPr>
  </w:style>
  <w:style w:type="paragraph" w:customStyle="1" w:styleId="Themaberschrift">
    <w:name w:val="Thema Überschrift"/>
    <w:next w:val="Zkladntext"/>
    <w:rsid w:val="00C072D1"/>
    <w:rPr>
      <w:rFonts w:ascii="Open Sans SemiBold" w:hAnsi="Open Sans SemiBold"/>
      <w:sz w:val="24"/>
    </w:rPr>
  </w:style>
  <w:style w:type="character" w:customStyle="1" w:styleId="NichtaufgelsteErwhnung2">
    <w:name w:val="Nicht aufgelöste Erwähnung2"/>
    <w:basedOn w:val="Standardnpsmoodstavce"/>
    <w:uiPriority w:val="99"/>
    <w:semiHidden/>
    <w:unhideWhenUsed/>
    <w:rsid w:val="00437E59"/>
    <w:rPr>
      <w:color w:val="605E5C"/>
      <w:shd w:val="clear" w:color="auto" w:fill="E1DFDD"/>
    </w:rPr>
  </w:style>
  <w:style w:type="paragraph" w:customStyle="1" w:styleId="berschrift121">
    <w:name w:val="Überschrift 1.2.1"/>
    <w:basedOn w:val="Nadpis3"/>
    <w:rsid w:val="00A62072"/>
    <w:pPr>
      <w:numPr>
        <w:numId w:val="11"/>
      </w:numPr>
      <w:ind w:left="357" w:hanging="357"/>
    </w:pPr>
  </w:style>
  <w:style w:type="paragraph" w:customStyle="1" w:styleId="berschrift42">
    <w:name w:val="Überschrift 4.2"/>
    <w:basedOn w:val="Nadpis4"/>
    <w:qFormat/>
    <w:rsid w:val="00893460"/>
    <w:pPr>
      <w:numPr>
        <w:numId w:val="16"/>
      </w:numPr>
      <w:ind w:left="357" w:hanging="357"/>
    </w:pPr>
  </w:style>
  <w:style w:type="paragraph" w:customStyle="1" w:styleId="berschrift32">
    <w:name w:val="Überschrift 3.2"/>
    <w:basedOn w:val="Nadpis3"/>
    <w:qFormat/>
    <w:rsid w:val="00893460"/>
    <w:pPr>
      <w:numPr>
        <w:numId w:val="17"/>
      </w:numPr>
    </w:pPr>
  </w:style>
  <w:style w:type="paragraph" w:customStyle="1" w:styleId="berschrift43">
    <w:name w:val="Überschrift 4.3"/>
    <w:basedOn w:val="Nadpis4"/>
    <w:rsid w:val="00893460"/>
    <w:pPr>
      <w:numPr>
        <w:numId w:val="18"/>
      </w:numPr>
      <w:ind w:left="357" w:hanging="357"/>
    </w:pPr>
  </w:style>
  <w:style w:type="paragraph" w:customStyle="1" w:styleId="Formatvorlage1">
    <w:name w:val="Formatvorlage1"/>
    <w:basedOn w:val="Nadpis2"/>
    <w:link w:val="Formatvorlage1Zchn"/>
    <w:qFormat/>
    <w:rsid w:val="00886E7E"/>
  </w:style>
  <w:style w:type="character" w:customStyle="1" w:styleId="markedcontent">
    <w:name w:val="markedcontent"/>
    <w:basedOn w:val="Standardnpsmoodstavce"/>
    <w:rsid w:val="00CC1F39"/>
  </w:style>
  <w:style w:type="character" w:customStyle="1" w:styleId="Formatvorlage1Zchn">
    <w:name w:val="Formatvorlage1 Zchn"/>
    <w:basedOn w:val="Nadpis2Char"/>
    <w:link w:val="Formatvorlage1"/>
    <w:rsid w:val="00886E7E"/>
    <w:rPr>
      <w:rFonts w:ascii="Open Sans SemiBold" w:hAnsi="Open Sans SemiBold"/>
      <w:sz w:val="24"/>
      <w:lang w:val="en-GB"/>
    </w:rPr>
  </w:style>
  <w:style w:type="paragraph" w:customStyle="1" w:styleId="xmsonormal">
    <w:name w:val="x_msonormal"/>
    <w:basedOn w:val="Normln"/>
    <w:rsid w:val="002C7369"/>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Zdraznn">
    <w:name w:val="Emphasis"/>
    <w:basedOn w:val="Standardnpsmoodstavce"/>
    <w:uiPriority w:val="20"/>
    <w:qFormat/>
    <w:rsid w:val="00827EE7"/>
    <w:rPr>
      <w:i/>
      <w:iCs/>
    </w:rPr>
  </w:style>
  <w:style w:type="character" w:customStyle="1" w:styleId="NichtaufgelsteErwhnung3">
    <w:name w:val="Nicht aufgelöste Erwähnung3"/>
    <w:basedOn w:val="Standardnpsmoodstavce"/>
    <w:uiPriority w:val="99"/>
    <w:semiHidden/>
    <w:unhideWhenUsed/>
    <w:rsid w:val="00AE6C77"/>
    <w:rPr>
      <w:color w:val="605E5C"/>
      <w:shd w:val="clear" w:color="auto" w:fill="E1DFDD"/>
    </w:rPr>
  </w:style>
  <w:style w:type="paragraph" w:styleId="Revize">
    <w:name w:val="Revision"/>
    <w:hidden/>
    <w:uiPriority w:val="99"/>
    <w:semiHidden/>
    <w:rsid w:val="00334FC7"/>
    <w:pPr>
      <w:spacing w:after="0" w:line="240" w:lineRule="auto"/>
    </w:pPr>
  </w:style>
  <w:style w:type="character" w:customStyle="1" w:styleId="Nevyeenzmnka1">
    <w:name w:val="Nevyřešená zmínka1"/>
    <w:basedOn w:val="Standardnpsmoodstavce"/>
    <w:uiPriority w:val="99"/>
    <w:semiHidden/>
    <w:unhideWhenUsed/>
    <w:rsid w:val="00890634"/>
    <w:rPr>
      <w:color w:val="605E5C"/>
      <w:shd w:val="clear" w:color="auto" w:fill="E1DFDD"/>
    </w:rPr>
  </w:style>
  <w:style w:type="character" w:styleId="Nevyeenzmnka">
    <w:name w:val="Unresolved Mention"/>
    <w:basedOn w:val="Standardnpsmoodstavce"/>
    <w:uiPriority w:val="99"/>
    <w:semiHidden/>
    <w:unhideWhenUsed/>
    <w:rsid w:val="00C560AA"/>
    <w:rPr>
      <w:color w:val="605E5C"/>
      <w:shd w:val="clear" w:color="auto" w:fill="E1DFDD"/>
    </w:rPr>
  </w:style>
  <w:style w:type="paragraph" w:customStyle="1" w:styleId="Styl1">
    <w:name w:val="Styl1"/>
    <w:basedOn w:val="Nadpis1"/>
    <w:link w:val="Styl1Char"/>
    <w:qFormat/>
    <w:rsid w:val="00A74A32"/>
    <w:pPr>
      <w:keepNext w:val="0"/>
      <w:keepLines w:val="0"/>
      <w:numPr>
        <w:ilvl w:val="1"/>
        <w:numId w:val="37"/>
      </w:numPr>
      <w:suppressAutoHyphens/>
    </w:pPr>
    <w:rPr>
      <w:lang w:val="en-GB"/>
    </w:rPr>
  </w:style>
  <w:style w:type="character" w:customStyle="1" w:styleId="Styl1Char">
    <w:name w:val="Styl1 Char"/>
    <w:basedOn w:val="Nadpis1Char"/>
    <w:link w:val="Styl1"/>
    <w:rsid w:val="00A74A32"/>
    <w:rPr>
      <w:rFonts w:ascii="Open Sans SemiBold" w:eastAsiaTheme="majorEastAsia" w:hAnsi="Open Sans SemiBold" w:cs="Open Sans SemiBold"/>
      <w:sz w:val="32"/>
      <w:szCs w:val="36"/>
      <w:lang w:val="en-GB"/>
    </w:rPr>
  </w:style>
  <w:style w:type="numbering" w:customStyle="1" w:styleId="Styl2">
    <w:name w:val="Styl2"/>
    <w:uiPriority w:val="99"/>
    <w:rsid w:val="00356214"/>
    <w:pPr>
      <w:numPr>
        <w:numId w:val="53"/>
      </w:numPr>
    </w:pPr>
  </w:style>
  <w:style w:type="numbering" w:customStyle="1" w:styleId="Styl3">
    <w:name w:val="Styl3"/>
    <w:uiPriority w:val="99"/>
    <w:rsid w:val="00356214"/>
    <w:pPr>
      <w:numPr>
        <w:numId w:val="55"/>
      </w:numPr>
    </w:pPr>
  </w:style>
  <w:style w:type="paragraph" w:customStyle="1" w:styleId="32">
    <w:name w:val="3.2"/>
    <w:basedOn w:val="Nadpis2"/>
    <w:link w:val="32Char"/>
    <w:qFormat/>
    <w:rsid w:val="00BF333D"/>
    <w:rPr>
      <w:lang w:val="en-GB"/>
    </w:rPr>
  </w:style>
  <w:style w:type="character" w:customStyle="1" w:styleId="32Char">
    <w:name w:val="3.2 Char"/>
    <w:basedOn w:val="Nadpis2Char"/>
    <w:link w:val="32"/>
    <w:rsid w:val="00BF333D"/>
    <w:rPr>
      <w:rFonts w:ascii="Open Sans SemiBold" w:hAnsi="Open Sans SemiBold"/>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1700">
      <w:bodyDiv w:val="1"/>
      <w:marLeft w:val="0"/>
      <w:marRight w:val="0"/>
      <w:marTop w:val="0"/>
      <w:marBottom w:val="0"/>
      <w:divBdr>
        <w:top w:val="none" w:sz="0" w:space="0" w:color="auto"/>
        <w:left w:val="none" w:sz="0" w:space="0" w:color="auto"/>
        <w:bottom w:val="none" w:sz="0" w:space="0" w:color="auto"/>
        <w:right w:val="none" w:sz="0" w:space="0" w:color="auto"/>
      </w:divBdr>
    </w:div>
    <w:div w:id="82146603">
      <w:bodyDiv w:val="1"/>
      <w:marLeft w:val="0"/>
      <w:marRight w:val="0"/>
      <w:marTop w:val="0"/>
      <w:marBottom w:val="0"/>
      <w:divBdr>
        <w:top w:val="none" w:sz="0" w:space="0" w:color="auto"/>
        <w:left w:val="none" w:sz="0" w:space="0" w:color="auto"/>
        <w:bottom w:val="none" w:sz="0" w:space="0" w:color="auto"/>
        <w:right w:val="none" w:sz="0" w:space="0" w:color="auto"/>
      </w:divBdr>
    </w:div>
    <w:div w:id="84422584">
      <w:bodyDiv w:val="1"/>
      <w:marLeft w:val="0"/>
      <w:marRight w:val="0"/>
      <w:marTop w:val="0"/>
      <w:marBottom w:val="0"/>
      <w:divBdr>
        <w:top w:val="none" w:sz="0" w:space="0" w:color="auto"/>
        <w:left w:val="none" w:sz="0" w:space="0" w:color="auto"/>
        <w:bottom w:val="none" w:sz="0" w:space="0" w:color="auto"/>
        <w:right w:val="none" w:sz="0" w:space="0" w:color="auto"/>
      </w:divBdr>
      <w:divsChild>
        <w:div w:id="1213152654">
          <w:marLeft w:val="0"/>
          <w:marRight w:val="0"/>
          <w:marTop w:val="0"/>
          <w:marBottom w:val="0"/>
          <w:divBdr>
            <w:top w:val="none" w:sz="0" w:space="0" w:color="auto"/>
            <w:left w:val="none" w:sz="0" w:space="0" w:color="auto"/>
            <w:bottom w:val="none" w:sz="0" w:space="0" w:color="auto"/>
            <w:right w:val="none" w:sz="0" w:space="0" w:color="auto"/>
          </w:divBdr>
          <w:divsChild>
            <w:div w:id="793599385">
              <w:marLeft w:val="0"/>
              <w:marRight w:val="0"/>
              <w:marTop w:val="0"/>
              <w:marBottom w:val="0"/>
              <w:divBdr>
                <w:top w:val="none" w:sz="0" w:space="0" w:color="auto"/>
                <w:left w:val="none" w:sz="0" w:space="0" w:color="auto"/>
                <w:bottom w:val="none" w:sz="0" w:space="0" w:color="auto"/>
                <w:right w:val="none" w:sz="0" w:space="0" w:color="auto"/>
              </w:divBdr>
              <w:divsChild>
                <w:div w:id="159582651">
                  <w:marLeft w:val="0"/>
                  <w:marRight w:val="0"/>
                  <w:marTop w:val="0"/>
                  <w:marBottom w:val="0"/>
                  <w:divBdr>
                    <w:top w:val="none" w:sz="0" w:space="0" w:color="auto"/>
                    <w:left w:val="none" w:sz="0" w:space="0" w:color="auto"/>
                    <w:bottom w:val="none" w:sz="0" w:space="0" w:color="auto"/>
                    <w:right w:val="none" w:sz="0" w:space="0" w:color="auto"/>
                  </w:divBdr>
                </w:div>
                <w:div w:id="1112015200">
                  <w:marLeft w:val="0"/>
                  <w:marRight w:val="0"/>
                  <w:marTop w:val="0"/>
                  <w:marBottom w:val="0"/>
                  <w:divBdr>
                    <w:top w:val="none" w:sz="0" w:space="0" w:color="auto"/>
                    <w:left w:val="none" w:sz="0" w:space="0" w:color="auto"/>
                    <w:bottom w:val="none" w:sz="0" w:space="0" w:color="auto"/>
                    <w:right w:val="none" w:sz="0" w:space="0" w:color="auto"/>
                  </w:divBdr>
                </w:div>
                <w:div w:id="1146506760">
                  <w:marLeft w:val="0"/>
                  <w:marRight w:val="0"/>
                  <w:marTop w:val="0"/>
                  <w:marBottom w:val="0"/>
                  <w:divBdr>
                    <w:top w:val="none" w:sz="0" w:space="0" w:color="auto"/>
                    <w:left w:val="none" w:sz="0" w:space="0" w:color="auto"/>
                    <w:bottom w:val="none" w:sz="0" w:space="0" w:color="auto"/>
                    <w:right w:val="none" w:sz="0" w:space="0" w:color="auto"/>
                  </w:divBdr>
                </w:div>
                <w:div w:id="1426220087">
                  <w:marLeft w:val="0"/>
                  <w:marRight w:val="0"/>
                  <w:marTop w:val="0"/>
                  <w:marBottom w:val="0"/>
                  <w:divBdr>
                    <w:top w:val="none" w:sz="0" w:space="0" w:color="auto"/>
                    <w:left w:val="none" w:sz="0" w:space="0" w:color="auto"/>
                    <w:bottom w:val="none" w:sz="0" w:space="0" w:color="auto"/>
                    <w:right w:val="none" w:sz="0" w:space="0" w:color="auto"/>
                  </w:divBdr>
                </w:div>
                <w:div w:id="16306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7693">
      <w:bodyDiv w:val="1"/>
      <w:marLeft w:val="0"/>
      <w:marRight w:val="0"/>
      <w:marTop w:val="0"/>
      <w:marBottom w:val="0"/>
      <w:divBdr>
        <w:top w:val="none" w:sz="0" w:space="0" w:color="auto"/>
        <w:left w:val="none" w:sz="0" w:space="0" w:color="auto"/>
        <w:bottom w:val="none" w:sz="0" w:space="0" w:color="auto"/>
        <w:right w:val="none" w:sz="0" w:space="0" w:color="auto"/>
      </w:divBdr>
    </w:div>
    <w:div w:id="149180500">
      <w:bodyDiv w:val="1"/>
      <w:marLeft w:val="0"/>
      <w:marRight w:val="0"/>
      <w:marTop w:val="0"/>
      <w:marBottom w:val="0"/>
      <w:divBdr>
        <w:top w:val="none" w:sz="0" w:space="0" w:color="auto"/>
        <w:left w:val="none" w:sz="0" w:space="0" w:color="auto"/>
        <w:bottom w:val="none" w:sz="0" w:space="0" w:color="auto"/>
        <w:right w:val="none" w:sz="0" w:space="0" w:color="auto"/>
      </w:divBdr>
    </w:div>
    <w:div w:id="160588713">
      <w:bodyDiv w:val="1"/>
      <w:marLeft w:val="0"/>
      <w:marRight w:val="0"/>
      <w:marTop w:val="0"/>
      <w:marBottom w:val="0"/>
      <w:divBdr>
        <w:top w:val="none" w:sz="0" w:space="0" w:color="auto"/>
        <w:left w:val="none" w:sz="0" w:space="0" w:color="auto"/>
        <w:bottom w:val="none" w:sz="0" w:space="0" w:color="auto"/>
        <w:right w:val="none" w:sz="0" w:space="0" w:color="auto"/>
      </w:divBdr>
    </w:div>
    <w:div w:id="196505423">
      <w:bodyDiv w:val="1"/>
      <w:marLeft w:val="0"/>
      <w:marRight w:val="0"/>
      <w:marTop w:val="0"/>
      <w:marBottom w:val="0"/>
      <w:divBdr>
        <w:top w:val="none" w:sz="0" w:space="0" w:color="auto"/>
        <w:left w:val="none" w:sz="0" w:space="0" w:color="auto"/>
        <w:bottom w:val="none" w:sz="0" w:space="0" w:color="auto"/>
        <w:right w:val="none" w:sz="0" w:space="0" w:color="auto"/>
      </w:divBdr>
    </w:div>
    <w:div w:id="217056796">
      <w:bodyDiv w:val="1"/>
      <w:marLeft w:val="0"/>
      <w:marRight w:val="0"/>
      <w:marTop w:val="0"/>
      <w:marBottom w:val="0"/>
      <w:divBdr>
        <w:top w:val="none" w:sz="0" w:space="0" w:color="auto"/>
        <w:left w:val="none" w:sz="0" w:space="0" w:color="auto"/>
        <w:bottom w:val="none" w:sz="0" w:space="0" w:color="auto"/>
        <w:right w:val="none" w:sz="0" w:space="0" w:color="auto"/>
      </w:divBdr>
    </w:div>
    <w:div w:id="256141353">
      <w:bodyDiv w:val="1"/>
      <w:marLeft w:val="0"/>
      <w:marRight w:val="0"/>
      <w:marTop w:val="0"/>
      <w:marBottom w:val="0"/>
      <w:divBdr>
        <w:top w:val="none" w:sz="0" w:space="0" w:color="auto"/>
        <w:left w:val="none" w:sz="0" w:space="0" w:color="auto"/>
        <w:bottom w:val="none" w:sz="0" w:space="0" w:color="auto"/>
        <w:right w:val="none" w:sz="0" w:space="0" w:color="auto"/>
      </w:divBdr>
    </w:div>
    <w:div w:id="309873435">
      <w:bodyDiv w:val="1"/>
      <w:marLeft w:val="0"/>
      <w:marRight w:val="0"/>
      <w:marTop w:val="0"/>
      <w:marBottom w:val="0"/>
      <w:divBdr>
        <w:top w:val="none" w:sz="0" w:space="0" w:color="auto"/>
        <w:left w:val="none" w:sz="0" w:space="0" w:color="auto"/>
        <w:bottom w:val="none" w:sz="0" w:space="0" w:color="auto"/>
        <w:right w:val="none" w:sz="0" w:space="0" w:color="auto"/>
      </w:divBdr>
    </w:div>
    <w:div w:id="337856990">
      <w:bodyDiv w:val="1"/>
      <w:marLeft w:val="0"/>
      <w:marRight w:val="0"/>
      <w:marTop w:val="0"/>
      <w:marBottom w:val="0"/>
      <w:divBdr>
        <w:top w:val="none" w:sz="0" w:space="0" w:color="auto"/>
        <w:left w:val="none" w:sz="0" w:space="0" w:color="auto"/>
        <w:bottom w:val="none" w:sz="0" w:space="0" w:color="auto"/>
        <w:right w:val="none" w:sz="0" w:space="0" w:color="auto"/>
      </w:divBdr>
    </w:div>
    <w:div w:id="386879229">
      <w:bodyDiv w:val="1"/>
      <w:marLeft w:val="0"/>
      <w:marRight w:val="0"/>
      <w:marTop w:val="0"/>
      <w:marBottom w:val="0"/>
      <w:divBdr>
        <w:top w:val="none" w:sz="0" w:space="0" w:color="auto"/>
        <w:left w:val="none" w:sz="0" w:space="0" w:color="auto"/>
        <w:bottom w:val="none" w:sz="0" w:space="0" w:color="auto"/>
        <w:right w:val="none" w:sz="0" w:space="0" w:color="auto"/>
      </w:divBdr>
    </w:div>
    <w:div w:id="422607808">
      <w:bodyDiv w:val="1"/>
      <w:marLeft w:val="0"/>
      <w:marRight w:val="0"/>
      <w:marTop w:val="0"/>
      <w:marBottom w:val="0"/>
      <w:divBdr>
        <w:top w:val="none" w:sz="0" w:space="0" w:color="auto"/>
        <w:left w:val="none" w:sz="0" w:space="0" w:color="auto"/>
        <w:bottom w:val="none" w:sz="0" w:space="0" w:color="auto"/>
        <w:right w:val="none" w:sz="0" w:space="0" w:color="auto"/>
      </w:divBdr>
    </w:div>
    <w:div w:id="464274963">
      <w:bodyDiv w:val="1"/>
      <w:marLeft w:val="0"/>
      <w:marRight w:val="0"/>
      <w:marTop w:val="0"/>
      <w:marBottom w:val="0"/>
      <w:divBdr>
        <w:top w:val="none" w:sz="0" w:space="0" w:color="auto"/>
        <w:left w:val="none" w:sz="0" w:space="0" w:color="auto"/>
        <w:bottom w:val="none" w:sz="0" w:space="0" w:color="auto"/>
        <w:right w:val="none" w:sz="0" w:space="0" w:color="auto"/>
      </w:divBdr>
    </w:div>
    <w:div w:id="491602638">
      <w:bodyDiv w:val="1"/>
      <w:marLeft w:val="0"/>
      <w:marRight w:val="0"/>
      <w:marTop w:val="0"/>
      <w:marBottom w:val="0"/>
      <w:divBdr>
        <w:top w:val="none" w:sz="0" w:space="0" w:color="auto"/>
        <w:left w:val="none" w:sz="0" w:space="0" w:color="auto"/>
        <w:bottom w:val="none" w:sz="0" w:space="0" w:color="auto"/>
        <w:right w:val="none" w:sz="0" w:space="0" w:color="auto"/>
      </w:divBdr>
      <w:divsChild>
        <w:div w:id="19212266">
          <w:marLeft w:val="0"/>
          <w:marRight w:val="0"/>
          <w:marTop w:val="0"/>
          <w:marBottom w:val="0"/>
          <w:divBdr>
            <w:top w:val="none" w:sz="0" w:space="0" w:color="auto"/>
            <w:left w:val="none" w:sz="0" w:space="0" w:color="auto"/>
            <w:bottom w:val="none" w:sz="0" w:space="0" w:color="auto"/>
            <w:right w:val="none" w:sz="0" w:space="0" w:color="auto"/>
          </w:divBdr>
        </w:div>
        <w:div w:id="1175341931">
          <w:marLeft w:val="0"/>
          <w:marRight w:val="0"/>
          <w:marTop w:val="0"/>
          <w:marBottom w:val="0"/>
          <w:divBdr>
            <w:top w:val="none" w:sz="0" w:space="0" w:color="auto"/>
            <w:left w:val="none" w:sz="0" w:space="0" w:color="auto"/>
            <w:bottom w:val="none" w:sz="0" w:space="0" w:color="auto"/>
            <w:right w:val="none" w:sz="0" w:space="0" w:color="auto"/>
          </w:divBdr>
        </w:div>
        <w:div w:id="1240142013">
          <w:marLeft w:val="0"/>
          <w:marRight w:val="0"/>
          <w:marTop w:val="0"/>
          <w:marBottom w:val="0"/>
          <w:divBdr>
            <w:top w:val="none" w:sz="0" w:space="0" w:color="auto"/>
            <w:left w:val="none" w:sz="0" w:space="0" w:color="auto"/>
            <w:bottom w:val="none" w:sz="0" w:space="0" w:color="auto"/>
            <w:right w:val="none" w:sz="0" w:space="0" w:color="auto"/>
          </w:divBdr>
        </w:div>
      </w:divsChild>
    </w:div>
    <w:div w:id="592014445">
      <w:bodyDiv w:val="1"/>
      <w:marLeft w:val="0"/>
      <w:marRight w:val="0"/>
      <w:marTop w:val="0"/>
      <w:marBottom w:val="0"/>
      <w:divBdr>
        <w:top w:val="none" w:sz="0" w:space="0" w:color="auto"/>
        <w:left w:val="none" w:sz="0" w:space="0" w:color="auto"/>
        <w:bottom w:val="none" w:sz="0" w:space="0" w:color="auto"/>
        <w:right w:val="none" w:sz="0" w:space="0" w:color="auto"/>
      </w:divBdr>
    </w:div>
    <w:div w:id="592396952">
      <w:bodyDiv w:val="1"/>
      <w:marLeft w:val="0"/>
      <w:marRight w:val="0"/>
      <w:marTop w:val="0"/>
      <w:marBottom w:val="0"/>
      <w:divBdr>
        <w:top w:val="none" w:sz="0" w:space="0" w:color="auto"/>
        <w:left w:val="none" w:sz="0" w:space="0" w:color="auto"/>
        <w:bottom w:val="none" w:sz="0" w:space="0" w:color="auto"/>
        <w:right w:val="none" w:sz="0" w:space="0" w:color="auto"/>
      </w:divBdr>
    </w:div>
    <w:div w:id="621418629">
      <w:bodyDiv w:val="1"/>
      <w:marLeft w:val="0"/>
      <w:marRight w:val="0"/>
      <w:marTop w:val="0"/>
      <w:marBottom w:val="0"/>
      <w:divBdr>
        <w:top w:val="none" w:sz="0" w:space="0" w:color="auto"/>
        <w:left w:val="none" w:sz="0" w:space="0" w:color="auto"/>
        <w:bottom w:val="none" w:sz="0" w:space="0" w:color="auto"/>
        <w:right w:val="none" w:sz="0" w:space="0" w:color="auto"/>
      </w:divBdr>
    </w:div>
    <w:div w:id="650868176">
      <w:bodyDiv w:val="1"/>
      <w:marLeft w:val="0"/>
      <w:marRight w:val="0"/>
      <w:marTop w:val="0"/>
      <w:marBottom w:val="0"/>
      <w:divBdr>
        <w:top w:val="none" w:sz="0" w:space="0" w:color="auto"/>
        <w:left w:val="none" w:sz="0" w:space="0" w:color="auto"/>
        <w:bottom w:val="none" w:sz="0" w:space="0" w:color="auto"/>
        <w:right w:val="none" w:sz="0" w:space="0" w:color="auto"/>
      </w:divBdr>
    </w:div>
    <w:div w:id="666634242">
      <w:bodyDiv w:val="1"/>
      <w:marLeft w:val="0"/>
      <w:marRight w:val="0"/>
      <w:marTop w:val="0"/>
      <w:marBottom w:val="0"/>
      <w:divBdr>
        <w:top w:val="none" w:sz="0" w:space="0" w:color="auto"/>
        <w:left w:val="none" w:sz="0" w:space="0" w:color="auto"/>
        <w:bottom w:val="none" w:sz="0" w:space="0" w:color="auto"/>
        <w:right w:val="none" w:sz="0" w:space="0" w:color="auto"/>
      </w:divBdr>
    </w:div>
    <w:div w:id="705132571">
      <w:bodyDiv w:val="1"/>
      <w:marLeft w:val="0"/>
      <w:marRight w:val="0"/>
      <w:marTop w:val="0"/>
      <w:marBottom w:val="0"/>
      <w:divBdr>
        <w:top w:val="none" w:sz="0" w:space="0" w:color="auto"/>
        <w:left w:val="none" w:sz="0" w:space="0" w:color="auto"/>
        <w:bottom w:val="none" w:sz="0" w:space="0" w:color="auto"/>
        <w:right w:val="none" w:sz="0" w:space="0" w:color="auto"/>
      </w:divBdr>
      <w:divsChild>
        <w:div w:id="1018776292">
          <w:marLeft w:val="0"/>
          <w:marRight w:val="0"/>
          <w:marTop w:val="0"/>
          <w:marBottom w:val="0"/>
          <w:divBdr>
            <w:top w:val="none" w:sz="0" w:space="0" w:color="auto"/>
            <w:left w:val="none" w:sz="0" w:space="0" w:color="auto"/>
            <w:bottom w:val="none" w:sz="0" w:space="0" w:color="auto"/>
            <w:right w:val="none" w:sz="0" w:space="0" w:color="auto"/>
          </w:divBdr>
          <w:divsChild>
            <w:div w:id="809829298">
              <w:marLeft w:val="0"/>
              <w:marRight w:val="0"/>
              <w:marTop w:val="0"/>
              <w:marBottom w:val="0"/>
              <w:divBdr>
                <w:top w:val="none" w:sz="0" w:space="0" w:color="auto"/>
                <w:left w:val="none" w:sz="0" w:space="0" w:color="auto"/>
                <w:bottom w:val="none" w:sz="0" w:space="0" w:color="auto"/>
                <w:right w:val="none" w:sz="0" w:space="0" w:color="auto"/>
              </w:divBdr>
              <w:divsChild>
                <w:div w:id="12655364">
                  <w:marLeft w:val="0"/>
                  <w:marRight w:val="0"/>
                  <w:marTop w:val="0"/>
                  <w:marBottom w:val="0"/>
                  <w:divBdr>
                    <w:top w:val="none" w:sz="0" w:space="0" w:color="auto"/>
                    <w:left w:val="none" w:sz="0" w:space="0" w:color="auto"/>
                    <w:bottom w:val="none" w:sz="0" w:space="0" w:color="auto"/>
                    <w:right w:val="none" w:sz="0" w:space="0" w:color="auto"/>
                  </w:divBdr>
                </w:div>
                <w:div w:id="893346983">
                  <w:marLeft w:val="0"/>
                  <w:marRight w:val="0"/>
                  <w:marTop w:val="0"/>
                  <w:marBottom w:val="0"/>
                  <w:divBdr>
                    <w:top w:val="none" w:sz="0" w:space="0" w:color="auto"/>
                    <w:left w:val="none" w:sz="0" w:space="0" w:color="auto"/>
                    <w:bottom w:val="none" w:sz="0" w:space="0" w:color="auto"/>
                    <w:right w:val="none" w:sz="0" w:space="0" w:color="auto"/>
                  </w:divBdr>
                </w:div>
                <w:div w:id="1650282923">
                  <w:marLeft w:val="0"/>
                  <w:marRight w:val="0"/>
                  <w:marTop w:val="0"/>
                  <w:marBottom w:val="0"/>
                  <w:divBdr>
                    <w:top w:val="none" w:sz="0" w:space="0" w:color="auto"/>
                    <w:left w:val="none" w:sz="0" w:space="0" w:color="auto"/>
                    <w:bottom w:val="none" w:sz="0" w:space="0" w:color="auto"/>
                    <w:right w:val="none" w:sz="0" w:space="0" w:color="auto"/>
                  </w:divBdr>
                </w:div>
                <w:div w:id="2018262073">
                  <w:marLeft w:val="0"/>
                  <w:marRight w:val="0"/>
                  <w:marTop w:val="0"/>
                  <w:marBottom w:val="0"/>
                  <w:divBdr>
                    <w:top w:val="none" w:sz="0" w:space="0" w:color="auto"/>
                    <w:left w:val="none" w:sz="0" w:space="0" w:color="auto"/>
                    <w:bottom w:val="none" w:sz="0" w:space="0" w:color="auto"/>
                    <w:right w:val="none" w:sz="0" w:space="0" w:color="auto"/>
                  </w:divBdr>
                </w:div>
                <w:div w:id="2124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15093">
      <w:bodyDiv w:val="1"/>
      <w:marLeft w:val="0"/>
      <w:marRight w:val="0"/>
      <w:marTop w:val="0"/>
      <w:marBottom w:val="0"/>
      <w:divBdr>
        <w:top w:val="none" w:sz="0" w:space="0" w:color="auto"/>
        <w:left w:val="none" w:sz="0" w:space="0" w:color="auto"/>
        <w:bottom w:val="none" w:sz="0" w:space="0" w:color="auto"/>
        <w:right w:val="none" w:sz="0" w:space="0" w:color="auto"/>
      </w:divBdr>
    </w:div>
    <w:div w:id="838885963">
      <w:bodyDiv w:val="1"/>
      <w:marLeft w:val="0"/>
      <w:marRight w:val="0"/>
      <w:marTop w:val="0"/>
      <w:marBottom w:val="0"/>
      <w:divBdr>
        <w:top w:val="none" w:sz="0" w:space="0" w:color="auto"/>
        <w:left w:val="none" w:sz="0" w:space="0" w:color="auto"/>
        <w:bottom w:val="none" w:sz="0" w:space="0" w:color="auto"/>
        <w:right w:val="none" w:sz="0" w:space="0" w:color="auto"/>
      </w:divBdr>
    </w:div>
    <w:div w:id="860241524">
      <w:bodyDiv w:val="1"/>
      <w:marLeft w:val="0"/>
      <w:marRight w:val="0"/>
      <w:marTop w:val="0"/>
      <w:marBottom w:val="0"/>
      <w:divBdr>
        <w:top w:val="none" w:sz="0" w:space="0" w:color="auto"/>
        <w:left w:val="none" w:sz="0" w:space="0" w:color="auto"/>
        <w:bottom w:val="none" w:sz="0" w:space="0" w:color="auto"/>
        <w:right w:val="none" w:sz="0" w:space="0" w:color="auto"/>
      </w:divBdr>
    </w:div>
    <w:div w:id="869028861">
      <w:bodyDiv w:val="1"/>
      <w:marLeft w:val="0"/>
      <w:marRight w:val="0"/>
      <w:marTop w:val="0"/>
      <w:marBottom w:val="0"/>
      <w:divBdr>
        <w:top w:val="none" w:sz="0" w:space="0" w:color="auto"/>
        <w:left w:val="none" w:sz="0" w:space="0" w:color="auto"/>
        <w:bottom w:val="none" w:sz="0" w:space="0" w:color="auto"/>
        <w:right w:val="none" w:sz="0" w:space="0" w:color="auto"/>
      </w:divBdr>
    </w:div>
    <w:div w:id="955016428">
      <w:bodyDiv w:val="1"/>
      <w:marLeft w:val="0"/>
      <w:marRight w:val="0"/>
      <w:marTop w:val="0"/>
      <w:marBottom w:val="0"/>
      <w:divBdr>
        <w:top w:val="none" w:sz="0" w:space="0" w:color="auto"/>
        <w:left w:val="none" w:sz="0" w:space="0" w:color="auto"/>
        <w:bottom w:val="none" w:sz="0" w:space="0" w:color="auto"/>
        <w:right w:val="none" w:sz="0" w:space="0" w:color="auto"/>
      </w:divBdr>
    </w:div>
    <w:div w:id="987854974">
      <w:bodyDiv w:val="1"/>
      <w:marLeft w:val="0"/>
      <w:marRight w:val="0"/>
      <w:marTop w:val="0"/>
      <w:marBottom w:val="0"/>
      <w:divBdr>
        <w:top w:val="none" w:sz="0" w:space="0" w:color="auto"/>
        <w:left w:val="none" w:sz="0" w:space="0" w:color="auto"/>
        <w:bottom w:val="none" w:sz="0" w:space="0" w:color="auto"/>
        <w:right w:val="none" w:sz="0" w:space="0" w:color="auto"/>
      </w:divBdr>
    </w:div>
    <w:div w:id="1090546851">
      <w:bodyDiv w:val="1"/>
      <w:marLeft w:val="0"/>
      <w:marRight w:val="0"/>
      <w:marTop w:val="0"/>
      <w:marBottom w:val="0"/>
      <w:divBdr>
        <w:top w:val="none" w:sz="0" w:space="0" w:color="auto"/>
        <w:left w:val="none" w:sz="0" w:space="0" w:color="auto"/>
        <w:bottom w:val="none" w:sz="0" w:space="0" w:color="auto"/>
        <w:right w:val="none" w:sz="0" w:space="0" w:color="auto"/>
      </w:divBdr>
    </w:div>
    <w:div w:id="1096484111">
      <w:bodyDiv w:val="1"/>
      <w:marLeft w:val="0"/>
      <w:marRight w:val="0"/>
      <w:marTop w:val="0"/>
      <w:marBottom w:val="0"/>
      <w:divBdr>
        <w:top w:val="none" w:sz="0" w:space="0" w:color="auto"/>
        <w:left w:val="none" w:sz="0" w:space="0" w:color="auto"/>
        <w:bottom w:val="none" w:sz="0" w:space="0" w:color="auto"/>
        <w:right w:val="none" w:sz="0" w:space="0" w:color="auto"/>
      </w:divBdr>
    </w:div>
    <w:div w:id="1103500117">
      <w:bodyDiv w:val="1"/>
      <w:marLeft w:val="0"/>
      <w:marRight w:val="0"/>
      <w:marTop w:val="0"/>
      <w:marBottom w:val="0"/>
      <w:divBdr>
        <w:top w:val="none" w:sz="0" w:space="0" w:color="auto"/>
        <w:left w:val="none" w:sz="0" w:space="0" w:color="auto"/>
        <w:bottom w:val="none" w:sz="0" w:space="0" w:color="auto"/>
        <w:right w:val="none" w:sz="0" w:space="0" w:color="auto"/>
      </w:divBdr>
    </w:div>
    <w:div w:id="1116632673">
      <w:bodyDiv w:val="1"/>
      <w:marLeft w:val="0"/>
      <w:marRight w:val="0"/>
      <w:marTop w:val="0"/>
      <w:marBottom w:val="0"/>
      <w:divBdr>
        <w:top w:val="none" w:sz="0" w:space="0" w:color="auto"/>
        <w:left w:val="none" w:sz="0" w:space="0" w:color="auto"/>
        <w:bottom w:val="none" w:sz="0" w:space="0" w:color="auto"/>
        <w:right w:val="none" w:sz="0" w:space="0" w:color="auto"/>
      </w:divBdr>
    </w:div>
    <w:div w:id="1146897004">
      <w:bodyDiv w:val="1"/>
      <w:marLeft w:val="0"/>
      <w:marRight w:val="0"/>
      <w:marTop w:val="0"/>
      <w:marBottom w:val="0"/>
      <w:divBdr>
        <w:top w:val="none" w:sz="0" w:space="0" w:color="auto"/>
        <w:left w:val="none" w:sz="0" w:space="0" w:color="auto"/>
        <w:bottom w:val="none" w:sz="0" w:space="0" w:color="auto"/>
        <w:right w:val="none" w:sz="0" w:space="0" w:color="auto"/>
      </w:divBdr>
    </w:div>
    <w:div w:id="1199010601">
      <w:bodyDiv w:val="1"/>
      <w:marLeft w:val="0"/>
      <w:marRight w:val="0"/>
      <w:marTop w:val="0"/>
      <w:marBottom w:val="0"/>
      <w:divBdr>
        <w:top w:val="none" w:sz="0" w:space="0" w:color="auto"/>
        <w:left w:val="none" w:sz="0" w:space="0" w:color="auto"/>
        <w:bottom w:val="none" w:sz="0" w:space="0" w:color="auto"/>
        <w:right w:val="none" w:sz="0" w:space="0" w:color="auto"/>
      </w:divBdr>
    </w:div>
    <w:div w:id="1282416281">
      <w:bodyDiv w:val="1"/>
      <w:marLeft w:val="0"/>
      <w:marRight w:val="0"/>
      <w:marTop w:val="0"/>
      <w:marBottom w:val="0"/>
      <w:divBdr>
        <w:top w:val="none" w:sz="0" w:space="0" w:color="auto"/>
        <w:left w:val="none" w:sz="0" w:space="0" w:color="auto"/>
        <w:bottom w:val="none" w:sz="0" w:space="0" w:color="auto"/>
        <w:right w:val="none" w:sz="0" w:space="0" w:color="auto"/>
      </w:divBdr>
    </w:div>
    <w:div w:id="1377461048">
      <w:bodyDiv w:val="1"/>
      <w:marLeft w:val="0"/>
      <w:marRight w:val="0"/>
      <w:marTop w:val="0"/>
      <w:marBottom w:val="0"/>
      <w:divBdr>
        <w:top w:val="none" w:sz="0" w:space="0" w:color="auto"/>
        <w:left w:val="none" w:sz="0" w:space="0" w:color="auto"/>
        <w:bottom w:val="none" w:sz="0" w:space="0" w:color="auto"/>
        <w:right w:val="none" w:sz="0" w:space="0" w:color="auto"/>
      </w:divBdr>
    </w:div>
    <w:div w:id="1399553154">
      <w:bodyDiv w:val="1"/>
      <w:marLeft w:val="0"/>
      <w:marRight w:val="0"/>
      <w:marTop w:val="0"/>
      <w:marBottom w:val="0"/>
      <w:divBdr>
        <w:top w:val="none" w:sz="0" w:space="0" w:color="auto"/>
        <w:left w:val="none" w:sz="0" w:space="0" w:color="auto"/>
        <w:bottom w:val="none" w:sz="0" w:space="0" w:color="auto"/>
        <w:right w:val="none" w:sz="0" w:space="0" w:color="auto"/>
      </w:divBdr>
      <w:divsChild>
        <w:div w:id="250045875">
          <w:marLeft w:val="274"/>
          <w:marRight w:val="0"/>
          <w:marTop w:val="0"/>
          <w:marBottom w:val="0"/>
          <w:divBdr>
            <w:top w:val="none" w:sz="0" w:space="0" w:color="auto"/>
            <w:left w:val="none" w:sz="0" w:space="0" w:color="auto"/>
            <w:bottom w:val="none" w:sz="0" w:space="0" w:color="auto"/>
            <w:right w:val="none" w:sz="0" w:space="0" w:color="auto"/>
          </w:divBdr>
        </w:div>
        <w:div w:id="576591433">
          <w:marLeft w:val="274"/>
          <w:marRight w:val="0"/>
          <w:marTop w:val="0"/>
          <w:marBottom w:val="0"/>
          <w:divBdr>
            <w:top w:val="none" w:sz="0" w:space="0" w:color="auto"/>
            <w:left w:val="none" w:sz="0" w:space="0" w:color="auto"/>
            <w:bottom w:val="none" w:sz="0" w:space="0" w:color="auto"/>
            <w:right w:val="none" w:sz="0" w:space="0" w:color="auto"/>
          </w:divBdr>
        </w:div>
        <w:div w:id="1264341953">
          <w:marLeft w:val="274"/>
          <w:marRight w:val="0"/>
          <w:marTop w:val="0"/>
          <w:marBottom w:val="0"/>
          <w:divBdr>
            <w:top w:val="none" w:sz="0" w:space="0" w:color="auto"/>
            <w:left w:val="none" w:sz="0" w:space="0" w:color="auto"/>
            <w:bottom w:val="none" w:sz="0" w:space="0" w:color="auto"/>
            <w:right w:val="none" w:sz="0" w:space="0" w:color="auto"/>
          </w:divBdr>
        </w:div>
        <w:div w:id="1265455684">
          <w:marLeft w:val="274"/>
          <w:marRight w:val="0"/>
          <w:marTop w:val="0"/>
          <w:marBottom w:val="0"/>
          <w:divBdr>
            <w:top w:val="none" w:sz="0" w:space="0" w:color="auto"/>
            <w:left w:val="none" w:sz="0" w:space="0" w:color="auto"/>
            <w:bottom w:val="none" w:sz="0" w:space="0" w:color="auto"/>
            <w:right w:val="none" w:sz="0" w:space="0" w:color="auto"/>
          </w:divBdr>
        </w:div>
        <w:div w:id="1361131201">
          <w:marLeft w:val="274"/>
          <w:marRight w:val="0"/>
          <w:marTop w:val="0"/>
          <w:marBottom w:val="0"/>
          <w:divBdr>
            <w:top w:val="none" w:sz="0" w:space="0" w:color="auto"/>
            <w:left w:val="none" w:sz="0" w:space="0" w:color="auto"/>
            <w:bottom w:val="none" w:sz="0" w:space="0" w:color="auto"/>
            <w:right w:val="none" w:sz="0" w:space="0" w:color="auto"/>
          </w:divBdr>
        </w:div>
        <w:div w:id="1921672588">
          <w:marLeft w:val="274"/>
          <w:marRight w:val="0"/>
          <w:marTop w:val="120"/>
          <w:marBottom w:val="0"/>
          <w:divBdr>
            <w:top w:val="none" w:sz="0" w:space="0" w:color="auto"/>
            <w:left w:val="none" w:sz="0" w:space="0" w:color="auto"/>
            <w:bottom w:val="none" w:sz="0" w:space="0" w:color="auto"/>
            <w:right w:val="none" w:sz="0" w:space="0" w:color="auto"/>
          </w:divBdr>
        </w:div>
      </w:divsChild>
    </w:div>
    <w:div w:id="1439181712">
      <w:bodyDiv w:val="1"/>
      <w:marLeft w:val="0"/>
      <w:marRight w:val="0"/>
      <w:marTop w:val="0"/>
      <w:marBottom w:val="0"/>
      <w:divBdr>
        <w:top w:val="none" w:sz="0" w:space="0" w:color="auto"/>
        <w:left w:val="none" w:sz="0" w:space="0" w:color="auto"/>
        <w:bottom w:val="none" w:sz="0" w:space="0" w:color="auto"/>
        <w:right w:val="none" w:sz="0" w:space="0" w:color="auto"/>
      </w:divBdr>
    </w:div>
    <w:div w:id="1499692117">
      <w:bodyDiv w:val="1"/>
      <w:marLeft w:val="0"/>
      <w:marRight w:val="0"/>
      <w:marTop w:val="0"/>
      <w:marBottom w:val="0"/>
      <w:divBdr>
        <w:top w:val="none" w:sz="0" w:space="0" w:color="auto"/>
        <w:left w:val="none" w:sz="0" w:space="0" w:color="auto"/>
        <w:bottom w:val="none" w:sz="0" w:space="0" w:color="auto"/>
        <w:right w:val="none" w:sz="0" w:space="0" w:color="auto"/>
      </w:divBdr>
    </w:div>
    <w:div w:id="1515220983">
      <w:bodyDiv w:val="1"/>
      <w:marLeft w:val="0"/>
      <w:marRight w:val="0"/>
      <w:marTop w:val="0"/>
      <w:marBottom w:val="0"/>
      <w:divBdr>
        <w:top w:val="none" w:sz="0" w:space="0" w:color="auto"/>
        <w:left w:val="none" w:sz="0" w:space="0" w:color="auto"/>
        <w:bottom w:val="none" w:sz="0" w:space="0" w:color="auto"/>
        <w:right w:val="none" w:sz="0" w:space="0" w:color="auto"/>
      </w:divBdr>
    </w:div>
    <w:div w:id="1529249079">
      <w:bodyDiv w:val="1"/>
      <w:marLeft w:val="0"/>
      <w:marRight w:val="0"/>
      <w:marTop w:val="0"/>
      <w:marBottom w:val="0"/>
      <w:divBdr>
        <w:top w:val="none" w:sz="0" w:space="0" w:color="auto"/>
        <w:left w:val="none" w:sz="0" w:space="0" w:color="auto"/>
        <w:bottom w:val="none" w:sz="0" w:space="0" w:color="auto"/>
        <w:right w:val="none" w:sz="0" w:space="0" w:color="auto"/>
      </w:divBdr>
    </w:div>
    <w:div w:id="1535340428">
      <w:bodyDiv w:val="1"/>
      <w:marLeft w:val="0"/>
      <w:marRight w:val="0"/>
      <w:marTop w:val="0"/>
      <w:marBottom w:val="0"/>
      <w:divBdr>
        <w:top w:val="none" w:sz="0" w:space="0" w:color="auto"/>
        <w:left w:val="none" w:sz="0" w:space="0" w:color="auto"/>
        <w:bottom w:val="none" w:sz="0" w:space="0" w:color="auto"/>
        <w:right w:val="none" w:sz="0" w:space="0" w:color="auto"/>
      </w:divBdr>
    </w:div>
    <w:div w:id="1606885153">
      <w:bodyDiv w:val="1"/>
      <w:marLeft w:val="0"/>
      <w:marRight w:val="0"/>
      <w:marTop w:val="0"/>
      <w:marBottom w:val="0"/>
      <w:divBdr>
        <w:top w:val="none" w:sz="0" w:space="0" w:color="auto"/>
        <w:left w:val="none" w:sz="0" w:space="0" w:color="auto"/>
        <w:bottom w:val="none" w:sz="0" w:space="0" w:color="auto"/>
        <w:right w:val="none" w:sz="0" w:space="0" w:color="auto"/>
      </w:divBdr>
    </w:div>
    <w:div w:id="1716272581">
      <w:bodyDiv w:val="1"/>
      <w:marLeft w:val="0"/>
      <w:marRight w:val="0"/>
      <w:marTop w:val="0"/>
      <w:marBottom w:val="0"/>
      <w:divBdr>
        <w:top w:val="none" w:sz="0" w:space="0" w:color="auto"/>
        <w:left w:val="none" w:sz="0" w:space="0" w:color="auto"/>
        <w:bottom w:val="none" w:sz="0" w:space="0" w:color="auto"/>
        <w:right w:val="none" w:sz="0" w:space="0" w:color="auto"/>
      </w:divBdr>
    </w:div>
    <w:div w:id="1783259329">
      <w:bodyDiv w:val="1"/>
      <w:marLeft w:val="0"/>
      <w:marRight w:val="0"/>
      <w:marTop w:val="0"/>
      <w:marBottom w:val="0"/>
      <w:divBdr>
        <w:top w:val="none" w:sz="0" w:space="0" w:color="auto"/>
        <w:left w:val="none" w:sz="0" w:space="0" w:color="auto"/>
        <w:bottom w:val="none" w:sz="0" w:space="0" w:color="auto"/>
        <w:right w:val="none" w:sz="0" w:space="0" w:color="auto"/>
      </w:divBdr>
    </w:div>
    <w:div w:id="1835949745">
      <w:bodyDiv w:val="1"/>
      <w:marLeft w:val="0"/>
      <w:marRight w:val="0"/>
      <w:marTop w:val="0"/>
      <w:marBottom w:val="0"/>
      <w:divBdr>
        <w:top w:val="none" w:sz="0" w:space="0" w:color="auto"/>
        <w:left w:val="none" w:sz="0" w:space="0" w:color="auto"/>
        <w:bottom w:val="none" w:sz="0" w:space="0" w:color="auto"/>
        <w:right w:val="none" w:sz="0" w:space="0" w:color="auto"/>
      </w:divBdr>
    </w:div>
    <w:div w:id="1877892588">
      <w:bodyDiv w:val="1"/>
      <w:marLeft w:val="0"/>
      <w:marRight w:val="0"/>
      <w:marTop w:val="0"/>
      <w:marBottom w:val="0"/>
      <w:divBdr>
        <w:top w:val="none" w:sz="0" w:space="0" w:color="auto"/>
        <w:left w:val="none" w:sz="0" w:space="0" w:color="auto"/>
        <w:bottom w:val="none" w:sz="0" w:space="0" w:color="auto"/>
        <w:right w:val="none" w:sz="0" w:space="0" w:color="auto"/>
      </w:divBdr>
    </w:div>
    <w:div w:id="1883326843">
      <w:bodyDiv w:val="1"/>
      <w:marLeft w:val="0"/>
      <w:marRight w:val="0"/>
      <w:marTop w:val="0"/>
      <w:marBottom w:val="0"/>
      <w:divBdr>
        <w:top w:val="none" w:sz="0" w:space="0" w:color="auto"/>
        <w:left w:val="none" w:sz="0" w:space="0" w:color="auto"/>
        <w:bottom w:val="none" w:sz="0" w:space="0" w:color="auto"/>
        <w:right w:val="none" w:sz="0" w:space="0" w:color="auto"/>
      </w:divBdr>
    </w:div>
    <w:div w:id="1932858676">
      <w:bodyDiv w:val="1"/>
      <w:marLeft w:val="0"/>
      <w:marRight w:val="0"/>
      <w:marTop w:val="0"/>
      <w:marBottom w:val="0"/>
      <w:divBdr>
        <w:top w:val="none" w:sz="0" w:space="0" w:color="auto"/>
        <w:left w:val="none" w:sz="0" w:space="0" w:color="auto"/>
        <w:bottom w:val="none" w:sz="0" w:space="0" w:color="auto"/>
        <w:right w:val="none" w:sz="0" w:space="0" w:color="auto"/>
      </w:divBdr>
    </w:div>
    <w:div w:id="2000845341">
      <w:bodyDiv w:val="1"/>
      <w:marLeft w:val="0"/>
      <w:marRight w:val="0"/>
      <w:marTop w:val="0"/>
      <w:marBottom w:val="0"/>
      <w:divBdr>
        <w:top w:val="none" w:sz="0" w:space="0" w:color="auto"/>
        <w:left w:val="none" w:sz="0" w:space="0" w:color="auto"/>
        <w:bottom w:val="none" w:sz="0" w:space="0" w:color="auto"/>
        <w:right w:val="none" w:sz="0" w:space="0" w:color="auto"/>
      </w:divBdr>
    </w:div>
    <w:div w:id="2002154351">
      <w:bodyDiv w:val="1"/>
      <w:marLeft w:val="0"/>
      <w:marRight w:val="0"/>
      <w:marTop w:val="0"/>
      <w:marBottom w:val="0"/>
      <w:divBdr>
        <w:top w:val="none" w:sz="0" w:space="0" w:color="auto"/>
        <w:left w:val="none" w:sz="0" w:space="0" w:color="auto"/>
        <w:bottom w:val="none" w:sz="0" w:space="0" w:color="auto"/>
        <w:right w:val="none" w:sz="0" w:space="0" w:color="auto"/>
      </w:divBdr>
    </w:div>
    <w:div w:id="2051565056">
      <w:bodyDiv w:val="1"/>
      <w:marLeft w:val="0"/>
      <w:marRight w:val="0"/>
      <w:marTop w:val="0"/>
      <w:marBottom w:val="0"/>
      <w:divBdr>
        <w:top w:val="none" w:sz="0" w:space="0" w:color="auto"/>
        <w:left w:val="none" w:sz="0" w:space="0" w:color="auto"/>
        <w:bottom w:val="none" w:sz="0" w:space="0" w:color="auto"/>
        <w:right w:val="none" w:sz="0" w:space="0" w:color="auto"/>
      </w:divBdr>
    </w:div>
    <w:div w:id="2058041799">
      <w:bodyDiv w:val="1"/>
      <w:marLeft w:val="0"/>
      <w:marRight w:val="0"/>
      <w:marTop w:val="0"/>
      <w:marBottom w:val="0"/>
      <w:divBdr>
        <w:top w:val="none" w:sz="0" w:space="0" w:color="auto"/>
        <w:left w:val="none" w:sz="0" w:space="0" w:color="auto"/>
        <w:bottom w:val="none" w:sz="0" w:space="0" w:color="auto"/>
        <w:right w:val="none" w:sz="0" w:space="0" w:color="auto"/>
      </w:divBdr>
    </w:div>
    <w:div w:id="210934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jep.cz/en/about-ujep" TargetMode="External"/><Relationship Id="rId21" Type="http://schemas.openxmlformats.org/officeDocument/2006/relationships/image" Target="media/image9.png"/><Relationship Id="rId42" Type="http://schemas.openxmlformats.org/officeDocument/2006/relationships/image" Target="media/image19.tiff"/><Relationship Id="rId47" Type="http://schemas.openxmlformats.org/officeDocument/2006/relationships/hyperlink" Target="http://www.tul.cz" TargetMode="External"/><Relationship Id="rId63" Type="http://schemas.openxmlformats.org/officeDocument/2006/relationships/image" Target="media/image33.png"/><Relationship Id="rId68" Type="http://schemas.openxmlformats.org/officeDocument/2006/relationships/hyperlink" Target="mailto:zuzana.fridrichova@ujep.cz" TargetMode="External"/><Relationship Id="rId7" Type="http://schemas.openxmlformats.org/officeDocument/2006/relationships/customXml" Target="../customXml/item7.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hyperlink" Target="https://prf.ujep.cz/en/" TargetMode="Externa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yperlink" Target="https://cenab.ujep.cz/cs/" TargetMode="External"/><Relationship Id="rId37" Type="http://schemas.openxmlformats.org/officeDocument/2006/relationships/hyperlink" Target="mailto:Hans-Peter.Wiesmann@tu-dresden.de" TargetMode="External"/><Relationship Id="rId40" Type="http://schemas.openxmlformats.org/officeDocument/2006/relationships/image" Target="media/image18.png"/><Relationship Id="rId45" Type="http://schemas.openxmlformats.org/officeDocument/2006/relationships/image" Target="media/image22.jpeg"/><Relationship Id="rId53" Type="http://schemas.openxmlformats.org/officeDocument/2006/relationships/hyperlink" Target="mailto:marie.hubalek.kalbacova@tul.cz" TargetMode="External"/><Relationship Id="rId58" Type="http://schemas.openxmlformats.org/officeDocument/2006/relationships/image" Target="media/image30.png"/><Relationship Id="rId66" Type="http://schemas.openxmlformats.org/officeDocument/2006/relationships/hyperlink" Target="mailto:zuzana.fridrichova@ujep.cz" TargetMode="External"/><Relationship Id="rId5" Type="http://schemas.openxmlformats.org/officeDocument/2006/relationships/customXml" Target="../customXml/item5.xml"/><Relationship Id="rId61" Type="http://schemas.openxmlformats.org/officeDocument/2006/relationships/hyperlink" Target="https://trans3net.eu" TargetMode="External"/><Relationship Id="rId19" Type="http://schemas.openxmlformats.org/officeDocument/2006/relationships/header" Target="header3.xml"/><Relationship Id="rId14" Type="http://schemas.openxmlformats.org/officeDocument/2006/relationships/image" Target="media/image1.gif"/><Relationship Id="rId22" Type="http://schemas.openxmlformats.org/officeDocument/2006/relationships/image" Target="media/image10.png"/><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hyperlink" Target="https://tu-dresden.de/ifww" TargetMode="External"/><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hyperlink" Target="mailto:marie.hubalek.kalbacova@tul.cz" TargetMode="External"/><Relationship Id="rId64" Type="http://schemas.openxmlformats.org/officeDocument/2006/relationships/image" Target="media/image34.jpeg"/><Relationship Id="rId69" Type="http://schemas.openxmlformats.org/officeDocument/2006/relationships/hyperlink" Target="https://trans3net.eu/?p=6395" TargetMode="External"/><Relationship Id="rId8" Type="http://schemas.openxmlformats.org/officeDocument/2006/relationships/numbering" Target="numbering.xml"/><Relationship Id="rId51" Type="http://schemas.openxmlformats.org/officeDocument/2006/relationships/image" Target="media/image27.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footer" Target="footer1.xml"/><Relationship Id="rId33" Type="http://schemas.openxmlformats.org/officeDocument/2006/relationships/image" Target="media/image14.png"/><Relationship Id="rId38" Type="http://schemas.openxmlformats.org/officeDocument/2006/relationships/hyperlink" Target="https://tu-dresden.de/ifww" TargetMode="External"/><Relationship Id="rId46" Type="http://schemas.openxmlformats.org/officeDocument/2006/relationships/image" Target="media/image23.png"/><Relationship Id="rId59" Type="http://schemas.openxmlformats.org/officeDocument/2006/relationships/hyperlink" Target="https://trans3net.eu" TargetMode="External"/><Relationship Id="rId67" Type="http://schemas.openxmlformats.org/officeDocument/2006/relationships/hyperlink" Target="https://trans3net.eu/?p=6395" TargetMode="External"/><Relationship Id="rId20" Type="http://schemas.openxmlformats.org/officeDocument/2006/relationships/image" Target="media/image8.png"/><Relationship Id="rId41" Type="http://schemas.openxmlformats.org/officeDocument/2006/relationships/hyperlink" Target="mailto:Benjamin.Kruppke@tu-dresden.de" TargetMode="External"/><Relationship Id="rId54" Type="http://schemas.openxmlformats.org/officeDocument/2006/relationships/hyperlink" Target="https://www.fzs.tul.cz/cs/" TargetMode="External"/><Relationship Id="rId62" Type="http://schemas.openxmlformats.org/officeDocument/2006/relationships/image" Target="media/image32.jpeg"/><Relationship Id="rId7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png"/><Relationship Id="rId23" Type="http://schemas.openxmlformats.org/officeDocument/2006/relationships/header" Target="header4.xml"/><Relationship Id="rId28" Type="http://schemas.openxmlformats.org/officeDocument/2006/relationships/image" Target="media/image12.jpeg"/><Relationship Id="rId36" Type="http://schemas.openxmlformats.org/officeDocument/2006/relationships/image" Target="media/image16.wmf"/><Relationship Id="rId49" Type="http://schemas.openxmlformats.org/officeDocument/2006/relationships/image" Target="media/image25.png"/><Relationship Id="rId57" Type="http://schemas.openxmlformats.org/officeDocument/2006/relationships/hyperlink" Target="https://www.fzs.tul.cz/cs/" TargetMode="External"/><Relationship Id="rId10" Type="http://schemas.openxmlformats.org/officeDocument/2006/relationships/settings" Target="settings.xml"/><Relationship Id="rId31" Type="http://schemas.openxmlformats.org/officeDocument/2006/relationships/hyperlink" Target="https://www.physics.ujep.cz" TargetMode="External"/><Relationship Id="rId44" Type="http://schemas.openxmlformats.org/officeDocument/2006/relationships/image" Target="media/image21.jpeg"/><Relationship Id="rId52" Type="http://schemas.openxmlformats.org/officeDocument/2006/relationships/image" Target="media/image28.png"/><Relationship Id="rId60" Type="http://schemas.openxmlformats.org/officeDocument/2006/relationships/image" Target="media/image31.png"/><Relationship Id="rId65"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2.xml"/><Relationship Id="rId39" Type="http://schemas.openxmlformats.org/officeDocument/2006/relationships/image" Target="media/image17.png"/><Relationship Id="rId34" Type="http://schemas.openxmlformats.org/officeDocument/2006/relationships/image" Target="media/image15.jpeg"/><Relationship Id="rId50" Type="http://schemas.openxmlformats.org/officeDocument/2006/relationships/image" Target="media/image26.png"/><Relationship Id="rId55" Type="http://schemas.openxmlformats.org/officeDocument/2006/relationships/image" Target="media/image2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jp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7.jpg"/><Relationship Id="rId1"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MTT_~1\AppData\Local\Temp\2021_11_TUD_Broschuere_DIN-A4.dotx" TargetMode="External"/></Relationships>
</file>

<file path=word/theme/theme1.xml><?xml version="1.0" encoding="utf-8"?>
<a:theme xmlns:a="http://schemas.openxmlformats.org/drawingml/2006/main" name="2018_Präsentationsvorlage_TUD_4zu3">
  <a:themeElements>
    <a:clrScheme name="TUD_2021-08_blau">
      <a:dk1>
        <a:srgbClr val="000000"/>
      </a:dk1>
      <a:lt1>
        <a:sysClr val="window" lastClr="FFFFFF"/>
      </a:lt1>
      <a:dk2>
        <a:srgbClr val="727277"/>
      </a:dk2>
      <a:lt2>
        <a:srgbClr val="FFFFFF"/>
      </a:lt2>
      <a:accent1>
        <a:srgbClr val="00305D"/>
      </a:accent1>
      <a:accent2>
        <a:srgbClr val="0069B4"/>
      </a:accent2>
      <a:accent3>
        <a:srgbClr val="009FE3"/>
      </a:accent3>
      <a:accent4>
        <a:srgbClr val="0077AE"/>
      </a:accent4>
      <a:accent5>
        <a:srgbClr val="00A1D9"/>
      </a:accent5>
      <a:accent6>
        <a:srgbClr val="84CFED"/>
      </a:accent6>
      <a:hlink>
        <a:srgbClr val="0069B4"/>
      </a:hlink>
      <a:folHlink>
        <a:srgbClr val="009FE3"/>
      </a:folHlink>
    </a:clrScheme>
    <a:fontScheme name="TUD_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2018_Präsentationsvorlage_TUD_4zu3" id="{A7DC73FA-EBB9-433A-B615-676BF3F20E9D}" vid="{E44C8536-F675-4E6F-87B5-74133DAF250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[Datum]</PublishDate>
  <Abstract>Weitere Informationenwie Mitarbeiter /
Kooperationspartner /
Betreuer /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c39d2cac-7c11-4753-bc71-9d1a6d2dc40d">3MRUYPAVHMNH-647909004-535</_dlc_DocId>
    <_dlc_DocIdUrl xmlns="c39d2cac-7c11-4753-bc71-9d1a6d2dc40d">
      <Url>https://sharepoint.tu-dresden.de/sites/cimtt/matun/_layouts/15/DocIdRedir.aspx?ID=3MRUYPAVHMNH-647909004-535</Url>
      <Description>3MRUYPAVHMNH-647909004-535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EF6B6A1E71CB64795C46E0D64DC1A08" ma:contentTypeVersion="2" ma:contentTypeDescription="Ein neues Dokument erstellen." ma:contentTypeScope="" ma:versionID="4cab05f4b8f606f33794f9fd977d616f">
  <xsd:schema xmlns:xsd="http://www.w3.org/2001/XMLSchema" xmlns:xs="http://www.w3.org/2001/XMLSchema" xmlns:p="http://schemas.microsoft.com/office/2006/metadata/properties" xmlns:ns2="c39d2cac-7c11-4753-bc71-9d1a6d2dc40d" targetNamespace="http://schemas.microsoft.com/office/2006/metadata/properties" ma:root="true" ma:fieldsID="55714e4fe0b6542fa85943a9894481f0" ns2:_="">
    <xsd:import namespace="c39d2cac-7c11-4753-bc71-9d1a6d2dc4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d2cac-7c11-4753-bc71-9d1a6d2dc40d"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configuration xmlns:c="http://ns.axespdf.com/word/configuration">
  <c:group id="Styles"/>
  <c:group id="Content">
    <c:group id="1">
      <c:property id="RoleID" type="string">FigureArtifact</c:property>
    </c:group>
    <c:group id="4">
      <c:property id="RoleID" type="string">FigureArtifact</c:property>
    </c:group>
    <c:group id="3">
      <c:property id="RoleID" type="string">FigureArtifact</c:property>
    </c:group>
    <c:group id="2">
      <c:property id="RoleID" type="string">FigureArtifact</c:property>
    </c:group>
  </c:group>
</c:configura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41126F-955F-4C06-8167-0B09F8B86BCA}">
  <ds:schemaRefs>
    <ds:schemaRef ds:uri="http://schemas.microsoft.com/office/2006/metadata/properties"/>
    <ds:schemaRef ds:uri="http://schemas.microsoft.com/office/infopath/2007/PartnerControls"/>
    <ds:schemaRef ds:uri="c39d2cac-7c11-4753-bc71-9d1a6d2dc40d"/>
  </ds:schemaRefs>
</ds:datastoreItem>
</file>

<file path=customXml/itemProps3.xml><?xml version="1.0" encoding="utf-8"?>
<ds:datastoreItem xmlns:ds="http://schemas.openxmlformats.org/officeDocument/2006/customXml" ds:itemID="{F067AFAC-AFAD-44C3-A01F-4A6A4E387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d2cac-7c11-4753-bc71-9d1a6d2dc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C763B-E9F7-424C-9793-3A185DD4A014}">
  <ds:schemaRefs>
    <ds:schemaRef ds:uri="http://schemas.microsoft.com/sharepoint/events"/>
  </ds:schemaRefs>
</ds:datastoreItem>
</file>

<file path=customXml/itemProps5.xml><?xml version="1.0" encoding="utf-8"?>
<ds:datastoreItem xmlns:ds="http://schemas.openxmlformats.org/officeDocument/2006/customXml" ds:itemID="{FD019560-4DAB-4CBD-BC7B-A9EF44283F59}">
  <ds:schemaRefs>
    <ds:schemaRef ds:uri="http://schemas.microsoft.com/sharepoint/v3/contenttype/forms"/>
  </ds:schemaRefs>
</ds:datastoreItem>
</file>

<file path=customXml/itemProps6.xml><?xml version="1.0" encoding="utf-8"?>
<ds:datastoreItem xmlns:ds="http://schemas.openxmlformats.org/officeDocument/2006/customXml" ds:itemID="{B862B8B1-773E-4E14-9BCD-CC59C1D59D5B}">
  <ds:schemaRefs>
    <ds:schemaRef ds:uri="http://schemas.openxmlformats.org/officeDocument/2006/bibliography"/>
  </ds:schemaRefs>
</ds:datastoreItem>
</file>

<file path=customXml/itemProps7.xml><?xml version="1.0" encoding="utf-8"?>
<ds:datastoreItem xmlns:ds="http://schemas.openxmlformats.org/officeDocument/2006/customXml" ds:itemID="{49051153-C228-47C9-A217-6378CA2F56ED}">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2021_11_TUD_Broschuere_DIN-A4</Template>
  <TotalTime>4122</TotalTime>
  <Pages>36</Pages>
  <Words>12506</Words>
  <Characters>73788</Characters>
  <Application>Microsoft Office Word</Application>
  <DocSecurity>0</DocSecurity>
  <Lines>614</Lines>
  <Paragraphs>172</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TU Dresden</Company>
  <LinksUpToDate>false</LinksUpToDate>
  <CharactersWithSpaces>86122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dc:creator>
  <cp:keywords/>
  <dc:description/>
  <cp:lastModifiedBy>Zuzana Fridrichová</cp:lastModifiedBy>
  <cp:revision>41</cp:revision>
  <cp:lastPrinted>2026-01-07T19:09:00Z</cp:lastPrinted>
  <dcterms:created xsi:type="dcterms:W3CDTF">2025-04-02T13:36:00Z</dcterms:created>
  <dcterms:modified xsi:type="dcterms:W3CDTF">2026-02-18T08:44:00Z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0x010100AEF6B6A1E71CB64795C46E0D64DC1A08</vt:lpwstr>
  </property>
  <property fmtid="{D5CDD505-2E9C-101B-9397-08002B2CF9AE}" pid="3" name="_dlc_DocIdItemGuid">
    <vt:lpwstr>6ac91d33-ce4f-4691-ba49-44753e6f6763</vt:lpwstr>
  </property>
</Properties>
</file>